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000" w:type="pct"/>
        <w:jc w:val="center"/>
        <w:tblLook w:val="0600" w:firstRow="0" w:lastRow="0" w:firstColumn="0" w:lastColumn="0" w:noHBand="1" w:noVBand="1"/>
      </w:tblPr>
      <w:tblGrid>
        <w:gridCol w:w="2081"/>
        <w:gridCol w:w="422"/>
        <w:gridCol w:w="226"/>
        <w:gridCol w:w="12"/>
        <w:gridCol w:w="153"/>
        <w:gridCol w:w="143"/>
        <w:gridCol w:w="32"/>
        <w:gridCol w:w="281"/>
        <w:gridCol w:w="90"/>
        <w:gridCol w:w="27"/>
        <w:gridCol w:w="6783"/>
      </w:tblGrid>
      <w:tr w:rsidR="00AB5805" w:rsidRPr="005401DB" w:rsidTr="00AB5805">
        <w:trPr>
          <w:jc w:val="center"/>
        </w:trPr>
        <w:tc>
          <w:tcPr>
            <w:tcW w:w="3240" w:type="dxa"/>
            <w:gridSpan w:val="2"/>
            <w:vMerge w:val="restart"/>
            <w:vAlign w:val="center"/>
          </w:tcPr>
          <w:p w:rsidR="00AB5805" w:rsidRPr="00630366" w:rsidRDefault="00AB5805" w:rsidP="005C60CA">
            <w:pPr>
              <w:pStyle w:val="ad"/>
              <w:rPr>
                <w:lang w:val="ro-RO"/>
              </w:rPr>
            </w:pPr>
          </w:p>
        </w:tc>
        <w:tc>
          <w:tcPr>
            <w:tcW w:w="309" w:type="dxa"/>
            <w:gridSpan w:val="2"/>
          </w:tcPr>
          <w:p w:rsidR="00AB5805" w:rsidRPr="00630366" w:rsidRDefault="00AB5805" w:rsidP="00D261BA">
            <w:pPr>
              <w:rPr>
                <w:noProof/>
                <w:lang w:val="ro-RO"/>
              </w:rPr>
            </w:pPr>
          </w:p>
        </w:tc>
        <w:tc>
          <w:tcPr>
            <w:tcW w:w="991" w:type="dxa"/>
            <w:gridSpan w:val="3"/>
          </w:tcPr>
          <w:p w:rsidR="00AB5805" w:rsidRDefault="00AB5805" w:rsidP="00D261BA">
            <w:pPr>
              <w:pStyle w:val="1"/>
              <w:jc w:val="right"/>
              <w:rPr>
                <w:lang w:val="ro-RO"/>
              </w:rPr>
            </w:pPr>
          </w:p>
        </w:tc>
        <w:tc>
          <w:tcPr>
            <w:tcW w:w="1742" w:type="dxa"/>
            <w:gridSpan w:val="3"/>
          </w:tcPr>
          <w:p w:rsidR="00AB5805" w:rsidRDefault="00AB5805" w:rsidP="00C44CEE">
            <w:pPr>
              <w:pStyle w:val="1"/>
              <w:jc w:val="right"/>
              <w:rPr>
                <w:lang w:val="ru-RU"/>
              </w:rPr>
            </w:pPr>
          </w:p>
        </w:tc>
        <w:tc>
          <w:tcPr>
            <w:tcW w:w="3752" w:type="dxa"/>
            <w:vAlign w:val="center"/>
          </w:tcPr>
          <w:p w:rsidR="00AB5805" w:rsidRPr="00920C70" w:rsidRDefault="00AB5805" w:rsidP="00C44CEE">
            <w:pPr>
              <w:pStyle w:val="1"/>
              <w:jc w:val="right"/>
              <w:rPr>
                <w:sz w:val="52"/>
                <w:szCs w:val="52"/>
                <w:lang w:val="ro-RO"/>
              </w:rPr>
            </w:pPr>
            <w:r w:rsidRPr="00920C70">
              <w:rPr>
                <w:sz w:val="52"/>
                <w:szCs w:val="52"/>
                <w:lang w:val="ru-RU"/>
              </w:rPr>
              <w:t>АНАЛИТИЧЕСКИЙ ОТЧЕТ</w:t>
            </w:r>
          </w:p>
        </w:tc>
      </w:tr>
      <w:tr w:rsidR="00AB5805" w:rsidRPr="00630366" w:rsidTr="00AB5805">
        <w:trPr>
          <w:jc w:val="center"/>
        </w:trPr>
        <w:tc>
          <w:tcPr>
            <w:tcW w:w="3240" w:type="dxa"/>
            <w:gridSpan w:val="2"/>
            <w:vMerge/>
          </w:tcPr>
          <w:p w:rsidR="00AB5805" w:rsidRPr="00630366" w:rsidRDefault="00AB5805" w:rsidP="00472FAE">
            <w:pPr>
              <w:pStyle w:val="ad"/>
              <w:rPr>
                <w:noProof/>
                <w:lang w:val="ro-RO"/>
              </w:rPr>
            </w:pPr>
          </w:p>
        </w:tc>
        <w:tc>
          <w:tcPr>
            <w:tcW w:w="309" w:type="dxa"/>
            <w:gridSpan w:val="2"/>
          </w:tcPr>
          <w:p w:rsidR="00AB5805" w:rsidRPr="00630366" w:rsidRDefault="00AB5805" w:rsidP="00D261BA">
            <w:pPr>
              <w:rPr>
                <w:noProof/>
                <w:lang w:val="ro-RO"/>
              </w:rPr>
            </w:pPr>
          </w:p>
        </w:tc>
        <w:tc>
          <w:tcPr>
            <w:tcW w:w="991" w:type="dxa"/>
            <w:gridSpan w:val="3"/>
          </w:tcPr>
          <w:p w:rsidR="00AB5805" w:rsidRDefault="00AB5805" w:rsidP="00D261BA">
            <w:pPr>
              <w:pStyle w:val="1"/>
              <w:jc w:val="right"/>
              <w:rPr>
                <w:lang w:val="ro-RO"/>
              </w:rPr>
            </w:pPr>
          </w:p>
        </w:tc>
        <w:tc>
          <w:tcPr>
            <w:tcW w:w="1742" w:type="dxa"/>
            <w:gridSpan w:val="3"/>
          </w:tcPr>
          <w:p w:rsidR="00AB5805" w:rsidRDefault="00AB5805" w:rsidP="00C44CEE">
            <w:pPr>
              <w:pStyle w:val="1"/>
              <w:jc w:val="right"/>
              <w:rPr>
                <w:lang w:val="ru-RU"/>
              </w:rPr>
            </w:pPr>
          </w:p>
        </w:tc>
        <w:tc>
          <w:tcPr>
            <w:tcW w:w="3752" w:type="dxa"/>
            <w:vAlign w:val="center"/>
          </w:tcPr>
          <w:p w:rsidR="00AB5805" w:rsidRPr="00920C70" w:rsidRDefault="00AB5805" w:rsidP="00C44CEE">
            <w:pPr>
              <w:pStyle w:val="1"/>
              <w:jc w:val="right"/>
              <w:rPr>
                <w:sz w:val="52"/>
                <w:szCs w:val="52"/>
                <w:lang w:val="ro-RO"/>
              </w:rPr>
            </w:pPr>
            <w:r w:rsidRPr="00920C70">
              <w:rPr>
                <w:sz w:val="52"/>
                <w:szCs w:val="52"/>
                <w:lang w:val="ru-RU"/>
              </w:rPr>
              <w:t>ЗА МЕЖАТТЕСТАЦИОННЫЙ ПЕРИОД</w:t>
            </w:r>
          </w:p>
        </w:tc>
      </w:tr>
      <w:tr w:rsidR="00AB5805" w:rsidRPr="00630366" w:rsidTr="00AB5805">
        <w:trPr>
          <w:trHeight w:val="405"/>
          <w:jc w:val="center"/>
        </w:trPr>
        <w:tc>
          <w:tcPr>
            <w:tcW w:w="3240" w:type="dxa"/>
            <w:gridSpan w:val="2"/>
            <w:vMerge/>
          </w:tcPr>
          <w:p w:rsidR="00AB5805" w:rsidRPr="00630366" w:rsidRDefault="00AB5805" w:rsidP="00472FAE">
            <w:pPr>
              <w:pStyle w:val="ad"/>
              <w:rPr>
                <w:noProof/>
                <w:lang w:val="ro-RO"/>
              </w:rPr>
            </w:pPr>
          </w:p>
        </w:tc>
        <w:tc>
          <w:tcPr>
            <w:tcW w:w="309" w:type="dxa"/>
            <w:gridSpan w:val="2"/>
          </w:tcPr>
          <w:p w:rsidR="00AB5805" w:rsidRPr="00630366" w:rsidRDefault="00AB5805" w:rsidP="00D261BA">
            <w:pPr>
              <w:rPr>
                <w:noProof/>
                <w:lang w:val="ro-RO"/>
              </w:rPr>
            </w:pPr>
          </w:p>
        </w:tc>
        <w:tc>
          <w:tcPr>
            <w:tcW w:w="991" w:type="dxa"/>
            <w:gridSpan w:val="3"/>
          </w:tcPr>
          <w:p w:rsidR="00AB5805" w:rsidRDefault="00AB5805" w:rsidP="00D261BA">
            <w:pPr>
              <w:jc w:val="right"/>
              <w:rPr>
                <w:lang w:val="ro-RO"/>
              </w:rPr>
            </w:pPr>
          </w:p>
        </w:tc>
        <w:tc>
          <w:tcPr>
            <w:tcW w:w="1742" w:type="dxa"/>
            <w:gridSpan w:val="3"/>
          </w:tcPr>
          <w:p w:rsidR="00AB5805" w:rsidRDefault="00AB5805" w:rsidP="00C44CEE">
            <w:pPr>
              <w:jc w:val="right"/>
              <w:rPr>
                <w:lang w:val="ru-RU"/>
              </w:rPr>
            </w:pPr>
          </w:p>
        </w:tc>
        <w:tc>
          <w:tcPr>
            <w:tcW w:w="3752" w:type="dxa"/>
            <w:vAlign w:val="center"/>
          </w:tcPr>
          <w:p w:rsidR="00AB5805" w:rsidRPr="00630366" w:rsidRDefault="00AB5805" w:rsidP="00C44CEE">
            <w:pPr>
              <w:jc w:val="right"/>
              <w:rPr>
                <w:noProof/>
                <w:lang w:val="ro-RO"/>
              </w:rPr>
            </w:pPr>
            <w:r>
              <w:rPr>
                <w:lang w:val="ru-RU"/>
              </w:rPr>
              <w:t>апрель</w:t>
            </w:r>
            <w:r w:rsidRPr="00630366">
              <w:rPr>
                <w:lang w:val="ro-RO" w:bidi="ru-RU"/>
              </w:rPr>
              <w:t xml:space="preserve"> | </w:t>
            </w:r>
            <w:r>
              <w:rPr>
                <w:lang w:val="ru-RU"/>
              </w:rPr>
              <w:t>2019</w:t>
            </w:r>
            <w:r w:rsidRPr="00630366">
              <w:rPr>
                <w:lang w:val="ro-RO" w:bidi="ru-RU"/>
              </w:rPr>
              <w:t xml:space="preserve"> | </w:t>
            </w:r>
            <w:r>
              <w:rPr>
                <w:lang w:val="ru-RU"/>
              </w:rPr>
              <w:t>Партина Н.Г.</w:t>
            </w:r>
          </w:p>
        </w:tc>
      </w:tr>
      <w:tr w:rsidR="00AB5805" w:rsidRPr="005401DB" w:rsidTr="00AB5805">
        <w:trPr>
          <w:trHeight w:val="2445"/>
          <w:jc w:val="center"/>
        </w:trPr>
        <w:tc>
          <w:tcPr>
            <w:tcW w:w="3240" w:type="dxa"/>
            <w:gridSpan w:val="2"/>
            <w:vMerge/>
            <w:vAlign w:val="center"/>
          </w:tcPr>
          <w:p w:rsidR="00AB5805" w:rsidRPr="00630366" w:rsidRDefault="00AB5805" w:rsidP="00472FAE">
            <w:pPr>
              <w:pStyle w:val="ad"/>
              <w:rPr>
                <w:lang w:val="ro-RO"/>
              </w:rPr>
            </w:pPr>
          </w:p>
        </w:tc>
        <w:tc>
          <w:tcPr>
            <w:tcW w:w="259" w:type="dxa"/>
            <w:vMerge w:val="restart"/>
          </w:tcPr>
          <w:p w:rsidR="00AB5805" w:rsidRPr="00630366" w:rsidRDefault="00AB5805" w:rsidP="00472FAE">
            <w:pPr>
              <w:rPr>
                <w:noProof/>
                <w:lang w:val="ro-RO"/>
              </w:rPr>
            </w:pPr>
          </w:p>
        </w:tc>
        <w:tc>
          <w:tcPr>
            <w:tcW w:w="976" w:type="dxa"/>
            <w:gridSpan w:val="3"/>
          </w:tcPr>
          <w:p w:rsidR="00AB5805" w:rsidRDefault="00AB5805" w:rsidP="0056103A">
            <w:pPr>
              <w:pStyle w:val="21"/>
            </w:pPr>
          </w:p>
        </w:tc>
        <w:tc>
          <w:tcPr>
            <w:tcW w:w="1745" w:type="dxa"/>
            <w:gridSpan w:val="3"/>
          </w:tcPr>
          <w:p w:rsidR="00AB5805" w:rsidRDefault="00AB5805" w:rsidP="0056103A">
            <w:pPr>
              <w:pStyle w:val="21"/>
              <w:rPr>
                <w:lang w:val="ru-RU"/>
              </w:rPr>
            </w:pPr>
          </w:p>
        </w:tc>
        <w:tc>
          <w:tcPr>
            <w:tcW w:w="3814" w:type="dxa"/>
            <w:gridSpan w:val="2"/>
            <w:vMerge w:val="restart"/>
          </w:tcPr>
          <w:p w:rsidR="00920C70" w:rsidRPr="00920C70" w:rsidRDefault="00920C70" w:rsidP="00920C70">
            <w:pPr>
              <w:pStyle w:val="21"/>
              <w:rPr>
                <w:lang w:val="ru-RU"/>
              </w:rPr>
            </w:pPr>
            <w:r w:rsidRPr="00920C70">
              <w:rPr>
                <w:lang w:val="ru-RU"/>
              </w:rPr>
              <w:t xml:space="preserve">«Воспитывает всё: люди, вещи, явления, </w:t>
            </w:r>
          </w:p>
          <w:p w:rsidR="00920C70" w:rsidRPr="00920C70" w:rsidRDefault="00920C70" w:rsidP="00920C70">
            <w:pPr>
              <w:pStyle w:val="21"/>
              <w:rPr>
                <w:lang w:val="ru-RU"/>
              </w:rPr>
            </w:pPr>
            <w:r w:rsidRPr="00920C70">
              <w:rPr>
                <w:lang w:val="ru-RU"/>
              </w:rPr>
              <w:t xml:space="preserve">но прежде всего и больше всего – люди. </w:t>
            </w:r>
          </w:p>
          <w:p w:rsidR="00920C70" w:rsidRPr="00920C70" w:rsidRDefault="00920C70" w:rsidP="00920C70">
            <w:pPr>
              <w:pStyle w:val="21"/>
              <w:rPr>
                <w:lang w:val="ru-RU"/>
              </w:rPr>
            </w:pPr>
            <w:r w:rsidRPr="00920C70">
              <w:rPr>
                <w:lang w:val="ru-RU"/>
              </w:rPr>
              <w:t xml:space="preserve">Из них на первом месте – родители и педагоги».  </w:t>
            </w:r>
          </w:p>
          <w:p w:rsidR="00AB5805" w:rsidRPr="00B14B53" w:rsidRDefault="00920C70" w:rsidP="00920C70">
            <w:pPr>
              <w:rPr>
                <w:lang w:val="ro-RO"/>
              </w:rPr>
            </w:pPr>
            <w:r w:rsidRPr="00920C70">
              <w:rPr>
                <w:lang w:val="ru-RU"/>
              </w:rPr>
              <w:t xml:space="preserve">                                                                                               А.С. Макаренко</w:t>
            </w:r>
          </w:p>
        </w:tc>
      </w:tr>
      <w:tr w:rsidR="00AB5805" w:rsidRPr="005401DB" w:rsidTr="00AB5805">
        <w:trPr>
          <w:trHeight w:val="981"/>
          <w:jc w:val="center"/>
        </w:trPr>
        <w:tc>
          <w:tcPr>
            <w:tcW w:w="3240" w:type="dxa"/>
            <w:gridSpan w:val="2"/>
            <w:vAlign w:val="center"/>
          </w:tcPr>
          <w:p w:rsidR="00AB5805" w:rsidRPr="00630366" w:rsidRDefault="00AB5805" w:rsidP="00F16684">
            <w:pPr>
              <w:rPr>
                <w:lang w:val="ro-RO"/>
              </w:rPr>
            </w:pPr>
          </w:p>
        </w:tc>
        <w:tc>
          <w:tcPr>
            <w:tcW w:w="259" w:type="dxa"/>
            <w:vMerge/>
          </w:tcPr>
          <w:p w:rsidR="00AB5805" w:rsidRPr="00630366" w:rsidRDefault="00AB5805" w:rsidP="00472FAE">
            <w:pPr>
              <w:rPr>
                <w:noProof/>
                <w:lang w:val="ro-RO"/>
              </w:rPr>
            </w:pPr>
          </w:p>
        </w:tc>
        <w:tc>
          <w:tcPr>
            <w:tcW w:w="976" w:type="dxa"/>
            <w:gridSpan w:val="3"/>
          </w:tcPr>
          <w:p w:rsidR="00AB5805" w:rsidRPr="00630366" w:rsidRDefault="00AB5805" w:rsidP="00472FAE">
            <w:pPr>
              <w:rPr>
                <w:lang w:val="ro-RO"/>
              </w:rPr>
            </w:pPr>
          </w:p>
        </w:tc>
        <w:tc>
          <w:tcPr>
            <w:tcW w:w="1745" w:type="dxa"/>
            <w:gridSpan w:val="3"/>
          </w:tcPr>
          <w:p w:rsidR="00AB5805" w:rsidRPr="00630366" w:rsidRDefault="00AB5805" w:rsidP="00472FAE">
            <w:pPr>
              <w:rPr>
                <w:lang w:val="ro-RO"/>
              </w:rPr>
            </w:pPr>
          </w:p>
        </w:tc>
        <w:tc>
          <w:tcPr>
            <w:tcW w:w="3814" w:type="dxa"/>
            <w:gridSpan w:val="2"/>
            <w:vMerge/>
          </w:tcPr>
          <w:p w:rsidR="00AB5805" w:rsidRPr="00630366" w:rsidRDefault="00AB5805" w:rsidP="00472FAE">
            <w:pPr>
              <w:rPr>
                <w:lang w:val="ro-RO"/>
              </w:rPr>
            </w:pPr>
          </w:p>
        </w:tc>
      </w:tr>
      <w:tr w:rsidR="00AB5805" w:rsidRPr="005401DB" w:rsidTr="00AB5805">
        <w:trPr>
          <w:trHeight w:val="1786"/>
          <w:jc w:val="center"/>
        </w:trPr>
        <w:tc>
          <w:tcPr>
            <w:tcW w:w="3240" w:type="dxa"/>
            <w:gridSpan w:val="2"/>
          </w:tcPr>
          <w:p w:rsidR="00AB5805" w:rsidRPr="00630366" w:rsidRDefault="00920C70" w:rsidP="00F16684">
            <w:pPr>
              <w:pStyle w:val="21"/>
              <w:rPr>
                <w:lang w:val="ro-RO"/>
              </w:rPr>
            </w:pPr>
            <w:r>
              <w:rPr>
                <w:lang w:val="ru-RU"/>
              </w:rPr>
              <w:t>Актуально сегодня:</w:t>
            </w:r>
          </w:p>
          <w:p w:rsidR="00AB5805" w:rsidRDefault="00AB5805" w:rsidP="00F16684">
            <w:pPr>
              <w:rPr>
                <w:lang w:val="ro-RO"/>
              </w:rPr>
            </w:pPr>
          </w:p>
          <w:p w:rsidR="00AB5805" w:rsidRDefault="00923091" w:rsidP="00920C70">
            <w:pPr>
              <w:rPr>
                <w:lang w:val="ro-RO"/>
              </w:rPr>
            </w:pPr>
            <w:r>
              <w:rPr>
                <w:lang w:val="ru-RU"/>
              </w:rPr>
              <w:t xml:space="preserve">- </w:t>
            </w:r>
            <w:r w:rsidR="00AB5805" w:rsidRPr="008265AC">
              <w:rPr>
                <w:lang w:val="ro-RO"/>
              </w:rPr>
              <w:t xml:space="preserve">Содержание работы с родителями </w:t>
            </w:r>
          </w:p>
          <w:p w:rsidR="00923091" w:rsidRDefault="00923091" w:rsidP="00920C70">
            <w:pPr>
              <w:rPr>
                <w:lang w:val="ru-RU"/>
              </w:rPr>
            </w:pPr>
          </w:p>
          <w:p w:rsidR="00920C70" w:rsidRDefault="00923091" w:rsidP="00920C70">
            <w:pPr>
              <w:rPr>
                <w:lang w:val="ru-RU"/>
              </w:rPr>
            </w:pPr>
            <w:r>
              <w:rPr>
                <w:lang w:val="ru-RU"/>
              </w:rPr>
              <w:t xml:space="preserve">- </w:t>
            </w:r>
            <w:r w:rsidR="00920C70">
              <w:rPr>
                <w:lang w:val="ru-RU"/>
              </w:rPr>
              <w:t>Работа с детьми с ОВЗ</w:t>
            </w:r>
          </w:p>
          <w:p w:rsidR="00920C70" w:rsidRDefault="00920C70" w:rsidP="00920C70">
            <w:pPr>
              <w:rPr>
                <w:lang w:val="ru-RU"/>
              </w:rPr>
            </w:pPr>
          </w:p>
          <w:p w:rsidR="00923091" w:rsidRDefault="00923091" w:rsidP="00920C70">
            <w:pPr>
              <w:rPr>
                <w:lang w:val="ru-RU"/>
              </w:rPr>
            </w:pPr>
            <w:r>
              <w:rPr>
                <w:lang w:val="ru-RU"/>
              </w:rPr>
              <w:t>- Организация работы с одаренными и талантливыми детьми</w:t>
            </w:r>
          </w:p>
          <w:p w:rsidR="00923091" w:rsidRDefault="00923091" w:rsidP="00920C70">
            <w:pPr>
              <w:rPr>
                <w:lang w:val="ru-RU"/>
              </w:rPr>
            </w:pPr>
          </w:p>
          <w:p w:rsidR="00923091" w:rsidRDefault="00923091" w:rsidP="00920C70">
            <w:pPr>
              <w:rPr>
                <w:lang w:val="ru-RU"/>
              </w:rPr>
            </w:pPr>
            <w:r>
              <w:rPr>
                <w:lang w:val="ru-RU"/>
              </w:rPr>
              <w:t>- Развитие детей дошкольного возраста</w:t>
            </w:r>
          </w:p>
          <w:p w:rsidR="00923091" w:rsidRDefault="00923091" w:rsidP="00920C70">
            <w:pPr>
              <w:rPr>
                <w:lang w:val="ru-RU"/>
              </w:rPr>
            </w:pPr>
          </w:p>
          <w:p w:rsidR="00923091" w:rsidRDefault="00923091" w:rsidP="00920C70">
            <w:pPr>
              <w:rPr>
                <w:lang w:val="ru-RU"/>
              </w:rPr>
            </w:pPr>
            <w:r>
              <w:rPr>
                <w:lang w:val="ru-RU"/>
              </w:rPr>
              <w:t>- Применение эффективных современных технологий</w:t>
            </w:r>
          </w:p>
          <w:p w:rsidR="00923091" w:rsidRDefault="00923091" w:rsidP="00920C70">
            <w:pPr>
              <w:rPr>
                <w:lang w:val="ru-RU"/>
              </w:rPr>
            </w:pPr>
          </w:p>
          <w:p w:rsidR="00920C70" w:rsidRDefault="00923091" w:rsidP="00920C70">
            <w:pPr>
              <w:rPr>
                <w:lang w:val="ru-RU"/>
              </w:rPr>
            </w:pPr>
            <w:r>
              <w:rPr>
                <w:lang w:val="ru-RU"/>
              </w:rPr>
              <w:t>- Представление позитивного педагогического опыта</w:t>
            </w:r>
          </w:p>
          <w:p w:rsidR="00920C70" w:rsidRDefault="00920C70" w:rsidP="00920C70">
            <w:pPr>
              <w:rPr>
                <w:lang w:val="ru-RU"/>
              </w:rPr>
            </w:pPr>
          </w:p>
          <w:p w:rsidR="00920C70" w:rsidRDefault="00920C70" w:rsidP="00920C70">
            <w:pPr>
              <w:rPr>
                <w:lang w:val="ru-RU"/>
              </w:rPr>
            </w:pPr>
          </w:p>
          <w:p w:rsidR="00920C70" w:rsidRDefault="00920C70" w:rsidP="00920C70">
            <w:pPr>
              <w:rPr>
                <w:lang w:val="ru-RU"/>
              </w:rPr>
            </w:pPr>
          </w:p>
          <w:p w:rsidR="00920C70" w:rsidRDefault="00920C70" w:rsidP="00920C70">
            <w:pPr>
              <w:rPr>
                <w:lang w:val="ru-RU"/>
              </w:rPr>
            </w:pPr>
          </w:p>
          <w:p w:rsidR="00920C70" w:rsidRDefault="00920C70" w:rsidP="00920C70">
            <w:pPr>
              <w:rPr>
                <w:lang w:val="ru-RU"/>
              </w:rPr>
            </w:pPr>
          </w:p>
          <w:p w:rsidR="00AB5805" w:rsidRPr="00630366" w:rsidRDefault="00AB5805" w:rsidP="00B14B53">
            <w:pPr>
              <w:rPr>
                <w:lang w:val="ro-RO"/>
              </w:rPr>
            </w:pPr>
          </w:p>
        </w:tc>
        <w:tc>
          <w:tcPr>
            <w:tcW w:w="259" w:type="dxa"/>
            <w:vMerge/>
          </w:tcPr>
          <w:p w:rsidR="00AB5805" w:rsidRPr="00630366" w:rsidRDefault="00AB5805" w:rsidP="00472FAE">
            <w:pPr>
              <w:rPr>
                <w:noProof/>
                <w:lang w:val="ro-RO"/>
              </w:rPr>
            </w:pPr>
          </w:p>
        </w:tc>
        <w:tc>
          <w:tcPr>
            <w:tcW w:w="976" w:type="dxa"/>
            <w:gridSpan w:val="3"/>
          </w:tcPr>
          <w:p w:rsidR="00AB5805" w:rsidRPr="00630366" w:rsidRDefault="00AB5805" w:rsidP="00472FAE">
            <w:pPr>
              <w:rPr>
                <w:lang w:val="ro-RO"/>
              </w:rPr>
            </w:pPr>
          </w:p>
        </w:tc>
        <w:tc>
          <w:tcPr>
            <w:tcW w:w="1745" w:type="dxa"/>
            <w:gridSpan w:val="3"/>
          </w:tcPr>
          <w:p w:rsidR="00AB5805" w:rsidRPr="00630366" w:rsidRDefault="00AB5805" w:rsidP="00472FAE">
            <w:pPr>
              <w:rPr>
                <w:lang w:val="ro-RO"/>
              </w:rPr>
            </w:pPr>
          </w:p>
        </w:tc>
        <w:tc>
          <w:tcPr>
            <w:tcW w:w="3814" w:type="dxa"/>
            <w:gridSpan w:val="2"/>
            <w:vMerge/>
          </w:tcPr>
          <w:p w:rsidR="00AB5805" w:rsidRPr="00630366" w:rsidRDefault="00AB5805" w:rsidP="00472FAE">
            <w:pPr>
              <w:rPr>
                <w:lang w:val="ro-RO"/>
              </w:rPr>
            </w:pPr>
          </w:p>
        </w:tc>
      </w:tr>
      <w:tr w:rsidR="00AB5805" w:rsidRPr="00FC37D8" w:rsidTr="00AB5805">
        <w:trPr>
          <w:trHeight w:val="1728"/>
          <w:jc w:val="center"/>
        </w:trPr>
        <w:tc>
          <w:tcPr>
            <w:tcW w:w="2346" w:type="dxa"/>
          </w:tcPr>
          <w:p w:rsidR="00AB5805" w:rsidRPr="00630366" w:rsidRDefault="00AB5805" w:rsidP="00472FAE">
            <w:pPr>
              <w:rPr>
                <w:noProof/>
                <w:lang w:val="ro-RO"/>
              </w:rPr>
            </w:pPr>
          </w:p>
        </w:tc>
        <w:tc>
          <w:tcPr>
            <w:tcW w:w="1613" w:type="dxa"/>
            <w:gridSpan w:val="4"/>
          </w:tcPr>
          <w:p w:rsidR="00AB5805" w:rsidRDefault="00AB5805" w:rsidP="004473C7">
            <w:pPr>
              <w:pStyle w:val="02"/>
              <w:rPr>
                <w:lang w:val="ro-RO"/>
              </w:rPr>
            </w:pPr>
          </w:p>
        </w:tc>
        <w:tc>
          <w:tcPr>
            <w:tcW w:w="1779" w:type="dxa"/>
            <w:gridSpan w:val="3"/>
          </w:tcPr>
          <w:p w:rsidR="00AB5805" w:rsidRDefault="00AB5805" w:rsidP="00892FAC">
            <w:pPr>
              <w:pStyle w:val="02"/>
              <w:rPr>
                <w:lang w:val="ru-RU"/>
              </w:rPr>
            </w:pPr>
          </w:p>
        </w:tc>
        <w:tc>
          <w:tcPr>
            <w:tcW w:w="4296" w:type="dxa"/>
            <w:gridSpan w:val="3"/>
            <w:vAlign w:val="center"/>
          </w:tcPr>
          <w:p w:rsidR="00AB5805" w:rsidRPr="00630366" w:rsidRDefault="00102DCD" w:rsidP="00892FAC">
            <w:pPr>
              <w:pStyle w:val="02"/>
              <w:rPr>
                <w:lang w:val="ro-RO"/>
              </w:rPr>
            </w:pPr>
            <w:r>
              <w:rPr>
                <w:lang w:val="ru-RU"/>
              </w:rPr>
              <w:t>Описание пощзитивного педагогического опыта в межатте</w:t>
            </w:r>
            <w:r w:rsidR="00FC37D8">
              <w:rPr>
                <w:lang w:val="ru-RU"/>
              </w:rPr>
              <w:t>стационный период воспитателя П</w:t>
            </w:r>
            <w:r>
              <w:rPr>
                <w:lang w:val="ru-RU"/>
              </w:rPr>
              <w:t>а</w:t>
            </w:r>
            <w:r w:rsidR="00FC37D8">
              <w:rPr>
                <w:lang w:val="ru-RU"/>
              </w:rPr>
              <w:t>р</w:t>
            </w:r>
            <w:bookmarkStart w:id="0" w:name="_GoBack"/>
            <w:bookmarkEnd w:id="0"/>
            <w:r>
              <w:rPr>
                <w:lang w:val="ru-RU"/>
              </w:rPr>
              <w:t>тиной Н.Г.</w:t>
            </w:r>
          </w:p>
        </w:tc>
      </w:tr>
    </w:tbl>
    <w:p w:rsidR="001563BE" w:rsidRDefault="001563BE" w:rsidP="00D261BA">
      <w:pPr>
        <w:rPr>
          <w:sz w:val="10"/>
          <w:lang w:val="ro-RO"/>
        </w:rPr>
      </w:pPr>
    </w:p>
    <w:p w:rsidR="005401DB" w:rsidRDefault="00CC5BB2" w:rsidP="00D261BA">
      <w:pPr>
        <w:rPr>
          <w:sz w:val="10"/>
          <w:lang w:val="ro-RO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4647491</wp:posOffset>
                </wp:positionH>
                <wp:positionV relativeFrom="paragraph">
                  <wp:posOffset>-350874</wp:posOffset>
                </wp:positionV>
                <wp:extent cx="1477926" cy="1243979"/>
                <wp:effectExtent l="0" t="0" r="27305" b="13335"/>
                <wp:wrapNone/>
                <wp:docPr id="94" name="Овал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7926" cy="1243979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 xmlns:w15="http://schemas.microsoft.com/office/word/2012/wordml">
            <w:pict>
              <v:oval w14:anchorId="039C672E" id="Овал 94" o:spid="_x0000_s1026" style="position:absolute;margin-left:365.95pt;margin-top:-27.65pt;width:116.35pt;height:97.9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" filled="f" strokecolor="#7f5f00 [1604]" strokeweight="1pt">
                <v:stroke joinstyle="miter"/>
              </v:oval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3392849</wp:posOffset>
                </wp:positionH>
                <wp:positionV relativeFrom="paragraph">
                  <wp:posOffset>-244549</wp:posOffset>
                </wp:positionV>
                <wp:extent cx="2562447" cy="2488019"/>
                <wp:effectExtent l="0" t="0" r="28575" b="26670"/>
                <wp:wrapNone/>
                <wp:docPr id="93" name="Овал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2447" cy="2488019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 xmlns:w15="http://schemas.microsoft.com/office/word/2012/wordml">
            <w:pict>
              <v:oval w14:anchorId="51286E0F" id="Овал 93" o:spid="_x0000_s1026" style="position:absolute;margin-left:267.15pt;margin-top:-19.25pt;width:201.75pt;height:195.9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" filled="f" strokecolor="#7f5f00 [1604]" strokeweight="1pt">
                <v:stroke joinstyle="miter"/>
              </v:oval>
            </w:pict>
          </mc:Fallback>
        </mc:AlternateContent>
      </w:r>
      <w:r w:rsidR="00EA4829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2202003</wp:posOffset>
                </wp:positionH>
                <wp:positionV relativeFrom="paragraph">
                  <wp:posOffset>-350874</wp:posOffset>
                </wp:positionV>
                <wp:extent cx="372139" cy="361507"/>
                <wp:effectExtent l="0" t="0" r="27940" b="19685"/>
                <wp:wrapNone/>
                <wp:docPr id="74" name="Овал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139" cy="361507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 xmlns:w15="http://schemas.microsoft.com/office/word/2012/wordml">
            <w:pict>
              <v:oval w14:anchorId="290C3A9D" id="Овал 74" o:spid="_x0000_s1026" style="position:absolute;margin-left:173.4pt;margin-top:-27.65pt;width:29.3pt;height:28.4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" fillcolor="#ffc000 [3204]" strokecolor="#7f5f00 [1604]" strokeweight="1pt">
                <v:stroke joinstyle="miter"/>
              </v:oval>
            </w:pict>
          </mc:Fallback>
        </mc:AlternateContent>
      </w:r>
      <w:r w:rsidR="00EA4829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1808598</wp:posOffset>
                </wp:positionH>
                <wp:positionV relativeFrom="paragraph">
                  <wp:posOffset>-723014</wp:posOffset>
                </wp:positionV>
                <wp:extent cx="542261" cy="520995"/>
                <wp:effectExtent l="0" t="0" r="10795" b="12700"/>
                <wp:wrapNone/>
                <wp:docPr id="73" name="Овал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261" cy="520995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 xmlns:w15="http://schemas.microsoft.com/office/word/2012/wordml">
            <w:pict>
              <v:oval w14:anchorId="4384324A" id="Овал 73" o:spid="_x0000_s1026" style="position:absolute;margin-left:142.4pt;margin-top:-56.95pt;width:42.7pt;height:4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" fillcolor="#c451c8 [1945]" strokecolor="#7f5f00 [1604]" strokeweight="1pt">
                <v:stroke joinstyle="miter"/>
              </v:oval>
            </w:pict>
          </mc:Fallback>
        </mc:AlternateContent>
      </w:r>
      <w:r w:rsidR="00AB5805">
        <w:rPr>
          <w:noProof/>
          <w:lang w:val="ru-RU" w:eastAsia="ru-RU"/>
        </w:rPr>
        <w:drawing>
          <wp:anchor distT="0" distB="0" distL="114300" distR="114300" simplePos="0" relativeHeight="251660288" behindDoc="0" locked="0" layoutInCell="1" allowOverlap="1" wp14:anchorId="72569036" wp14:editId="7DE74C8B">
            <wp:simplePos x="0" y="0"/>
            <wp:positionH relativeFrom="column">
              <wp:posOffset>-925594</wp:posOffset>
            </wp:positionH>
            <wp:positionV relativeFrom="paragraph">
              <wp:posOffset>-1141493</wp:posOffset>
            </wp:positionV>
            <wp:extent cx="2790825" cy="2390775"/>
            <wp:effectExtent l="0" t="0" r="9525" b="9525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3907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5805">
        <w:rPr>
          <w:noProof/>
          <w:sz w:val="10"/>
          <w:lang w:val="ru-RU"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6F55C82" wp14:editId="1DEACD82">
                <wp:simplePos x="0" y="0"/>
                <wp:positionH relativeFrom="column">
                  <wp:posOffset>-987425</wp:posOffset>
                </wp:positionH>
                <wp:positionV relativeFrom="paragraph">
                  <wp:posOffset>-1573352</wp:posOffset>
                </wp:positionV>
                <wp:extent cx="3157870" cy="2892056"/>
                <wp:effectExtent l="0" t="0" r="23495" b="22860"/>
                <wp:wrapNone/>
                <wp:docPr id="69" name="Овал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7870" cy="2892056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 xmlns:w15="http://schemas.microsoft.com/office/word/2012/wordml">
            <w:pict>
              <v:oval w14:anchorId="3851F384" id="Овал 69" o:spid="_x0000_s1026" style="position:absolute;margin-left:-77.75pt;margin-top:-123.9pt;width:248.65pt;height:227.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" fillcolor="#ffc000 [3204]" strokecolor="#7f5f00 [1604]" strokeweight="1pt">
                <v:stroke joinstyle="miter"/>
              </v:oval>
            </w:pict>
          </mc:Fallback>
        </mc:AlternateContent>
      </w:r>
    </w:p>
    <w:p w:rsidR="005401DB" w:rsidRPr="00630366" w:rsidRDefault="005401DB" w:rsidP="00D261BA">
      <w:pPr>
        <w:rPr>
          <w:sz w:val="10"/>
          <w:lang w:val="ro-RO"/>
        </w:rPr>
      </w:pPr>
    </w:p>
    <w:p w:rsidR="001563BE" w:rsidRDefault="00CC5BB2" w:rsidP="00D261BA">
      <w:pPr>
        <w:rPr>
          <w:sz w:val="10"/>
          <w:lang w:val="ro-RO"/>
        </w:rPr>
      </w:pPr>
      <w:r>
        <w:rPr>
          <w:noProof/>
          <w:sz w:val="10"/>
          <w:lang w:val="ru-RU"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-232853</wp:posOffset>
                </wp:positionH>
                <wp:positionV relativeFrom="paragraph">
                  <wp:posOffset>855640</wp:posOffset>
                </wp:positionV>
                <wp:extent cx="1531088" cy="1467293"/>
                <wp:effectExtent l="0" t="0" r="12065" b="19050"/>
                <wp:wrapNone/>
                <wp:docPr id="92" name="Овал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1088" cy="1467293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 xmlns:w15="http://schemas.microsoft.com/office/word/2012/wordml">
            <w:pict>
              <v:oval w14:anchorId="484F78B1" id="Овал 92" o:spid="_x0000_s1026" style="position:absolute;margin-left:-18.35pt;margin-top:67.35pt;width:120.55pt;height:115.5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" filled="f" strokecolor="#7f5f00 [1604]" strokeweight="1pt">
                <v:stroke joinstyle="miter"/>
              </v:oval>
            </w:pict>
          </mc:Fallback>
        </mc:AlternateContent>
      </w:r>
    </w:p>
    <w:tbl>
      <w:tblPr>
        <w:tblW w:w="5000" w:type="pct"/>
        <w:jc w:val="center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807"/>
        <w:gridCol w:w="2306"/>
        <w:gridCol w:w="274"/>
        <w:gridCol w:w="203"/>
        <w:gridCol w:w="873"/>
        <w:gridCol w:w="2220"/>
        <w:gridCol w:w="96"/>
        <w:gridCol w:w="256"/>
        <w:gridCol w:w="367"/>
        <w:gridCol w:w="2862"/>
      </w:tblGrid>
      <w:tr w:rsidR="00AB5805" w:rsidRPr="00FC37D8" w:rsidTr="00F66C04">
        <w:trPr>
          <w:trHeight w:val="810"/>
          <w:jc w:val="center"/>
        </w:trPr>
        <w:tc>
          <w:tcPr>
            <w:tcW w:w="3312" w:type="dxa"/>
            <w:gridSpan w:val="3"/>
          </w:tcPr>
          <w:p w:rsidR="00AB5805" w:rsidRPr="00630366" w:rsidRDefault="00EA4829" w:rsidP="00F66C04">
            <w:pPr>
              <w:rPr>
                <w:lang w:val="ro-RO"/>
              </w:rPr>
            </w:pPr>
            <w:r>
              <w:rPr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1363434</wp:posOffset>
                      </wp:positionH>
                      <wp:positionV relativeFrom="paragraph">
                        <wp:posOffset>336845</wp:posOffset>
                      </wp:positionV>
                      <wp:extent cx="430397" cy="372140"/>
                      <wp:effectExtent l="0" t="0" r="27305" b="27940"/>
                      <wp:wrapNone/>
                      <wp:docPr id="76" name="Овал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0397" cy="37214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6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w16se="http://schemas.microsoft.com/office/word/2015/wordml/symex" xmlns:w15="http://schemas.microsoft.com/office/word/2012/wordml">
                  <w:pict>
                    <v:oval w14:anchorId="1748E65B" id="Овал 76" o:spid="_x0000_s1026" style="position:absolute;margin-left:107.35pt;margin-top:26.5pt;width:33.9pt;height:29.3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" fillcolor="#c451c8 [1945]" strokecolor="#7f5f00 [1604]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6722" w:type="dxa"/>
            <w:gridSpan w:val="7"/>
          </w:tcPr>
          <w:p w:rsidR="00AB5805" w:rsidRPr="00630366" w:rsidRDefault="00AB5805" w:rsidP="00AB5805">
            <w:pPr>
              <w:pStyle w:val="31"/>
              <w:rPr>
                <w:lang w:val="ro-RO"/>
              </w:rPr>
            </w:pPr>
            <w:r>
              <w:rPr>
                <w:lang w:val="ru-RU"/>
              </w:rPr>
              <w:t>Организация работы с детьми с ОВЗ</w:t>
            </w:r>
          </w:p>
        </w:tc>
      </w:tr>
      <w:tr w:rsidR="00AB5805" w:rsidRPr="00FC37D8" w:rsidTr="00F66C04">
        <w:trPr>
          <w:trHeight w:val="810"/>
          <w:jc w:val="center"/>
        </w:trPr>
        <w:tc>
          <w:tcPr>
            <w:tcW w:w="10034" w:type="dxa"/>
            <w:gridSpan w:val="10"/>
          </w:tcPr>
          <w:p w:rsidR="00AB5805" w:rsidRPr="00630366" w:rsidRDefault="00EA4829" w:rsidP="00F66C04">
            <w:pPr>
              <w:rPr>
                <w:lang w:val="ro-RO"/>
              </w:rPr>
            </w:pPr>
            <w:r>
              <w:rPr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1320903</wp:posOffset>
                      </wp:positionH>
                      <wp:positionV relativeFrom="paragraph">
                        <wp:posOffset>332858</wp:posOffset>
                      </wp:positionV>
                      <wp:extent cx="563526" cy="489098"/>
                      <wp:effectExtent l="0" t="0" r="27305" b="25400"/>
                      <wp:wrapNone/>
                      <wp:docPr id="77" name="Овал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3526" cy="489098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6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w16se="http://schemas.microsoft.com/office/word/2015/wordml/symex" xmlns:w15="http://schemas.microsoft.com/office/word/2012/wordml">
                  <w:pict>
                    <v:oval w14:anchorId="77290AAA" id="Овал 77" o:spid="_x0000_s1026" style="position:absolute;margin-left:104pt;margin-top:26.2pt;width:44.35pt;height:38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" fillcolor="#c451c8 [1945]" strokecolor="#7f5f00 [16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491564</wp:posOffset>
                      </wp:positionH>
                      <wp:positionV relativeFrom="paragraph">
                        <wp:posOffset>375388</wp:posOffset>
                      </wp:positionV>
                      <wp:extent cx="467832" cy="340242"/>
                      <wp:effectExtent l="0" t="0" r="27940" b="22225"/>
                      <wp:wrapNone/>
                      <wp:docPr id="75" name="Овал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7832" cy="340242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w16se="http://schemas.microsoft.com/office/word/2015/wordml/symex" xmlns:w15="http://schemas.microsoft.com/office/word/2012/wordml">
                  <w:pict>
                    <v:oval w14:anchorId="1148E8C3" id="Овал 75" o:spid="_x0000_s1026" style="position:absolute;margin-left:38.7pt;margin-top:29.55pt;width:36.85pt;height:26.8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" fillcolor="#ffc000 [3204]" strokecolor="#7f5f00 [1604]" strokeweight="1pt">
                      <v:stroke joinstyle="miter"/>
                    </v:oval>
                  </w:pict>
                </mc:Fallback>
              </mc:AlternateContent>
            </w:r>
          </w:p>
        </w:tc>
      </w:tr>
      <w:tr w:rsidR="00AB5805" w:rsidRPr="00FC37D8" w:rsidTr="00F66C04">
        <w:trPr>
          <w:trHeight w:val="1161"/>
          <w:jc w:val="center"/>
        </w:trPr>
        <w:tc>
          <w:tcPr>
            <w:tcW w:w="10034" w:type="dxa"/>
            <w:gridSpan w:val="10"/>
            <w:vAlign w:val="center"/>
          </w:tcPr>
          <w:p w:rsidR="00AB5805" w:rsidRPr="00AB5805" w:rsidRDefault="00AB5805" w:rsidP="00F66C04">
            <w:pPr>
              <w:rPr>
                <w:lang w:val="ro-RO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AB5805">
              <w:rPr>
                <w:lang w:val="ro-RO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Дети с ограниченными возможностями здо</w:t>
            </w:r>
            <w:r>
              <w:rPr>
                <w:lang w:val="ro-RO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ровья – часть человеческого по-</w:t>
            </w:r>
            <w:r w:rsidRPr="00AB5805">
              <w:rPr>
                <w:lang w:val="ro-RO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тенциала России и мира</w:t>
            </w:r>
          </w:p>
        </w:tc>
      </w:tr>
      <w:tr w:rsidR="00AB5805" w:rsidRPr="00FC37D8" w:rsidTr="00F66C04">
        <w:trPr>
          <w:trHeight w:val="8558"/>
          <w:jc w:val="center"/>
        </w:trPr>
        <w:tc>
          <w:tcPr>
            <w:tcW w:w="3044" w:type="dxa"/>
            <w:gridSpan w:val="2"/>
          </w:tcPr>
          <w:p w:rsidR="00AB5805" w:rsidRPr="00630366" w:rsidRDefault="009700F4" w:rsidP="009700F4">
            <w:pPr>
              <w:rPr>
                <w:lang w:val="ro-RO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61312" behindDoc="1" locked="0" layoutInCell="1" allowOverlap="1" wp14:anchorId="609C032F" wp14:editId="5C330F78">
                  <wp:simplePos x="0" y="0"/>
                  <wp:positionH relativeFrom="column">
                    <wp:posOffset>159799</wp:posOffset>
                  </wp:positionH>
                  <wp:positionV relativeFrom="paragraph">
                    <wp:posOffset>3535739</wp:posOffset>
                  </wp:positionV>
                  <wp:extent cx="4864887" cy="2742639"/>
                  <wp:effectExtent l="228600" t="228600" r="221615" b="229235"/>
                  <wp:wrapNone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4887" cy="2742639"/>
                          </a:xfrm>
                          <a:prstGeom prst="rect">
                            <a:avLst/>
                          </a:prstGeom>
                          <a:noFill/>
                          <a:effectLst>
                            <a:glow rad="228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B5805" w:rsidRPr="00AB5805">
              <w:rPr>
                <w:lang w:val="ro-RO"/>
              </w:rPr>
              <w:t xml:space="preserve">В межаттестационный период большое внимание уделяла работе с индивидуальными возможностями и потребностями детей. Принимала участие в разработке индивидуальных маршрутов детей по сопровождению одаренности и детей с ОВЗ. В работе с детьми с ОВЗ старшего дошкольного возраста вела совместную работу с узкими специалистами: музыкальным руководителем и учителем-логопедом. Разработала план мероприятий с детьми с ОВЗ, в который входила целенаправленная работа на развитие личности. </w:t>
            </w:r>
          </w:p>
        </w:tc>
        <w:tc>
          <w:tcPr>
            <w:tcW w:w="466" w:type="dxa"/>
            <w:gridSpan w:val="2"/>
          </w:tcPr>
          <w:p w:rsidR="00AB5805" w:rsidRPr="00630366" w:rsidRDefault="00AB5805" w:rsidP="00F66C04">
            <w:pPr>
              <w:rPr>
                <w:lang w:val="ro-RO"/>
              </w:rPr>
            </w:pPr>
          </w:p>
        </w:tc>
        <w:tc>
          <w:tcPr>
            <w:tcW w:w="3117" w:type="dxa"/>
            <w:gridSpan w:val="3"/>
          </w:tcPr>
          <w:p w:rsidR="00AB5805" w:rsidRPr="00630366" w:rsidRDefault="009700F4" w:rsidP="00AB5805">
            <w:pPr>
              <w:rPr>
                <w:lang w:val="ro-RO"/>
              </w:rPr>
            </w:pPr>
            <w:r w:rsidRPr="00AB5805">
              <w:rPr>
                <w:lang w:val="ro-RO"/>
              </w:rPr>
              <w:t>Разработка и презентация газет на тему насекомые, представление и защита своих газет совместно с родителями и другими детьми. Разработка и написание сценария по сказке «Дюймовочка», разучивание стихов и песен, постановка сюжета и танцев, вся работа была направлена на повышение самооценки ребенка, развития речи, развития его возможностей. Завершающим этапом стал спектакль – мюзикл «Дюймовочка», в котором каждый ребенок с ОВЗ играл важную и главную роль. Дети настолько прониклись такой игрой, что поведение и раскрепощение некоторых детей были положительным результатом моей деятельности.</w:t>
            </w:r>
          </w:p>
        </w:tc>
        <w:tc>
          <w:tcPr>
            <w:tcW w:w="250" w:type="dxa"/>
          </w:tcPr>
          <w:p w:rsidR="00AB5805" w:rsidRPr="00630366" w:rsidRDefault="00AB5805" w:rsidP="00F66C04">
            <w:pPr>
              <w:rPr>
                <w:lang w:val="ro-RO"/>
              </w:rPr>
            </w:pPr>
          </w:p>
        </w:tc>
        <w:tc>
          <w:tcPr>
            <w:tcW w:w="3157" w:type="dxa"/>
            <w:gridSpan w:val="2"/>
          </w:tcPr>
          <w:p w:rsidR="00AB5805" w:rsidRPr="00630366" w:rsidRDefault="002030F4" w:rsidP="00F66C04">
            <w:pPr>
              <w:rPr>
                <w:lang w:val="ro-RO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67456" behindDoc="0" locked="0" layoutInCell="1" allowOverlap="1" wp14:anchorId="28453E1A" wp14:editId="036C2CF0">
                  <wp:simplePos x="0" y="0"/>
                  <wp:positionH relativeFrom="column">
                    <wp:posOffset>-177667</wp:posOffset>
                  </wp:positionH>
                  <wp:positionV relativeFrom="paragraph">
                    <wp:posOffset>-269816</wp:posOffset>
                  </wp:positionV>
                  <wp:extent cx="2340247" cy="1318438"/>
                  <wp:effectExtent l="57150" t="57150" r="60325" b="834390"/>
                  <wp:wrapNone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IMG_20180601_095214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247" cy="1318438"/>
                          </a:xfrm>
                          <a:prstGeom prst="ellipse">
                            <a:avLst/>
                          </a:prstGeom>
                          <a:ln w="12700" cap="rnd">
                            <a:solidFill>
                              <a:srgbClr val="FFFF00"/>
                            </a:solidFill>
                          </a:ln>
                          <a:effectLst>
                            <a:outerShdw blurRad="381000" dist="292100" dir="5400000" sx="-80000" sy="-18000" rotWithShape="0">
                              <a:srgbClr val="000000">
                                <a:alpha val="22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3000000"/>
                            </a:lightRig>
                          </a:scene3d>
                          <a:sp3d contourW="7620">
                            <a:bevelT w="95250" h="31750"/>
                            <a:contourClr>
                              <a:srgbClr val="333333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68480" behindDoc="0" locked="0" layoutInCell="1" allowOverlap="1" wp14:anchorId="35632D8A" wp14:editId="38D6CFD0">
                  <wp:simplePos x="0" y="0"/>
                  <wp:positionH relativeFrom="column">
                    <wp:posOffset>-153448</wp:posOffset>
                  </wp:positionH>
                  <wp:positionV relativeFrom="paragraph">
                    <wp:posOffset>973765</wp:posOffset>
                  </wp:positionV>
                  <wp:extent cx="2347742" cy="4167703"/>
                  <wp:effectExtent l="152400" t="152400" r="147955" b="156845"/>
                  <wp:wrapNone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G_20180601_094315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7742" cy="4167703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glow rad="1397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B5805" w:rsidRPr="00FC37D8" w:rsidTr="00F66C04">
        <w:trPr>
          <w:trHeight w:val="1080"/>
          <w:jc w:val="center"/>
        </w:trPr>
        <w:tc>
          <w:tcPr>
            <w:tcW w:w="10034" w:type="dxa"/>
            <w:gridSpan w:val="10"/>
            <w:tcBorders>
              <w:bottom w:val="single" w:sz="12" w:space="0" w:color="7030A0" w:themeColor="accent3"/>
            </w:tcBorders>
            <w:vAlign w:val="center"/>
          </w:tcPr>
          <w:p w:rsidR="00AB5805" w:rsidRPr="00630366" w:rsidRDefault="00AB5805" w:rsidP="009700F4">
            <w:pPr>
              <w:rPr>
                <w:lang w:val="ro-RO"/>
              </w:rPr>
            </w:pPr>
          </w:p>
        </w:tc>
      </w:tr>
      <w:tr w:rsidR="00AB5805" w:rsidRPr="00FC37D8" w:rsidTr="00F66C04">
        <w:trPr>
          <w:trHeight w:val="1176"/>
          <w:jc w:val="center"/>
        </w:trPr>
        <w:tc>
          <w:tcPr>
            <w:tcW w:w="10034" w:type="dxa"/>
            <w:gridSpan w:val="10"/>
            <w:tcBorders>
              <w:top w:val="single" w:sz="12" w:space="0" w:color="7030A0" w:themeColor="accent3"/>
              <w:left w:val="single" w:sz="12" w:space="0" w:color="7030A0" w:themeColor="accent3"/>
              <w:bottom w:val="single" w:sz="12" w:space="0" w:color="7030A0" w:themeColor="accent3"/>
              <w:right w:val="single" w:sz="12" w:space="0" w:color="7030A0" w:themeColor="accent3"/>
            </w:tcBorders>
            <w:vAlign w:val="center"/>
          </w:tcPr>
          <w:p w:rsidR="00AB5805" w:rsidRPr="00630366" w:rsidRDefault="009700F4" w:rsidP="009700F4">
            <w:pPr>
              <w:rPr>
                <w:rStyle w:val="aa"/>
                <w:lang w:val="ro-RO"/>
              </w:rPr>
            </w:pPr>
            <w:r>
              <w:rPr>
                <w:rStyle w:val="aa"/>
                <w:lang w:val="ru-RU"/>
              </w:rPr>
              <w:t xml:space="preserve">Помни, что каждый твой шаг на земле может отразиться в душе рядом </w:t>
            </w:r>
            <w:proofErr w:type="gramStart"/>
            <w:r>
              <w:rPr>
                <w:rStyle w:val="aa"/>
                <w:lang w:val="ru-RU"/>
              </w:rPr>
              <w:t>идущего</w:t>
            </w:r>
            <w:proofErr w:type="gramEnd"/>
            <w:r>
              <w:rPr>
                <w:rStyle w:val="aa"/>
                <w:lang w:val="ru-RU"/>
              </w:rPr>
              <w:t>…</w:t>
            </w:r>
          </w:p>
        </w:tc>
      </w:tr>
      <w:tr w:rsidR="00AB5805" w:rsidRPr="00FC37D8" w:rsidTr="00F66C04">
        <w:trPr>
          <w:trHeight w:val="132"/>
          <w:jc w:val="center"/>
        </w:trPr>
        <w:tc>
          <w:tcPr>
            <w:tcW w:w="3044" w:type="dxa"/>
            <w:gridSpan w:val="2"/>
            <w:tcBorders>
              <w:top w:val="single" w:sz="12" w:space="0" w:color="7030A0" w:themeColor="accent3"/>
            </w:tcBorders>
          </w:tcPr>
          <w:p w:rsidR="00AB5805" w:rsidRPr="00630366" w:rsidRDefault="00AB5805" w:rsidP="00F66C04">
            <w:pPr>
              <w:rPr>
                <w:lang w:val="ro-RO"/>
              </w:rPr>
            </w:pPr>
          </w:p>
        </w:tc>
        <w:tc>
          <w:tcPr>
            <w:tcW w:w="466" w:type="dxa"/>
            <w:gridSpan w:val="2"/>
            <w:tcBorders>
              <w:top w:val="single" w:sz="12" w:space="0" w:color="7030A0" w:themeColor="accent3"/>
            </w:tcBorders>
          </w:tcPr>
          <w:p w:rsidR="00AB5805" w:rsidRPr="00630366" w:rsidRDefault="00AB5805" w:rsidP="00F66C04">
            <w:pPr>
              <w:rPr>
                <w:lang w:val="ro-RO"/>
              </w:rPr>
            </w:pPr>
          </w:p>
        </w:tc>
        <w:tc>
          <w:tcPr>
            <w:tcW w:w="3117" w:type="dxa"/>
            <w:gridSpan w:val="3"/>
            <w:tcBorders>
              <w:top w:val="single" w:sz="12" w:space="0" w:color="7030A0" w:themeColor="accent3"/>
            </w:tcBorders>
          </w:tcPr>
          <w:p w:rsidR="00AB5805" w:rsidRPr="00630366" w:rsidRDefault="00AB5805" w:rsidP="00F66C04">
            <w:pPr>
              <w:rPr>
                <w:lang w:val="ro-RO"/>
              </w:rPr>
            </w:pPr>
          </w:p>
        </w:tc>
        <w:tc>
          <w:tcPr>
            <w:tcW w:w="250" w:type="dxa"/>
            <w:tcBorders>
              <w:top w:val="single" w:sz="12" w:space="0" w:color="7030A0" w:themeColor="accent3"/>
            </w:tcBorders>
          </w:tcPr>
          <w:p w:rsidR="00AB5805" w:rsidRPr="00630366" w:rsidRDefault="00AB5805" w:rsidP="00F66C04">
            <w:pPr>
              <w:rPr>
                <w:lang w:val="ro-RO"/>
              </w:rPr>
            </w:pPr>
          </w:p>
        </w:tc>
        <w:tc>
          <w:tcPr>
            <w:tcW w:w="3157" w:type="dxa"/>
            <w:gridSpan w:val="2"/>
            <w:tcBorders>
              <w:top w:val="single" w:sz="12" w:space="0" w:color="7030A0" w:themeColor="accent3"/>
            </w:tcBorders>
          </w:tcPr>
          <w:p w:rsidR="00AB5805" w:rsidRPr="00630366" w:rsidRDefault="00AB5805" w:rsidP="00F66C04">
            <w:pPr>
              <w:rPr>
                <w:lang w:val="ro-RO"/>
              </w:rPr>
            </w:pPr>
          </w:p>
        </w:tc>
      </w:tr>
      <w:tr w:rsidR="00AB5805" w:rsidRPr="00630366" w:rsidTr="00F66C04">
        <w:trPr>
          <w:trHeight w:val="307"/>
          <w:jc w:val="center"/>
        </w:trPr>
        <w:tc>
          <w:tcPr>
            <w:tcW w:w="790" w:type="dxa"/>
            <w:vMerge w:val="restart"/>
            <w:vAlign w:val="center"/>
          </w:tcPr>
          <w:p w:rsidR="00AB5805" w:rsidRPr="00630366" w:rsidRDefault="00AB5805" w:rsidP="00F66C04">
            <w:pPr>
              <w:rPr>
                <w:lang w:val="ro-RO"/>
              </w:rPr>
            </w:pPr>
            <w:r w:rsidRPr="00630366">
              <w:rPr>
                <w:noProof/>
                <w:sz w:val="6"/>
                <w:szCs w:val="6"/>
                <w:lang w:val="ru-RU" w:eastAsia="ru-RU"/>
              </w:rPr>
              <w:drawing>
                <wp:inline distT="0" distB="0" distL="0" distR="0" wp14:anchorId="560AC401" wp14:editId="760E4715">
                  <wp:extent cx="237490" cy="237490"/>
                  <wp:effectExtent l="0" t="0" r="0" b="0"/>
                  <wp:docPr id="64" name="Графический объект 28" descr="Связ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Графический объект 28" descr="Связь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cx="http://schemas.microsoft.com/office/drawing/2014/chartex" xmlns:w16se="http://schemas.microsoft.com/office/word/2015/wordml/symex"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arto="http://schemas.microsoft.com/office/word/2006/arto" xmlns:w15="http://schemas.microsoft.com/office/word/2012/wordml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90" cy="23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0" w:type="dxa"/>
            <w:gridSpan w:val="3"/>
          </w:tcPr>
          <w:p w:rsidR="00AB5805" w:rsidRPr="00630366" w:rsidRDefault="00AB5805" w:rsidP="00F66C04">
            <w:pPr>
              <w:pStyle w:val="02"/>
              <w:rPr>
                <w:lang w:val="ro-RO"/>
              </w:rPr>
            </w:pPr>
            <w:r w:rsidRPr="00630366">
              <w:rPr>
                <w:lang w:val="ro-RO" w:bidi="ru-RU"/>
              </w:rPr>
              <w:t>Веб-сайт:</w:t>
            </w:r>
          </w:p>
        </w:tc>
        <w:tc>
          <w:tcPr>
            <w:tcW w:w="853" w:type="dxa"/>
            <w:vMerge w:val="restart"/>
            <w:vAlign w:val="center"/>
          </w:tcPr>
          <w:p w:rsidR="00AB5805" w:rsidRPr="00630366" w:rsidRDefault="00AB5805" w:rsidP="00F66C04">
            <w:pPr>
              <w:pStyle w:val="02"/>
              <w:rPr>
                <w:lang w:val="ro-RO"/>
              </w:rPr>
            </w:pPr>
            <w:r w:rsidRPr="00630366">
              <w:rPr>
                <w:lang w:val="ru-RU" w:eastAsia="ru-RU"/>
              </w:rPr>
              <w:drawing>
                <wp:inline distT="0" distB="0" distL="0" distR="0" wp14:anchorId="1CC9DFFA" wp14:editId="07A22A4D">
                  <wp:extent cx="237490" cy="237490"/>
                  <wp:effectExtent l="0" t="0" r="0" b="0"/>
                  <wp:docPr id="65" name="Графический объект 26" descr="Получате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Графический объект 26" descr="Получатель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cx="http://schemas.microsoft.com/office/drawing/2014/chartex" xmlns:w16se="http://schemas.microsoft.com/office/word/2015/wordml/symex"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arto="http://schemas.microsoft.com/office/word/2006/arto" xmlns:w15="http://schemas.microsoft.com/office/word/2012/wordml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90" cy="23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0" w:type="dxa"/>
          </w:tcPr>
          <w:p w:rsidR="00AB5805" w:rsidRPr="00630366" w:rsidRDefault="00AB5805" w:rsidP="00F66C04">
            <w:pPr>
              <w:pStyle w:val="02"/>
              <w:rPr>
                <w:lang w:val="ro-RO"/>
              </w:rPr>
            </w:pPr>
            <w:r w:rsidRPr="00630366">
              <w:rPr>
                <w:lang w:val="ro-RO" w:bidi="ru-RU"/>
              </w:rPr>
              <w:t>Контактное лицо:</w:t>
            </w:r>
          </w:p>
        </w:tc>
        <w:tc>
          <w:tcPr>
            <w:tcW w:w="703" w:type="dxa"/>
            <w:gridSpan w:val="3"/>
            <w:vMerge w:val="restart"/>
            <w:vAlign w:val="center"/>
          </w:tcPr>
          <w:p w:rsidR="00AB5805" w:rsidRPr="00630366" w:rsidRDefault="00AB5805" w:rsidP="00F66C04">
            <w:pPr>
              <w:pStyle w:val="02"/>
              <w:rPr>
                <w:lang w:val="ro-RO"/>
              </w:rPr>
            </w:pPr>
            <w:r w:rsidRPr="00630366">
              <w:rPr>
                <w:lang w:val="ru-RU" w:eastAsia="ru-RU"/>
              </w:rPr>
              <w:drawing>
                <wp:inline distT="0" distB="0" distL="0" distR="0" wp14:anchorId="733D9374" wp14:editId="1C4EADEC">
                  <wp:extent cx="237490" cy="237490"/>
                  <wp:effectExtent l="0" t="0" r="0" b="0"/>
                  <wp:docPr id="66" name="Графический объект 27" descr="Эл. почт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Графический объект 27" descr="Эл. почта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cx="http://schemas.microsoft.com/office/drawing/2014/chartex" xmlns:w16se="http://schemas.microsoft.com/office/word/2015/wordml/symex"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arto="http://schemas.microsoft.com/office/word/2006/arto" xmlns:w15="http://schemas.microsoft.com/office/word/2012/wordml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90" cy="23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8" w:type="dxa"/>
          </w:tcPr>
          <w:p w:rsidR="00AB5805" w:rsidRPr="00630366" w:rsidRDefault="00AB5805" w:rsidP="00F66C04">
            <w:pPr>
              <w:pStyle w:val="02"/>
              <w:rPr>
                <w:lang w:val="ro-RO"/>
              </w:rPr>
            </w:pPr>
            <w:r w:rsidRPr="00630366">
              <w:rPr>
                <w:lang w:val="ro-RO" w:bidi="ru-RU"/>
              </w:rPr>
              <w:t>Электронная почта:</w:t>
            </w:r>
          </w:p>
        </w:tc>
      </w:tr>
      <w:tr w:rsidR="00AB5805" w:rsidRPr="00630366" w:rsidTr="00F66C04">
        <w:trPr>
          <w:trHeight w:val="306"/>
          <w:jc w:val="center"/>
        </w:trPr>
        <w:tc>
          <w:tcPr>
            <w:tcW w:w="790" w:type="dxa"/>
            <w:vMerge/>
          </w:tcPr>
          <w:p w:rsidR="00AB5805" w:rsidRPr="00630366" w:rsidRDefault="00AB5805" w:rsidP="00F66C04">
            <w:pPr>
              <w:rPr>
                <w:lang w:val="ro-RO"/>
              </w:rPr>
            </w:pPr>
          </w:p>
        </w:tc>
        <w:sdt>
          <w:sdtPr>
            <w:rPr>
              <w:rStyle w:val="EmphasisItalics0"/>
              <w:b w:val="0"/>
              <w:i w:val="0"/>
              <w:color w:val="FFFFFF" w:themeColor="background1"/>
              <w:szCs w:val="22"/>
              <w:lang w:val="ro-RO"/>
            </w:rPr>
            <w:id w:val="-1380939464"/>
            <w:placeholder>
              <w:docPart w:val="DEB691DD06D74DC1A9049EF6D00E5A03"/>
            </w:placeholder>
            <w:temporary/>
            <w:showingPlcHdr/>
          </w:sdtPr>
          <w:sdtEndPr>
            <w:rPr>
              <w:rStyle w:val="EmphasisItalics0"/>
            </w:rPr>
          </w:sdtEndPr>
          <w:sdtContent>
            <w:tc>
              <w:tcPr>
                <w:tcW w:w="2720" w:type="dxa"/>
                <w:gridSpan w:val="3"/>
              </w:tcPr>
              <w:p w:rsidR="00AB5805" w:rsidRPr="00630366" w:rsidRDefault="00AB5805" w:rsidP="00F66C04">
                <w:pPr>
                  <w:pStyle w:val="02"/>
                  <w:rPr>
                    <w:lang w:val="ro-RO"/>
                  </w:rPr>
                </w:pPr>
                <w:r w:rsidRPr="00630366">
                  <w:rPr>
                    <w:lang w:val="ro-RO" w:bidi="ru-RU"/>
                  </w:rPr>
                  <w:t>www.bellowscollege.com</w:t>
                </w:r>
              </w:p>
            </w:tc>
          </w:sdtContent>
        </w:sdt>
        <w:tc>
          <w:tcPr>
            <w:tcW w:w="853" w:type="dxa"/>
            <w:vMerge/>
          </w:tcPr>
          <w:p w:rsidR="00AB5805" w:rsidRPr="00630366" w:rsidRDefault="00AB5805" w:rsidP="00F66C04">
            <w:pPr>
              <w:pStyle w:val="02"/>
              <w:rPr>
                <w:lang w:val="ro-RO"/>
              </w:rPr>
            </w:pPr>
          </w:p>
        </w:tc>
        <w:tc>
          <w:tcPr>
            <w:tcW w:w="2170" w:type="dxa"/>
          </w:tcPr>
          <w:p w:rsidR="00AB5805" w:rsidRPr="00630366" w:rsidRDefault="00AB5805" w:rsidP="00AB5805">
            <w:pPr>
              <w:pStyle w:val="02"/>
              <w:rPr>
                <w:lang w:val="ro-RO"/>
              </w:rPr>
            </w:pPr>
          </w:p>
        </w:tc>
        <w:tc>
          <w:tcPr>
            <w:tcW w:w="703" w:type="dxa"/>
            <w:gridSpan w:val="3"/>
            <w:vMerge/>
          </w:tcPr>
          <w:p w:rsidR="00AB5805" w:rsidRPr="00630366" w:rsidRDefault="00AB5805" w:rsidP="00F66C04">
            <w:pPr>
              <w:pStyle w:val="02"/>
              <w:rPr>
                <w:lang w:val="ro-RO"/>
              </w:rPr>
            </w:pPr>
          </w:p>
        </w:tc>
        <w:sdt>
          <w:sdtPr>
            <w:rPr>
              <w:lang w:val="ro-RO"/>
            </w:rPr>
            <w:id w:val="1896075919"/>
            <w:placeholder>
              <w:docPart w:val="053E5C8C792E4F1E9F605FFA683E9585"/>
            </w:placeholder>
            <w:temporary/>
            <w:showingPlcHdr/>
          </w:sdtPr>
          <w:sdtEndPr>
            <w:rPr>
              <w:rStyle w:val="EmphasisItalics0"/>
              <w:b/>
              <w:i/>
              <w:color w:val="48174A" w:themeColor="accent6" w:themeShade="BF"/>
              <w:szCs w:val="24"/>
            </w:rPr>
          </w:sdtEndPr>
          <w:sdtContent>
            <w:tc>
              <w:tcPr>
                <w:tcW w:w="2798" w:type="dxa"/>
              </w:tcPr>
              <w:p w:rsidR="00AB5805" w:rsidRPr="00630366" w:rsidRDefault="00AB5805" w:rsidP="00F66C04">
                <w:pPr>
                  <w:pStyle w:val="02"/>
                  <w:rPr>
                    <w:lang w:val="ro-RO"/>
                  </w:rPr>
                </w:pPr>
                <w:r w:rsidRPr="00630366">
                  <w:rPr>
                    <w:rStyle w:val="ac"/>
                    <w:color w:val="FFFFFF" w:themeColor="background1"/>
                    <w:lang w:val="ro-RO" w:bidi="ru-RU"/>
                  </w:rPr>
                  <w:t>someone@example.com</w:t>
                </w:r>
              </w:p>
            </w:tc>
          </w:sdtContent>
        </w:sdt>
      </w:tr>
    </w:tbl>
    <w:p w:rsidR="00AB5805" w:rsidRDefault="005A67F4" w:rsidP="00AB5805">
      <w:pPr>
        <w:rPr>
          <w:sz w:val="2"/>
          <w:lang w:val="ro-RO"/>
        </w:rPr>
      </w:pPr>
      <w:r>
        <w:rPr>
          <w:noProof/>
          <w:sz w:val="2"/>
          <w:lang w:val="ru-RU"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4666409</wp:posOffset>
                </wp:positionH>
                <wp:positionV relativeFrom="paragraph">
                  <wp:posOffset>-380373</wp:posOffset>
                </wp:positionV>
                <wp:extent cx="558140" cy="510639"/>
                <wp:effectExtent l="0" t="0" r="13970" b="22860"/>
                <wp:wrapNone/>
                <wp:docPr id="269" name="Овал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140" cy="510639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63444B55" id="Овал 269" o:spid="_x0000_s1026" style="position:absolute;margin-left:367.45pt;margin-top:-29.95pt;width:43.95pt;height:40.2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" fillcolor="#d88bda [1305]" strokecolor="#7f5f00 [1604]" strokeweight="1pt">
                <v:stroke joinstyle="miter"/>
              </v:oval>
            </w:pict>
          </mc:Fallback>
        </mc:AlternateContent>
      </w:r>
      <w:r>
        <w:rPr>
          <w:noProof/>
          <w:sz w:val="2"/>
          <w:lang w:val="ru-RU"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4295577</wp:posOffset>
                </wp:positionH>
                <wp:positionV relativeFrom="paragraph">
                  <wp:posOffset>-1175657</wp:posOffset>
                </wp:positionV>
                <wp:extent cx="2668241" cy="1977656"/>
                <wp:effectExtent l="0" t="0" r="37465" b="22860"/>
                <wp:wrapNone/>
                <wp:docPr id="87" name="Прямая соединительная линия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68241" cy="197765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25631E03" id="Прямая соединительная линия 87" o:spid="_x0000_s1026" style="position:absolute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8.25pt,-92.55pt" to="548.35pt,6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" strokecolor="#ffc000 [3204]" strokeweight=".5pt">
                <v:stroke joinstyle="miter"/>
              </v:line>
            </w:pict>
          </mc:Fallback>
        </mc:AlternateContent>
      </w:r>
      <w:r>
        <w:rPr>
          <w:noProof/>
          <w:sz w:val="2"/>
          <w:lang w:val="ru-RU"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4303478</wp:posOffset>
                </wp:positionH>
                <wp:positionV relativeFrom="paragraph">
                  <wp:posOffset>-1389413</wp:posOffset>
                </wp:positionV>
                <wp:extent cx="3040911" cy="2328530"/>
                <wp:effectExtent l="0" t="0" r="26670" b="34290"/>
                <wp:wrapNone/>
                <wp:docPr id="86" name="Прямая соединительная линия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0911" cy="232853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A24F74A" id="Прямая соединительная линия 86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8.85pt,-109.4pt" to="578.3pt,7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" strokecolor="#ffc000 [3204]" strokeweight=".5pt">
                <v:stroke joinstyle="miter"/>
              </v:line>
            </w:pict>
          </mc:Fallback>
        </mc:AlternateContent>
      </w:r>
      <w:r>
        <w:rPr>
          <w:noProof/>
          <w:sz w:val="2"/>
          <w:lang w:val="ru-RU" w:eastAsia="ru-RU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-1005188</wp:posOffset>
                </wp:positionH>
                <wp:positionV relativeFrom="paragraph">
                  <wp:posOffset>-1189693</wp:posOffset>
                </wp:positionV>
                <wp:extent cx="4943874" cy="4061637"/>
                <wp:effectExtent l="0" t="0" r="28575" b="34290"/>
                <wp:wrapNone/>
                <wp:docPr id="88" name="Прямая соединительная линия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943874" cy="406163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426E9D5C" id="Прямая соединительная линия 88" o:spid="_x0000_s1026" style="position:absolute;flip:x;z-index:-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79.15pt,-93.7pt" to="310.15pt,22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" strokecolor="#ffc000 [3204]" strokeweight=".5pt">
                <v:stroke joinstyle="miter"/>
              </v:line>
            </w:pict>
          </mc:Fallback>
        </mc:AlternateContent>
      </w:r>
      <w:r>
        <w:rPr>
          <w:noProof/>
          <w:sz w:val="2"/>
          <w:lang w:val="ru-RU" w:eastAsia="ru-RU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-645069</wp:posOffset>
                </wp:positionH>
                <wp:positionV relativeFrom="paragraph">
                  <wp:posOffset>-1188464</wp:posOffset>
                </wp:positionV>
                <wp:extent cx="5103628" cy="4359349"/>
                <wp:effectExtent l="0" t="0" r="20955" b="22225"/>
                <wp:wrapNone/>
                <wp:docPr id="89" name="Прямая соединительная линия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03628" cy="4359349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187CC057" id="Прямая соединительная линия 89" o:spid="_x0000_s1026" style="position:absolute;flip:x;z-index:-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0.8pt,-93.6pt" to="351.05pt,24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" strokecolor="#ffc000 [3204]" strokeweight="1.5pt">
                <v:stroke joinstyle="miter"/>
              </v:line>
            </w:pict>
          </mc:Fallback>
        </mc:AlternateContent>
      </w:r>
      <w:r>
        <w:rPr>
          <w:noProof/>
          <w:sz w:val="2"/>
          <w:lang w:val="ru-RU"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4084106</wp:posOffset>
                </wp:positionH>
                <wp:positionV relativeFrom="paragraph">
                  <wp:posOffset>-1068342</wp:posOffset>
                </wp:positionV>
                <wp:extent cx="840254" cy="807225"/>
                <wp:effectExtent l="0" t="0" r="17145" b="12065"/>
                <wp:wrapNone/>
                <wp:docPr id="266" name="Овал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0254" cy="80722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64693CDD" id="Овал 266" o:spid="_x0000_s1026" style="position:absolute;margin-left:321.6pt;margin-top:-84.1pt;width:66.15pt;height:63.5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" filled="f" strokecolor="#7f5f00 [1604]" strokeweight="1pt">
                <v:stroke joinstyle="miter"/>
              </v:oval>
            </w:pict>
          </mc:Fallback>
        </mc:AlternateContent>
      </w:r>
      <w:r>
        <w:rPr>
          <w:noProof/>
          <w:sz w:val="2"/>
          <w:lang w:val="ru-RU"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4773287</wp:posOffset>
                </wp:positionH>
                <wp:positionV relativeFrom="paragraph">
                  <wp:posOffset>-724758</wp:posOffset>
                </wp:positionV>
                <wp:extent cx="593766" cy="617517"/>
                <wp:effectExtent l="0" t="0" r="15875" b="11430"/>
                <wp:wrapNone/>
                <wp:docPr id="265" name="Овал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66" cy="617517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21C75141" id="Овал 265" o:spid="_x0000_s1026" style="position:absolute;margin-left:375.85pt;margin-top:-57.05pt;width:46.75pt;height:48.6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" filled="f" strokecolor="#7f5f00 [1604]" strokeweight="1pt">
                <v:stroke joinstyle="miter"/>
              </v:oval>
            </w:pict>
          </mc:Fallback>
        </mc:AlternateContent>
      </w:r>
    </w:p>
    <w:p w:rsidR="00AB5805" w:rsidRDefault="00AB5805" w:rsidP="00AB5805">
      <w:pPr>
        <w:rPr>
          <w:sz w:val="2"/>
          <w:lang w:val="ro-RO"/>
        </w:rPr>
      </w:pPr>
    </w:p>
    <w:p w:rsidR="00AB5805" w:rsidRDefault="00AB5805" w:rsidP="00AB5805">
      <w:pPr>
        <w:rPr>
          <w:sz w:val="2"/>
          <w:lang w:val="ro-RO"/>
        </w:rPr>
      </w:pPr>
    </w:p>
    <w:p w:rsidR="00AB5805" w:rsidRDefault="00AB5805" w:rsidP="00AB5805">
      <w:pPr>
        <w:rPr>
          <w:sz w:val="2"/>
          <w:lang w:val="ro-RO"/>
        </w:rPr>
      </w:pPr>
    </w:p>
    <w:p w:rsidR="00AB5805" w:rsidRDefault="00AB5805" w:rsidP="00AB5805">
      <w:pPr>
        <w:rPr>
          <w:sz w:val="2"/>
          <w:lang w:val="ro-RO"/>
        </w:rPr>
      </w:pPr>
    </w:p>
    <w:p w:rsidR="00AB5805" w:rsidRDefault="00AC480D" w:rsidP="00AB5805">
      <w:pPr>
        <w:rPr>
          <w:sz w:val="2"/>
          <w:lang w:val="ro-RO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E8F60D7" wp14:editId="5D83025A">
                <wp:simplePos x="0" y="0"/>
                <wp:positionH relativeFrom="column">
                  <wp:posOffset>6114282</wp:posOffset>
                </wp:positionH>
                <wp:positionV relativeFrom="paragraph">
                  <wp:posOffset>5843388</wp:posOffset>
                </wp:positionV>
                <wp:extent cx="744412" cy="765544"/>
                <wp:effectExtent l="0" t="0" r="17780" b="15875"/>
                <wp:wrapNone/>
                <wp:docPr id="98" name="Овал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4412" cy="765544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 xmlns:w15="http://schemas.microsoft.com/office/word/2012/wordml">
            <w:pict>
              <v:oval w14:anchorId="3593ADFD" id="Овал 98" o:spid="_x0000_s1026" style="position:absolute;margin-left:481.45pt;margin-top:460.1pt;width:58.6pt;height:60.3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" filled="f" strokecolor="#7f5f00 [1604]" strokeweight="1pt">
                <v:stroke joinstyle="miter"/>
              </v:oval>
            </w:pict>
          </mc:Fallback>
        </mc:AlternateContent>
      </w:r>
    </w:p>
    <w:tbl>
      <w:tblPr>
        <w:tblW w:w="5000" w:type="pct"/>
        <w:jc w:val="center"/>
        <w:tblLook w:val="0600" w:firstRow="0" w:lastRow="0" w:firstColumn="0" w:lastColumn="0" w:noHBand="1" w:noVBand="1"/>
      </w:tblPr>
      <w:tblGrid>
        <w:gridCol w:w="2397"/>
        <w:gridCol w:w="913"/>
        <w:gridCol w:w="265"/>
        <w:gridCol w:w="51"/>
        <w:gridCol w:w="419"/>
        <w:gridCol w:w="527"/>
        <w:gridCol w:w="66"/>
        <w:gridCol w:w="1224"/>
        <w:gridCol w:w="492"/>
        <w:gridCol w:w="63"/>
        <w:gridCol w:w="3833"/>
      </w:tblGrid>
      <w:tr w:rsidR="00D4065F" w:rsidRPr="00630366" w:rsidTr="00F66C04">
        <w:trPr>
          <w:jc w:val="center"/>
        </w:trPr>
        <w:tc>
          <w:tcPr>
            <w:tcW w:w="3240" w:type="dxa"/>
            <w:gridSpan w:val="2"/>
            <w:vMerge w:val="restart"/>
            <w:vAlign w:val="center"/>
          </w:tcPr>
          <w:p w:rsidR="00D4065F" w:rsidRPr="00630366" w:rsidRDefault="00A24E79" w:rsidP="00F66C04">
            <w:pPr>
              <w:pStyle w:val="ad"/>
              <w:rPr>
                <w:lang w:val="ro-RO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72576" behindDoc="0" locked="0" layoutInCell="1" allowOverlap="1" wp14:anchorId="3B433DDA" wp14:editId="1DA89E74">
                  <wp:simplePos x="0" y="0"/>
                  <wp:positionH relativeFrom="column">
                    <wp:posOffset>-1083945</wp:posOffset>
                  </wp:positionH>
                  <wp:positionV relativeFrom="paragraph">
                    <wp:posOffset>-1340485</wp:posOffset>
                  </wp:positionV>
                  <wp:extent cx="4720590" cy="3540125"/>
                  <wp:effectExtent l="152400" t="152400" r="156210" b="155575"/>
                  <wp:wrapNone/>
                  <wp:docPr id="8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0590" cy="354012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glow rad="1397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2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68D37BD7" wp14:editId="1442CDAF">
                      <wp:simplePos x="0" y="0"/>
                      <wp:positionH relativeFrom="column">
                        <wp:posOffset>-1449705</wp:posOffset>
                      </wp:positionH>
                      <wp:positionV relativeFrom="paragraph">
                        <wp:posOffset>-1875790</wp:posOffset>
                      </wp:positionV>
                      <wp:extent cx="4954270" cy="4539615"/>
                      <wp:effectExtent l="0" t="0" r="17780" b="13335"/>
                      <wp:wrapNone/>
                      <wp:docPr id="82" name="Овал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954270" cy="453961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6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w16se="http://schemas.microsoft.com/office/word/2015/wordml/symex" xmlns:w15="http://schemas.microsoft.com/office/word/2012/wordml">
                  <w:pict>
                    <v:oval w14:anchorId="23573E9D" id="Овал 82" o:spid="_x0000_s1026" style="position:absolute;margin-left:-114.15pt;margin-top:-147.7pt;width:390.1pt;height:357.4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" fillcolor="#c451c8 [1945]" strokecolor="#7f5f00 [1604]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309" w:type="dxa"/>
            <w:gridSpan w:val="2"/>
          </w:tcPr>
          <w:p w:rsidR="00D4065F" w:rsidRPr="00630366" w:rsidRDefault="00D4065F" w:rsidP="00F66C04">
            <w:pPr>
              <w:rPr>
                <w:noProof/>
                <w:lang w:val="ro-RO"/>
              </w:rPr>
            </w:pPr>
          </w:p>
        </w:tc>
        <w:tc>
          <w:tcPr>
            <w:tcW w:w="991" w:type="dxa"/>
            <w:gridSpan w:val="3"/>
          </w:tcPr>
          <w:p w:rsidR="00D4065F" w:rsidRDefault="00D4065F" w:rsidP="00F66C04">
            <w:pPr>
              <w:pStyle w:val="1"/>
              <w:jc w:val="right"/>
              <w:rPr>
                <w:lang w:val="ro-RO"/>
              </w:rPr>
            </w:pPr>
          </w:p>
        </w:tc>
        <w:tc>
          <w:tcPr>
            <w:tcW w:w="1742" w:type="dxa"/>
            <w:gridSpan w:val="3"/>
          </w:tcPr>
          <w:p w:rsidR="00D4065F" w:rsidRDefault="00D4065F" w:rsidP="00F66C04">
            <w:pPr>
              <w:pStyle w:val="1"/>
              <w:jc w:val="right"/>
              <w:rPr>
                <w:lang w:val="ru-RU"/>
              </w:rPr>
            </w:pPr>
          </w:p>
        </w:tc>
        <w:tc>
          <w:tcPr>
            <w:tcW w:w="3752" w:type="dxa"/>
            <w:vAlign w:val="center"/>
          </w:tcPr>
          <w:p w:rsidR="00D4065F" w:rsidRPr="00630366" w:rsidRDefault="00A24E79" w:rsidP="00F66C04">
            <w:pPr>
              <w:pStyle w:val="1"/>
              <w:jc w:val="right"/>
              <w:rPr>
                <w:lang w:val="ro-RO"/>
              </w:rPr>
            </w:pPr>
            <w:r>
              <w:rPr>
                <w:noProof/>
                <w:sz w:val="2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61D97F99" wp14:editId="7001064B">
                      <wp:simplePos x="0" y="0"/>
                      <wp:positionH relativeFrom="column">
                        <wp:posOffset>803910</wp:posOffset>
                      </wp:positionH>
                      <wp:positionV relativeFrom="paragraph">
                        <wp:posOffset>-1545590</wp:posOffset>
                      </wp:positionV>
                      <wp:extent cx="2402840" cy="2243455"/>
                      <wp:effectExtent l="0" t="0" r="16510" b="23495"/>
                      <wp:wrapNone/>
                      <wp:docPr id="84" name="Овал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2840" cy="224345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w16se="http://schemas.microsoft.com/office/word/2015/wordml/symex" xmlns:w15="http://schemas.microsoft.com/office/word/2012/wordml">
                  <w:pict>
                    <v:oval w14:anchorId="5E661F6C" id="Овал 84" o:spid="_x0000_s1026" style="position:absolute;margin-left:63.3pt;margin-top:-121.7pt;width:189.2pt;height:176.6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" fillcolor="#ffc000 [3204]" strokecolor="#7f5f00 [1604]" strokeweight="1pt">
                      <v:stroke joinstyle="miter"/>
                    </v:oval>
                  </w:pict>
                </mc:Fallback>
              </mc:AlternateContent>
            </w:r>
          </w:p>
        </w:tc>
      </w:tr>
      <w:tr w:rsidR="00D4065F" w:rsidRPr="00630366" w:rsidTr="00F66C04">
        <w:trPr>
          <w:jc w:val="center"/>
        </w:trPr>
        <w:tc>
          <w:tcPr>
            <w:tcW w:w="3240" w:type="dxa"/>
            <w:gridSpan w:val="2"/>
            <w:vMerge/>
          </w:tcPr>
          <w:p w:rsidR="00D4065F" w:rsidRPr="00630366" w:rsidRDefault="00D4065F" w:rsidP="00F66C04">
            <w:pPr>
              <w:pStyle w:val="ad"/>
              <w:rPr>
                <w:noProof/>
                <w:lang w:val="ro-RO"/>
              </w:rPr>
            </w:pPr>
          </w:p>
        </w:tc>
        <w:tc>
          <w:tcPr>
            <w:tcW w:w="309" w:type="dxa"/>
            <w:gridSpan w:val="2"/>
          </w:tcPr>
          <w:p w:rsidR="00D4065F" w:rsidRPr="00630366" w:rsidRDefault="00D4065F" w:rsidP="00F66C04">
            <w:pPr>
              <w:rPr>
                <w:noProof/>
                <w:lang w:val="ro-RO"/>
              </w:rPr>
            </w:pPr>
          </w:p>
        </w:tc>
        <w:tc>
          <w:tcPr>
            <w:tcW w:w="991" w:type="dxa"/>
            <w:gridSpan w:val="3"/>
          </w:tcPr>
          <w:p w:rsidR="00D4065F" w:rsidRDefault="00D4065F" w:rsidP="00F66C04">
            <w:pPr>
              <w:pStyle w:val="1"/>
              <w:jc w:val="right"/>
              <w:rPr>
                <w:lang w:val="ro-RO"/>
              </w:rPr>
            </w:pPr>
          </w:p>
        </w:tc>
        <w:tc>
          <w:tcPr>
            <w:tcW w:w="1742" w:type="dxa"/>
            <w:gridSpan w:val="3"/>
          </w:tcPr>
          <w:p w:rsidR="00D4065F" w:rsidRDefault="00D4065F" w:rsidP="00F66C04">
            <w:pPr>
              <w:pStyle w:val="1"/>
              <w:jc w:val="right"/>
              <w:rPr>
                <w:lang w:val="ru-RU"/>
              </w:rPr>
            </w:pPr>
          </w:p>
        </w:tc>
        <w:tc>
          <w:tcPr>
            <w:tcW w:w="3752" w:type="dxa"/>
            <w:vAlign w:val="center"/>
          </w:tcPr>
          <w:p w:rsidR="00D4065F" w:rsidRPr="00630366" w:rsidRDefault="005A67F4" w:rsidP="00F66C04">
            <w:pPr>
              <w:pStyle w:val="1"/>
              <w:jc w:val="right"/>
              <w:rPr>
                <w:lang w:val="ro-RO"/>
              </w:rPr>
            </w:pPr>
            <w:r>
              <w:rPr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>
                      <wp:simplePos x="0" y="0"/>
                      <wp:positionH relativeFrom="column">
                        <wp:posOffset>2155743</wp:posOffset>
                      </wp:positionH>
                      <wp:positionV relativeFrom="paragraph">
                        <wp:posOffset>98912</wp:posOffset>
                      </wp:positionV>
                      <wp:extent cx="483696" cy="457348"/>
                      <wp:effectExtent l="0" t="0" r="12065" b="19050"/>
                      <wp:wrapNone/>
                      <wp:docPr id="268" name="Овал 2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83696" cy="457348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oval w14:anchorId="3EB4EEE2" id="Овал 268" o:spid="_x0000_s1026" style="position:absolute;margin-left:169.75pt;margin-top:7.8pt;width:38.1pt;height:36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" fillcolor="#d88bda [1305]" strokecolor="#7f5f00 [1604]" strokeweight="1pt">
                      <v:stroke joinstyle="miter"/>
                    </v:oval>
                  </w:pict>
                </mc:Fallback>
              </mc:AlternateContent>
            </w:r>
          </w:p>
        </w:tc>
      </w:tr>
      <w:tr w:rsidR="00D4065F" w:rsidRPr="00630366" w:rsidTr="00F66C04">
        <w:trPr>
          <w:trHeight w:val="405"/>
          <w:jc w:val="center"/>
        </w:trPr>
        <w:tc>
          <w:tcPr>
            <w:tcW w:w="3240" w:type="dxa"/>
            <w:gridSpan w:val="2"/>
            <w:vMerge/>
          </w:tcPr>
          <w:p w:rsidR="00D4065F" w:rsidRPr="00630366" w:rsidRDefault="00D4065F" w:rsidP="00F66C04">
            <w:pPr>
              <w:pStyle w:val="ad"/>
              <w:rPr>
                <w:noProof/>
                <w:lang w:val="ro-RO"/>
              </w:rPr>
            </w:pPr>
          </w:p>
        </w:tc>
        <w:tc>
          <w:tcPr>
            <w:tcW w:w="309" w:type="dxa"/>
            <w:gridSpan w:val="2"/>
          </w:tcPr>
          <w:p w:rsidR="00D4065F" w:rsidRPr="00630366" w:rsidRDefault="00D4065F" w:rsidP="00F66C04">
            <w:pPr>
              <w:rPr>
                <w:noProof/>
                <w:lang w:val="ro-RO"/>
              </w:rPr>
            </w:pPr>
          </w:p>
        </w:tc>
        <w:tc>
          <w:tcPr>
            <w:tcW w:w="991" w:type="dxa"/>
            <w:gridSpan w:val="3"/>
          </w:tcPr>
          <w:p w:rsidR="00D4065F" w:rsidRDefault="00D4065F" w:rsidP="00F66C04">
            <w:pPr>
              <w:jc w:val="right"/>
              <w:rPr>
                <w:lang w:val="ro-RO"/>
              </w:rPr>
            </w:pPr>
          </w:p>
        </w:tc>
        <w:tc>
          <w:tcPr>
            <w:tcW w:w="1742" w:type="dxa"/>
            <w:gridSpan w:val="3"/>
          </w:tcPr>
          <w:p w:rsidR="00D4065F" w:rsidRDefault="00D4065F" w:rsidP="00F66C04">
            <w:pPr>
              <w:jc w:val="right"/>
              <w:rPr>
                <w:lang w:val="ru-RU"/>
              </w:rPr>
            </w:pPr>
          </w:p>
        </w:tc>
        <w:tc>
          <w:tcPr>
            <w:tcW w:w="3752" w:type="dxa"/>
            <w:vAlign w:val="center"/>
          </w:tcPr>
          <w:p w:rsidR="00D4065F" w:rsidRPr="00630366" w:rsidRDefault="005A67F4" w:rsidP="00F66C04">
            <w:pPr>
              <w:jc w:val="right"/>
              <w:rPr>
                <w:noProof/>
                <w:lang w:val="ro-RO"/>
              </w:rPr>
            </w:pPr>
            <w:r>
              <w:rPr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>
                      <wp:simplePos x="0" y="0"/>
                      <wp:positionH relativeFrom="column">
                        <wp:posOffset>1842135</wp:posOffset>
                      </wp:positionH>
                      <wp:positionV relativeFrom="paragraph">
                        <wp:posOffset>98425</wp:posOffset>
                      </wp:positionV>
                      <wp:extent cx="593725" cy="557530"/>
                      <wp:effectExtent l="0" t="0" r="15875" b="13970"/>
                      <wp:wrapNone/>
                      <wp:docPr id="267" name="Овал 2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3766" cy="55753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oval w14:anchorId="2E0B2917" id="Овал 267" o:spid="_x0000_s1026" style="position:absolute;margin-left:145.05pt;margin-top:7.75pt;width:46.75pt;height:43.9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" fillcolor="#d88bda [1305]" strokecolor="#7f5f00 [1604]" strokeweight="1pt">
                      <v:stroke joinstyle="miter"/>
                    </v:oval>
                  </w:pict>
                </mc:Fallback>
              </mc:AlternateContent>
            </w:r>
          </w:p>
        </w:tc>
      </w:tr>
      <w:tr w:rsidR="00D4065F" w:rsidRPr="00B14B53" w:rsidTr="00F66C04">
        <w:trPr>
          <w:trHeight w:val="2445"/>
          <w:jc w:val="center"/>
        </w:trPr>
        <w:tc>
          <w:tcPr>
            <w:tcW w:w="3240" w:type="dxa"/>
            <w:gridSpan w:val="2"/>
            <w:vMerge/>
            <w:vAlign w:val="center"/>
          </w:tcPr>
          <w:p w:rsidR="00D4065F" w:rsidRPr="00630366" w:rsidRDefault="00D4065F" w:rsidP="00F66C04">
            <w:pPr>
              <w:pStyle w:val="ad"/>
              <w:rPr>
                <w:lang w:val="ro-RO"/>
              </w:rPr>
            </w:pPr>
          </w:p>
        </w:tc>
        <w:tc>
          <w:tcPr>
            <w:tcW w:w="259" w:type="dxa"/>
            <w:vMerge w:val="restart"/>
          </w:tcPr>
          <w:p w:rsidR="00D4065F" w:rsidRPr="00630366" w:rsidRDefault="00D4065F" w:rsidP="00F66C04">
            <w:pPr>
              <w:rPr>
                <w:noProof/>
                <w:lang w:val="ro-RO"/>
              </w:rPr>
            </w:pPr>
          </w:p>
        </w:tc>
        <w:tc>
          <w:tcPr>
            <w:tcW w:w="976" w:type="dxa"/>
            <w:gridSpan w:val="3"/>
          </w:tcPr>
          <w:p w:rsidR="00D4065F" w:rsidRDefault="00D4065F" w:rsidP="00F66C04">
            <w:pPr>
              <w:pStyle w:val="21"/>
            </w:pPr>
          </w:p>
        </w:tc>
        <w:tc>
          <w:tcPr>
            <w:tcW w:w="1745" w:type="dxa"/>
            <w:gridSpan w:val="3"/>
          </w:tcPr>
          <w:p w:rsidR="00D4065F" w:rsidRDefault="00D4065F" w:rsidP="00F66C04">
            <w:pPr>
              <w:pStyle w:val="21"/>
              <w:rPr>
                <w:lang w:val="ru-RU"/>
              </w:rPr>
            </w:pPr>
          </w:p>
        </w:tc>
        <w:tc>
          <w:tcPr>
            <w:tcW w:w="3814" w:type="dxa"/>
            <w:gridSpan w:val="2"/>
            <w:vMerge w:val="restart"/>
          </w:tcPr>
          <w:p w:rsidR="00D4065F" w:rsidRPr="005401DB" w:rsidRDefault="005A67F4" w:rsidP="00F66C04">
            <w:pPr>
              <w:pStyle w:val="21"/>
              <w:rPr>
                <w:rStyle w:val="22"/>
                <w:b/>
                <w:lang w:val="ru-RU"/>
              </w:rPr>
            </w:pPr>
            <w:r>
              <w:rPr>
                <w:noProof/>
                <w:sz w:val="2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-442042</wp:posOffset>
                      </wp:positionH>
                      <wp:positionV relativeFrom="paragraph">
                        <wp:posOffset>-1855816</wp:posOffset>
                      </wp:positionV>
                      <wp:extent cx="3497993" cy="2721935"/>
                      <wp:effectExtent l="0" t="0" r="26670" b="21590"/>
                      <wp:wrapNone/>
                      <wp:docPr id="85" name="Прямая соединительная линия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497993" cy="272193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line w14:anchorId="35D6F0EF" id="Прямая соединительная линия 85" o:spid="_x0000_s1026" style="position:absolute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4.8pt,-146.15pt" to="240.65pt,6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" strokecolor="#ffc000 [3204]" strokeweight=".5pt">
                      <v:stroke joinstyle="miter"/>
                    </v:line>
                  </w:pict>
                </mc:Fallback>
              </mc:AlternateContent>
            </w:r>
            <w:r w:rsidR="00D4065F">
              <w:rPr>
                <w:lang w:val="ru-RU"/>
              </w:rPr>
              <w:t>Работа с родителями</w:t>
            </w:r>
          </w:p>
          <w:p w:rsidR="00047A12" w:rsidRDefault="00047A12" w:rsidP="00F66C04">
            <w:pPr>
              <w:rPr>
                <w:lang w:val="ro-RO"/>
              </w:rPr>
            </w:pPr>
          </w:p>
          <w:p w:rsidR="00D4065F" w:rsidRDefault="00D4065F" w:rsidP="00F66C04">
            <w:pPr>
              <w:rPr>
                <w:lang w:val="ru-RU"/>
              </w:rPr>
            </w:pPr>
            <w:r w:rsidRPr="005C60CA">
              <w:rPr>
                <w:lang w:val="ro-RO"/>
              </w:rPr>
              <w:t xml:space="preserve">Работа с родителями – неотъемлемая часть системы работы </w:t>
            </w:r>
            <w:r>
              <w:rPr>
                <w:lang w:val="ru-RU"/>
              </w:rPr>
              <w:t>воспитателя</w:t>
            </w:r>
            <w:r w:rsidRPr="005C60CA">
              <w:rPr>
                <w:lang w:val="ro-RO"/>
              </w:rPr>
              <w:t xml:space="preserve">. По своему статусу </w:t>
            </w:r>
            <w:r>
              <w:rPr>
                <w:lang w:val="ru-RU"/>
              </w:rPr>
              <w:t>воспитатель</w:t>
            </w:r>
            <w:r w:rsidRPr="005C60CA">
              <w:rPr>
                <w:lang w:val="ro-RO"/>
              </w:rPr>
              <w:t xml:space="preserve"> – основной субъект воспитательной работы с родителями </w:t>
            </w:r>
            <w:r>
              <w:rPr>
                <w:lang w:val="ru-RU"/>
              </w:rPr>
              <w:t>дошкольников</w:t>
            </w:r>
          </w:p>
          <w:p w:rsidR="00D4065F" w:rsidRDefault="00D4065F" w:rsidP="00F66C04">
            <w:pPr>
              <w:rPr>
                <w:lang w:val="ru-RU"/>
              </w:rPr>
            </w:pPr>
          </w:p>
          <w:p w:rsidR="00D4065F" w:rsidRDefault="00D4065F" w:rsidP="00F66C04">
            <w:pPr>
              <w:rPr>
                <w:lang w:val="ro-RO"/>
              </w:rPr>
            </w:pPr>
            <w:r w:rsidRPr="008265AC">
              <w:rPr>
                <w:lang w:val="ro-RO"/>
              </w:rPr>
              <w:t xml:space="preserve">Для вовлечения родителей в учебно-воспитательный процесс применяю следующие формы деятельности. </w:t>
            </w:r>
          </w:p>
          <w:p w:rsidR="00D4065F" w:rsidRPr="00B14B53" w:rsidRDefault="00D4065F" w:rsidP="00F66C04">
            <w:pPr>
              <w:rPr>
                <w:lang w:val="ro-RO"/>
              </w:rPr>
            </w:pPr>
            <w:r w:rsidRPr="00B14B53">
              <w:rPr>
                <w:lang w:val="ro-RO"/>
              </w:rPr>
              <w:t>Традиционные</w:t>
            </w:r>
          </w:p>
          <w:p w:rsidR="00D4065F" w:rsidRPr="00B14B53" w:rsidRDefault="00D4065F" w:rsidP="00F66C04">
            <w:pPr>
              <w:rPr>
                <w:lang w:val="ro-RO"/>
              </w:rPr>
            </w:pPr>
          </w:p>
          <w:p w:rsidR="00D4065F" w:rsidRPr="00B14B53" w:rsidRDefault="00D4065F" w:rsidP="00F66C04">
            <w:pPr>
              <w:rPr>
                <w:lang w:val="ro-RO"/>
              </w:rPr>
            </w:pPr>
            <w:r w:rsidRPr="00B14B53">
              <w:rPr>
                <w:lang w:val="ro-RO"/>
              </w:rPr>
              <w:t>Нетрадиционные</w:t>
            </w:r>
          </w:p>
          <w:p w:rsidR="00D4065F" w:rsidRPr="00B14B53" w:rsidRDefault="00D4065F" w:rsidP="00F66C04">
            <w:pPr>
              <w:rPr>
                <w:lang w:val="ro-RO"/>
              </w:rPr>
            </w:pPr>
          </w:p>
          <w:p w:rsidR="00D4065F" w:rsidRPr="00B14B53" w:rsidRDefault="00D4065F" w:rsidP="00F66C04">
            <w:pPr>
              <w:rPr>
                <w:lang w:val="ro-RO"/>
              </w:rPr>
            </w:pPr>
            <w:r w:rsidRPr="00B14B53">
              <w:rPr>
                <w:lang w:val="ro-RO"/>
              </w:rPr>
              <w:t>Родительские собрания</w:t>
            </w:r>
          </w:p>
          <w:p w:rsidR="00D4065F" w:rsidRPr="00B14B53" w:rsidRDefault="00D4065F" w:rsidP="00F66C04">
            <w:pPr>
              <w:rPr>
                <w:lang w:val="ro-RO"/>
              </w:rPr>
            </w:pPr>
          </w:p>
          <w:p w:rsidR="00D4065F" w:rsidRPr="00B14B53" w:rsidRDefault="00D4065F" w:rsidP="00F66C04">
            <w:pPr>
              <w:rPr>
                <w:lang w:val="ro-RO"/>
              </w:rPr>
            </w:pPr>
            <w:r w:rsidRPr="00B14B53">
              <w:rPr>
                <w:lang w:val="ro-RO"/>
              </w:rPr>
              <w:t>Индивидуальные консультации педагога</w:t>
            </w:r>
          </w:p>
          <w:p w:rsidR="00D4065F" w:rsidRPr="00B14B53" w:rsidRDefault="00D4065F" w:rsidP="00F66C04">
            <w:pPr>
              <w:rPr>
                <w:lang w:val="ro-RO"/>
              </w:rPr>
            </w:pPr>
          </w:p>
          <w:p w:rsidR="00D4065F" w:rsidRPr="00B14B53" w:rsidRDefault="00D4065F" w:rsidP="00F66C04">
            <w:pPr>
              <w:rPr>
                <w:lang w:val="ro-RO"/>
              </w:rPr>
            </w:pPr>
            <w:r w:rsidRPr="00B14B53">
              <w:rPr>
                <w:lang w:val="ro-RO"/>
              </w:rPr>
              <w:t>Дни творчества детей и их родителей;</w:t>
            </w:r>
          </w:p>
          <w:p w:rsidR="00D4065F" w:rsidRPr="00B14B53" w:rsidRDefault="00D4065F" w:rsidP="00F66C04">
            <w:pPr>
              <w:rPr>
                <w:lang w:val="ro-RO"/>
              </w:rPr>
            </w:pPr>
          </w:p>
          <w:p w:rsidR="00D4065F" w:rsidRPr="00B14B53" w:rsidRDefault="00D4065F" w:rsidP="00F66C04">
            <w:pPr>
              <w:rPr>
                <w:lang w:val="ro-RO"/>
              </w:rPr>
            </w:pPr>
            <w:r w:rsidRPr="00B14B53">
              <w:rPr>
                <w:lang w:val="ro-RO"/>
              </w:rPr>
              <w:t>Открытые мероприятия;</w:t>
            </w:r>
          </w:p>
          <w:p w:rsidR="00D4065F" w:rsidRPr="00B14B53" w:rsidRDefault="00D4065F" w:rsidP="00F66C04">
            <w:pPr>
              <w:rPr>
                <w:lang w:val="ro-RO"/>
              </w:rPr>
            </w:pPr>
          </w:p>
          <w:p w:rsidR="00D4065F" w:rsidRPr="00B14B53" w:rsidRDefault="00D4065F" w:rsidP="00F66C04">
            <w:pPr>
              <w:rPr>
                <w:lang w:val="ro-RO"/>
              </w:rPr>
            </w:pPr>
            <w:r w:rsidRPr="00B14B53">
              <w:rPr>
                <w:lang w:val="ro-RO"/>
              </w:rPr>
              <w:t>Помощь в организации и проведении</w:t>
            </w:r>
          </w:p>
          <w:p w:rsidR="00D4065F" w:rsidRPr="00B14B53" w:rsidRDefault="00D4065F" w:rsidP="00F66C04">
            <w:pPr>
              <w:rPr>
                <w:lang w:val="ro-RO"/>
              </w:rPr>
            </w:pPr>
          </w:p>
          <w:p w:rsidR="00D4065F" w:rsidRPr="00B14B53" w:rsidRDefault="00D4065F" w:rsidP="00F66C04">
            <w:pPr>
              <w:rPr>
                <w:lang w:val="ro-RO"/>
              </w:rPr>
            </w:pPr>
            <w:r w:rsidRPr="00B14B53">
              <w:rPr>
                <w:lang w:val="ro-RO"/>
              </w:rPr>
              <w:t>внегрупповых дел и укреплении материально-</w:t>
            </w:r>
          </w:p>
          <w:p w:rsidR="00D4065F" w:rsidRPr="00B14B53" w:rsidRDefault="00D4065F" w:rsidP="00F66C04">
            <w:pPr>
              <w:rPr>
                <w:lang w:val="ro-RO"/>
              </w:rPr>
            </w:pPr>
          </w:p>
          <w:p w:rsidR="00D4065F" w:rsidRPr="00B14B53" w:rsidRDefault="00D4065F" w:rsidP="00F66C04">
            <w:pPr>
              <w:rPr>
                <w:lang w:val="ro-RO"/>
              </w:rPr>
            </w:pPr>
            <w:r w:rsidRPr="00B14B53">
              <w:rPr>
                <w:lang w:val="ro-RO"/>
              </w:rPr>
              <w:t>технической базы детского сада и группы.</w:t>
            </w:r>
          </w:p>
          <w:p w:rsidR="00D4065F" w:rsidRPr="00B14B53" w:rsidRDefault="00D4065F" w:rsidP="00F66C04">
            <w:pPr>
              <w:rPr>
                <w:lang w:val="ro-RO"/>
              </w:rPr>
            </w:pPr>
          </w:p>
          <w:p w:rsidR="00D4065F" w:rsidRPr="00B14B53" w:rsidRDefault="00D4065F" w:rsidP="00F66C04">
            <w:pPr>
              <w:rPr>
                <w:lang w:val="ro-RO"/>
              </w:rPr>
            </w:pPr>
            <w:r w:rsidRPr="00B14B53">
              <w:rPr>
                <w:lang w:val="ro-RO"/>
              </w:rPr>
              <w:t>Родительские тренинги</w:t>
            </w:r>
          </w:p>
          <w:p w:rsidR="00D4065F" w:rsidRPr="00B14B53" w:rsidRDefault="00AC480D" w:rsidP="00AC480D">
            <w:pPr>
              <w:tabs>
                <w:tab w:val="left" w:pos="1122"/>
              </w:tabs>
              <w:rPr>
                <w:lang w:val="ro-RO"/>
              </w:rPr>
            </w:pPr>
            <w:r>
              <w:rPr>
                <w:lang w:val="ro-RO"/>
              </w:rPr>
              <w:tab/>
            </w:r>
          </w:p>
          <w:p w:rsidR="00D4065F" w:rsidRPr="00B14B53" w:rsidRDefault="00D4065F" w:rsidP="00F66C04">
            <w:pPr>
              <w:rPr>
                <w:lang w:val="ro-RO"/>
              </w:rPr>
            </w:pPr>
            <w:r w:rsidRPr="00B14B53">
              <w:rPr>
                <w:lang w:val="ro-RO"/>
              </w:rPr>
              <w:t>Родительские конференции</w:t>
            </w:r>
          </w:p>
          <w:p w:rsidR="00D4065F" w:rsidRPr="00B14B53" w:rsidRDefault="00D4065F" w:rsidP="00F66C04">
            <w:pPr>
              <w:rPr>
                <w:lang w:val="ro-RO"/>
              </w:rPr>
            </w:pPr>
          </w:p>
          <w:p w:rsidR="00D4065F" w:rsidRPr="00B14B53" w:rsidRDefault="00D4065F" w:rsidP="00F66C04">
            <w:pPr>
              <w:rPr>
                <w:lang w:val="ro-RO"/>
              </w:rPr>
            </w:pPr>
            <w:r w:rsidRPr="00B14B53">
              <w:rPr>
                <w:lang w:val="ro-RO"/>
              </w:rPr>
              <w:t>Дискуссии</w:t>
            </w:r>
          </w:p>
          <w:p w:rsidR="00D4065F" w:rsidRPr="00B14B53" w:rsidRDefault="00D4065F" w:rsidP="00F66C04">
            <w:pPr>
              <w:rPr>
                <w:lang w:val="ro-RO"/>
              </w:rPr>
            </w:pPr>
          </w:p>
          <w:p w:rsidR="00D4065F" w:rsidRPr="00B14B53" w:rsidRDefault="00D4065F" w:rsidP="00F66C04">
            <w:pPr>
              <w:rPr>
                <w:lang w:val="ro-RO"/>
              </w:rPr>
            </w:pPr>
            <w:r w:rsidRPr="00B14B53">
              <w:rPr>
                <w:lang w:val="ro-RO"/>
              </w:rPr>
              <w:t>Круглые столы</w:t>
            </w:r>
          </w:p>
          <w:p w:rsidR="00D4065F" w:rsidRPr="00B14B53" w:rsidRDefault="00D4065F" w:rsidP="00F66C04">
            <w:pPr>
              <w:rPr>
                <w:lang w:val="ro-RO"/>
              </w:rPr>
            </w:pPr>
          </w:p>
          <w:p w:rsidR="00D4065F" w:rsidRPr="00B14B53" w:rsidRDefault="00AC480D" w:rsidP="00F66C04">
            <w:pPr>
              <w:rPr>
                <w:lang w:val="ro-RO"/>
              </w:rPr>
            </w:pPr>
            <w:r>
              <w:rPr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1" locked="0" layoutInCell="1" allowOverlap="1" wp14:anchorId="725B52CB" wp14:editId="34843726">
                      <wp:simplePos x="0" y="0"/>
                      <wp:positionH relativeFrom="column">
                        <wp:posOffset>384662</wp:posOffset>
                      </wp:positionH>
                      <wp:positionV relativeFrom="paragraph">
                        <wp:posOffset>13748</wp:posOffset>
                      </wp:positionV>
                      <wp:extent cx="2690038" cy="2551814"/>
                      <wp:effectExtent l="0" t="0" r="15240" b="20320"/>
                      <wp:wrapNone/>
                      <wp:docPr id="96" name="Овал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90038" cy="2551814"/>
                              </a:xfrm>
                              <a:prstGeom prst="ellipse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w16se="http://schemas.microsoft.com/office/word/2015/wordml/symex" xmlns:w15="http://schemas.microsoft.com/office/word/2012/wordml">
                  <w:pict>
                    <v:oval w14:anchorId="3B95F7AA" id="Овал 96" o:spid="_x0000_s1026" style="position:absolute;margin-left:30.3pt;margin-top:1.1pt;width:211.8pt;height:200.95pt;z-index:-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" filled="f" strokecolor="#7f5f00 [1604]" strokeweight="1pt">
                      <v:stroke joinstyle="miter"/>
                    </v:oval>
                  </w:pict>
                </mc:Fallback>
              </mc:AlternateContent>
            </w:r>
            <w:r w:rsidR="00D4065F" w:rsidRPr="00B14B53">
              <w:rPr>
                <w:lang w:val="ro-RO"/>
              </w:rPr>
              <w:t>Устные журналы</w:t>
            </w:r>
          </w:p>
          <w:p w:rsidR="00D4065F" w:rsidRPr="00B14B53" w:rsidRDefault="00D4065F" w:rsidP="00F66C04">
            <w:pPr>
              <w:rPr>
                <w:lang w:val="ro-RO"/>
              </w:rPr>
            </w:pPr>
          </w:p>
          <w:p w:rsidR="00D4065F" w:rsidRPr="00B14B53" w:rsidRDefault="00D4065F" w:rsidP="00F66C04">
            <w:pPr>
              <w:rPr>
                <w:lang w:val="ro-RO"/>
              </w:rPr>
            </w:pPr>
            <w:r w:rsidRPr="00B14B53">
              <w:rPr>
                <w:lang w:val="ro-RO"/>
              </w:rPr>
              <w:t>Практикумы</w:t>
            </w:r>
          </w:p>
          <w:p w:rsidR="00D4065F" w:rsidRPr="00B14B53" w:rsidRDefault="00D4065F" w:rsidP="00F66C04">
            <w:pPr>
              <w:rPr>
                <w:lang w:val="ro-RO"/>
              </w:rPr>
            </w:pPr>
          </w:p>
          <w:p w:rsidR="00D4065F" w:rsidRPr="00B14B53" w:rsidRDefault="00D4065F" w:rsidP="00F66C04">
            <w:pPr>
              <w:rPr>
                <w:lang w:val="ro-RO"/>
              </w:rPr>
            </w:pPr>
            <w:r w:rsidRPr="00B14B53">
              <w:rPr>
                <w:lang w:val="ro-RO"/>
              </w:rPr>
              <w:t>Родительские вечера</w:t>
            </w:r>
          </w:p>
          <w:p w:rsidR="00D4065F" w:rsidRPr="00B14B53" w:rsidRDefault="00D4065F" w:rsidP="00F66C04">
            <w:pPr>
              <w:rPr>
                <w:lang w:val="ro-RO"/>
              </w:rPr>
            </w:pPr>
          </w:p>
          <w:p w:rsidR="00D4065F" w:rsidRPr="00B14B53" w:rsidRDefault="00D4065F" w:rsidP="00F66C04">
            <w:pPr>
              <w:rPr>
                <w:lang w:val="ro-RO"/>
              </w:rPr>
            </w:pPr>
            <w:r w:rsidRPr="00B14B53">
              <w:rPr>
                <w:lang w:val="ro-RO"/>
              </w:rPr>
              <w:t>Родительские чтения</w:t>
            </w:r>
          </w:p>
          <w:p w:rsidR="00D4065F" w:rsidRPr="00B14B53" w:rsidRDefault="00D4065F" w:rsidP="00F66C04">
            <w:pPr>
              <w:rPr>
                <w:lang w:val="ro-RO"/>
              </w:rPr>
            </w:pPr>
          </w:p>
          <w:p w:rsidR="00D4065F" w:rsidRPr="00B14B53" w:rsidRDefault="00D4065F" w:rsidP="00F66C04">
            <w:pPr>
              <w:rPr>
                <w:lang w:val="ro-RO"/>
              </w:rPr>
            </w:pPr>
            <w:r w:rsidRPr="00B14B53">
              <w:rPr>
                <w:lang w:val="ro-RO"/>
              </w:rPr>
              <w:t>Родительские ринги</w:t>
            </w:r>
          </w:p>
        </w:tc>
      </w:tr>
      <w:tr w:rsidR="00D4065F" w:rsidRPr="00630366" w:rsidTr="00F66C04">
        <w:trPr>
          <w:trHeight w:val="981"/>
          <w:jc w:val="center"/>
        </w:trPr>
        <w:tc>
          <w:tcPr>
            <w:tcW w:w="3240" w:type="dxa"/>
            <w:gridSpan w:val="2"/>
            <w:vAlign w:val="center"/>
          </w:tcPr>
          <w:p w:rsidR="00D4065F" w:rsidRPr="00630366" w:rsidRDefault="00D4065F" w:rsidP="00F66C04">
            <w:pPr>
              <w:rPr>
                <w:lang w:val="ro-RO"/>
              </w:rPr>
            </w:pPr>
          </w:p>
        </w:tc>
        <w:tc>
          <w:tcPr>
            <w:tcW w:w="259" w:type="dxa"/>
            <w:vMerge/>
          </w:tcPr>
          <w:p w:rsidR="00D4065F" w:rsidRPr="00630366" w:rsidRDefault="00D4065F" w:rsidP="00F66C04">
            <w:pPr>
              <w:rPr>
                <w:noProof/>
                <w:lang w:val="ro-RO"/>
              </w:rPr>
            </w:pPr>
          </w:p>
        </w:tc>
        <w:tc>
          <w:tcPr>
            <w:tcW w:w="976" w:type="dxa"/>
            <w:gridSpan w:val="3"/>
          </w:tcPr>
          <w:p w:rsidR="00D4065F" w:rsidRPr="00630366" w:rsidRDefault="00D4065F" w:rsidP="00F66C04">
            <w:pPr>
              <w:rPr>
                <w:lang w:val="ro-RO"/>
              </w:rPr>
            </w:pPr>
          </w:p>
        </w:tc>
        <w:tc>
          <w:tcPr>
            <w:tcW w:w="1745" w:type="dxa"/>
            <w:gridSpan w:val="3"/>
          </w:tcPr>
          <w:p w:rsidR="00D4065F" w:rsidRPr="00630366" w:rsidRDefault="00D4065F" w:rsidP="00F66C04">
            <w:pPr>
              <w:rPr>
                <w:lang w:val="ro-RO"/>
              </w:rPr>
            </w:pPr>
          </w:p>
        </w:tc>
        <w:tc>
          <w:tcPr>
            <w:tcW w:w="3814" w:type="dxa"/>
            <w:gridSpan w:val="2"/>
            <w:vMerge/>
          </w:tcPr>
          <w:p w:rsidR="00D4065F" w:rsidRPr="00630366" w:rsidRDefault="00D4065F" w:rsidP="00F66C04">
            <w:pPr>
              <w:rPr>
                <w:lang w:val="ro-RO"/>
              </w:rPr>
            </w:pPr>
          </w:p>
        </w:tc>
      </w:tr>
      <w:tr w:rsidR="00D4065F" w:rsidRPr="00FC37D8" w:rsidTr="00F66C04">
        <w:trPr>
          <w:trHeight w:val="1786"/>
          <w:jc w:val="center"/>
        </w:trPr>
        <w:tc>
          <w:tcPr>
            <w:tcW w:w="3240" w:type="dxa"/>
            <w:gridSpan w:val="2"/>
          </w:tcPr>
          <w:p w:rsidR="00D4065F" w:rsidRPr="00630366" w:rsidRDefault="00D4065F" w:rsidP="00F66C04">
            <w:pPr>
              <w:pStyle w:val="21"/>
              <w:rPr>
                <w:lang w:val="ro-RO"/>
              </w:rPr>
            </w:pPr>
            <w:r>
              <w:rPr>
                <w:lang w:val="ru-RU"/>
              </w:rPr>
              <w:t>В работе с родителями</w:t>
            </w:r>
          </w:p>
          <w:p w:rsidR="00D4065F" w:rsidRDefault="00D4065F" w:rsidP="00F66C04">
            <w:pPr>
              <w:rPr>
                <w:lang w:val="ro-RO"/>
              </w:rPr>
            </w:pPr>
          </w:p>
          <w:p w:rsidR="00D4065F" w:rsidRPr="008265AC" w:rsidRDefault="00D4065F" w:rsidP="00F66C04">
            <w:pPr>
              <w:rPr>
                <w:lang w:val="ro-RO"/>
              </w:rPr>
            </w:pPr>
            <w:r w:rsidRPr="008265AC">
              <w:rPr>
                <w:lang w:val="ro-RO"/>
              </w:rPr>
              <w:t>Содержание работы с родителями состоит в следующем:</w:t>
            </w:r>
          </w:p>
          <w:p w:rsidR="00D4065F" w:rsidRPr="008265AC" w:rsidRDefault="00D4065F" w:rsidP="00F66C04">
            <w:pPr>
              <w:rPr>
                <w:lang w:val="ro-RO"/>
              </w:rPr>
            </w:pPr>
          </w:p>
          <w:p w:rsidR="00D4065F" w:rsidRPr="008265AC" w:rsidRDefault="00D4065F" w:rsidP="00F66C04">
            <w:pPr>
              <w:rPr>
                <w:lang w:val="ro-RO"/>
              </w:rPr>
            </w:pPr>
            <w:r w:rsidRPr="008265AC">
              <w:rPr>
                <w:lang w:val="ro-RO"/>
              </w:rPr>
              <w:t>1) повышение психолого-педагогических знаний родителей (лекции, семинары, индивидуальные консультации, практикумы);</w:t>
            </w:r>
          </w:p>
          <w:p w:rsidR="00D4065F" w:rsidRPr="008265AC" w:rsidRDefault="00D4065F" w:rsidP="00F66C04">
            <w:pPr>
              <w:rPr>
                <w:lang w:val="ro-RO"/>
              </w:rPr>
            </w:pPr>
          </w:p>
          <w:p w:rsidR="00D4065F" w:rsidRPr="008265AC" w:rsidRDefault="00D4065F" w:rsidP="00F66C04">
            <w:pPr>
              <w:rPr>
                <w:lang w:val="ro-RO"/>
              </w:rPr>
            </w:pPr>
            <w:r w:rsidRPr="008265AC">
              <w:rPr>
                <w:lang w:val="ro-RO"/>
              </w:rPr>
              <w:t>2) вовлечение родителей в учебно-воспитательный процесс (родительские собрания, совместные творческие дела, помощь в укреплении материально-технической базы);</w:t>
            </w:r>
          </w:p>
          <w:p w:rsidR="00D4065F" w:rsidRPr="008265AC" w:rsidRDefault="00D4065F" w:rsidP="00F66C04">
            <w:pPr>
              <w:rPr>
                <w:lang w:val="ro-RO"/>
              </w:rPr>
            </w:pPr>
          </w:p>
          <w:p w:rsidR="00D4065F" w:rsidRPr="008265AC" w:rsidRDefault="00D4065F" w:rsidP="00F66C04">
            <w:pPr>
              <w:rPr>
                <w:lang w:val="ro-RO"/>
              </w:rPr>
            </w:pPr>
            <w:r w:rsidRPr="008265AC">
              <w:rPr>
                <w:lang w:val="ro-RO"/>
              </w:rPr>
              <w:t>Формы и методы работы с родителями направлены на повышение педагогической культуры родителей, на укрепление взаимодействия детского сада и семьи, на усиление ее воспитательного потенциала.</w:t>
            </w:r>
          </w:p>
          <w:p w:rsidR="00D4065F" w:rsidRPr="008265AC" w:rsidRDefault="00D4065F" w:rsidP="00F66C04">
            <w:pPr>
              <w:rPr>
                <w:lang w:val="ro-RO"/>
              </w:rPr>
            </w:pPr>
          </w:p>
          <w:p w:rsidR="00D4065F" w:rsidRPr="008265AC" w:rsidRDefault="00D4065F" w:rsidP="00F66C04">
            <w:pPr>
              <w:rPr>
                <w:lang w:val="ro-RO"/>
              </w:rPr>
            </w:pPr>
            <w:r w:rsidRPr="008265AC">
              <w:rPr>
                <w:lang w:val="ro-RO"/>
              </w:rPr>
              <w:t>Методы работы: наблюдение, беседа, тестирование, анкетирование.</w:t>
            </w:r>
          </w:p>
          <w:p w:rsidR="00D4065F" w:rsidRPr="008265AC" w:rsidRDefault="00D4065F" w:rsidP="00F66C04">
            <w:pPr>
              <w:rPr>
                <w:lang w:val="ro-RO"/>
              </w:rPr>
            </w:pPr>
          </w:p>
          <w:p w:rsidR="00D4065F" w:rsidRPr="00630366" w:rsidRDefault="00D4065F" w:rsidP="00F66C04">
            <w:pPr>
              <w:rPr>
                <w:lang w:val="ro-RO"/>
              </w:rPr>
            </w:pPr>
          </w:p>
        </w:tc>
        <w:tc>
          <w:tcPr>
            <w:tcW w:w="259" w:type="dxa"/>
            <w:vMerge/>
          </w:tcPr>
          <w:p w:rsidR="00D4065F" w:rsidRPr="00630366" w:rsidRDefault="00D4065F" w:rsidP="00F66C04">
            <w:pPr>
              <w:rPr>
                <w:noProof/>
                <w:lang w:val="ro-RO"/>
              </w:rPr>
            </w:pPr>
          </w:p>
        </w:tc>
        <w:tc>
          <w:tcPr>
            <w:tcW w:w="976" w:type="dxa"/>
            <w:gridSpan w:val="3"/>
          </w:tcPr>
          <w:p w:rsidR="00D4065F" w:rsidRPr="00630366" w:rsidRDefault="00AC480D" w:rsidP="00F66C04">
            <w:pPr>
              <w:rPr>
                <w:lang w:val="ro-RO"/>
              </w:rPr>
            </w:pPr>
            <w:r>
              <w:rPr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>
                      <wp:simplePos x="0" y="0"/>
                      <wp:positionH relativeFrom="column">
                        <wp:posOffset>528246</wp:posOffset>
                      </wp:positionH>
                      <wp:positionV relativeFrom="paragraph">
                        <wp:posOffset>3406258</wp:posOffset>
                      </wp:positionV>
                      <wp:extent cx="2775098" cy="2955851"/>
                      <wp:effectExtent l="0" t="0" r="25400" b="16510"/>
                      <wp:wrapNone/>
                      <wp:docPr id="97" name="Овал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75098" cy="2955851"/>
                              </a:xfrm>
                              <a:prstGeom prst="ellipse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oval w14:anchorId="468817FC" id="Овал 97" o:spid="_x0000_s1026" style="position:absolute;margin-left:41.6pt;margin-top:268.2pt;width:218.5pt;height:232.7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" filled="f" strokecolor="#7f5f00 [1604]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1745" w:type="dxa"/>
            <w:gridSpan w:val="3"/>
          </w:tcPr>
          <w:p w:rsidR="00D4065F" w:rsidRPr="00630366" w:rsidRDefault="00D4065F" w:rsidP="00F66C04">
            <w:pPr>
              <w:rPr>
                <w:lang w:val="ro-RO"/>
              </w:rPr>
            </w:pPr>
          </w:p>
        </w:tc>
        <w:tc>
          <w:tcPr>
            <w:tcW w:w="3814" w:type="dxa"/>
            <w:gridSpan w:val="2"/>
            <w:vMerge/>
          </w:tcPr>
          <w:p w:rsidR="00D4065F" w:rsidRPr="00630366" w:rsidRDefault="00D4065F" w:rsidP="00F66C04">
            <w:pPr>
              <w:rPr>
                <w:lang w:val="ro-RO"/>
              </w:rPr>
            </w:pPr>
          </w:p>
        </w:tc>
      </w:tr>
      <w:tr w:rsidR="00D4065F" w:rsidRPr="00FC37D8" w:rsidTr="00F66C04">
        <w:trPr>
          <w:trHeight w:val="1728"/>
          <w:jc w:val="center"/>
        </w:trPr>
        <w:tc>
          <w:tcPr>
            <w:tcW w:w="2346" w:type="dxa"/>
          </w:tcPr>
          <w:p w:rsidR="00D4065F" w:rsidRPr="00630366" w:rsidRDefault="00047A12" w:rsidP="00F66C04">
            <w:pPr>
              <w:rPr>
                <w:noProof/>
                <w:lang w:val="ro-RO"/>
              </w:rPr>
            </w:pPr>
            <w:r>
              <w:rPr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>
                      <wp:simplePos x="0" y="0"/>
                      <wp:positionH relativeFrom="column">
                        <wp:posOffset>-24987</wp:posOffset>
                      </wp:positionH>
                      <wp:positionV relativeFrom="paragraph">
                        <wp:posOffset>152681</wp:posOffset>
                      </wp:positionV>
                      <wp:extent cx="6166884" cy="839972"/>
                      <wp:effectExtent l="19050" t="19050" r="24765" b="17780"/>
                      <wp:wrapNone/>
                      <wp:docPr id="95" name="Прямоугольник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66884" cy="839972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047A12" w:rsidRPr="005A47F5" w:rsidRDefault="005A47F5" w:rsidP="00047A12">
                                  <w:pPr>
                                    <w:jc w:val="center"/>
                                    <w:rPr>
                                      <w:b/>
                                      <w:color w:val="7030A0" w:themeColor="accent3"/>
                                      <w:sz w:val="28"/>
                                      <w:szCs w:val="28"/>
                                      <w:lang w:val="ru-RU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props3d w14:extrusionH="57150" w14:contourW="0" w14:prstMaterial="matte">
                                        <w14:bevelT w14:w="63500" w14:h="12700" w14:prst="angle"/>
                                        <w14:contourClr>
                                          <w14:schemeClr w14:val="bg1">
                                            <w14:lumMod w14:val="65000"/>
                                          </w14:schemeClr>
                                        </w14:contourClr>
                                      </w14:props3d>
                                    </w:rPr>
                                  </w:pPr>
                                  <w:r w:rsidRPr="005A47F5">
                                    <w:rPr>
                                      <w:b/>
                                      <w:color w:val="7030A0" w:themeColor="accent3"/>
                                      <w:sz w:val="28"/>
                                      <w:szCs w:val="28"/>
                                      <w:lang w:val="ru-RU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props3d w14:extrusionH="57150" w14:contourW="0" w14:prstMaterial="matte">
                                        <w14:bevelT w14:w="63500" w14:h="12700" w14:prst="angle"/>
                                        <w14:contourClr>
                                          <w14:schemeClr w14:val="bg1">
                                            <w14:lumMod w14:val="65000"/>
                                          </w14:schemeClr>
                                        </w14:contourClr>
                                      </w14:props3d>
                                    </w:rPr>
                                    <w:t>Как отмечал Макаренко А.С</w:t>
                                  </w:r>
                                  <w:r>
                                    <w:rPr>
                                      <w:b/>
                                      <w:color w:val="7030A0" w:themeColor="accent3"/>
                                      <w:sz w:val="28"/>
                                      <w:szCs w:val="28"/>
                                      <w:lang w:val="ru-RU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props3d w14:extrusionH="57150" w14:contourW="0" w14:prstMaterial="matte">
                                        <w14:bevelT w14:w="63500" w14:h="12700" w14:prst="angle"/>
                                        <w14:contourClr>
                                          <w14:schemeClr w14:val="bg1">
                                            <w14:lumMod w14:val="65000"/>
                                          </w14:schemeClr>
                                        </w14:contourClr>
                                      </w14:props3d>
                                    </w:rPr>
                                    <w:t>.</w:t>
                                  </w:r>
                                  <w:r w:rsidR="00047A12" w:rsidRPr="005A47F5">
                                    <w:rPr>
                                      <w:b/>
                                      <w:color w:val="7030A0" w:themeColor="accent3"/>
                                      <w:sz w:val="28"/>
                                      <w:szCs w:val="28"/>
                                      <w:lang w:val="ru-RU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props3d w14:extrusionH="57150" w14:contourW="0" w14:prstMaterial="matte">
                                        <w14:bevelT w14:w="63500" w14:h="12700" w14:prst="angle"/>
                                        <w14:contourClr>
                                          <w14:schemeClr w14:val="bg1">
                                            <w14:lumMod w14:val="65000"/>
                                          </w14:schemeClr>
                                        </w14:contourClr>
                                      </w14:props3d>
                                    </w:rPr>
                                    <w:t>: «Воспитание происходит всегда, даже тогда, когда вас нет дома»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rect id="Прямоугольник 95" o:spid="_x0000_s1026" style="position:absolute;margin-left:-1.95pt;margin-top:12pt;width:485.6pt;height:66.1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" filled="f" strokecolor="#7030a0" strokeweight="2.25pt">
                      <v:textbox>
                        <w:txbxContent>
                          <w:p w:rsidR="00047A12" w:rsidRPr="005A47F5" w:rsidRDefault="005A47F5" w:rsidP="00047A12">
                            <w:pPr>
                              <w:jc w:val="center"/>
                              <w:rPr>
                                <w:b/>
                                <w:color w:val="7030A0" w:themeColor="accent3"/>
                                <w:sz w:val="28"/>
                                <w:szCs w:val="28"/>
                                <w:lang w:val="ru-RU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5A47F5">
                              <w:rPr>
                                <w:b/>
                                <w:color w:val="7030A0" w:themeColor="accent3"/>
                                <w:sz w:val="28"/>
                                <w:szCs w:val="28"/>
                                <w:lang w:val="ru-RU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Как отмечал Макаренко А.С</w:t>
                            </w:r>
                            <w:r>
                              <w:rPr>
                                <w:b/>
                                <w:color w:val="7030A0" w:themeColor="accent3"/>
                                <w:sz w:val="28"/>
                                <w:szCs w:val="28"/>
                                <w:lang w:val="ru-RU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.</w:t>
                            </w:r>
                            <w:r w:rsidR="00047A12" w:rsidRPr="005A47F5">
                              <w:rPr>
                                <w:b/>
                                <w:color w:val="7030A0" w:themeColor="accent3"/>
                                <w:sz w:val="28"/>
                                <w:szCs w:val="28"/>
                                <w:lang w:val="ru-RU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: «Воспитание происходит всегда, даже тогда, когда вас нет дома»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1613" w:type="dxa"/>
            <w:gridSpan w:val="4"/>
          </w:tcPr>
          <w:p w:rsidR="00D4065F" w:rsidRDefault="00D4065F" w:rsidP="00F66C04">
            <w:pPr>
              <w:pStyle w:val="02"/>
              <w:rPr>
                <w:lang w:val="ro-RO"/>
              </w:rPr>
            </w:pPr>
          </w:p>
        </w:tc>
        <w:tc>
          <w:tcPr>
            <w:tcW w:w="1779" w:type="dxa"/>
            <w:gridSpan w:val="3"/>
          </w:tcPr>
          <w:p w:rsidR="00D4065F" w:rsidRDefault="00D4065F" w:rsidP="00F66C04">
            <w:pPr>
              <w:pStyle w:val="02"/>
              <w:rPr>
                <w:lang w:val="ru-RU"/>
              </w:rPr>
            </w:pPr>
          </w:p>
        </w:tc>
        <w:tc>
          <w:tcPr>
            <w:tcW w:w="4296" w:type="dxa"/>
            <w:gridSpan w:val="3"/>
            <w:vAlign w:val="center"/>
          </w:tcPr>
          <w:p w:rsidR="00D4065F" w:rsidRPr="00630366" w:rsidRDefault="00D4065F" w:rsidP="00F66C04">
            <w:pPr>
              <w:pStyle w:val="02"/>
              <w:rPr>
                <w:lang w:val="ro-RO"/>
              </w:rPr>
            </w:pPr>
            <w:r>
              <w:rPr>
                <w:lang w:val="ru-RU"/>
              </w:rPr>
              <w:t>Особое направление работы, возможности построения партнерских отношений, развитие положительного опыта в воспитании детей</w:t>
            </w:r>
          </w:p>
        </w:tc>
      </w:tr>
    </w:tbl>
    <w:p w:rsidR="00AB5805" w:rsidRPr="00630366" w:rsidRDefault="00AB5805" w:rsidP="00AB5805">
      <w:pPr>
        <w:rPr>
          <w:sz w:val="10"/>
          <w:lang w:val="ro-RO"/>
        </w:rPr>
        <w:sectPr w:rsidR="00AB5805" w:rsidRPr="00630366" w:rsidSect="007C7EE5">
          <w:footerReference w:type="default" r:id="rId23"/>
          <w:headerReference w:type="first" r:id="rId24"/>
          <w:pgSz w:w="11906" w:h="16838" w:code="9"/>
          <w:pgMar w:top="1440" w:right="936" w:bottom="576" w:left="936" w:header="720" w:footer="432" w:gutter="0"/>
          <w:cols w:space="720"/>
          <w:titlePg/>
          <w:docGrid w:linePitch="360"/>
        </w:sectPr>
      </w:pPr>
    </w:p>
    <w:tbl>
      <w:tblPr>
        <w:tblW w:w="5000" w:type="pct"/>
        <w:jc w:val="center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3114"/>
        <w:gridCol w:w="274"/>
        <w:gridCol w:w="203"/>
        <w:gridCol w:w="3188"/>
        <w:gridCol w:w="256"/>
        <w:gridCol w:w="3229"/>
      </w:tblGrid>
      <w:tr w:rsidR="00AB5805" w:rsidRPr="00FC37D8" w:rsidTr="00F66C04">
        <w:trPr>
          <w:trHeight w:val="810"/>
          <w:jc w:val="center"/>
        </w:trPr>
        <w:tc>
          <w:tcPr>
            <w:tcW w:w="3312" w:type="dxa"/>
            <w:gridSpan w:val="2"/>
          </w:tcPr>
          <w:p w:rsidR="00AB5805" w:rsidRPr="00630366" w:rsidRDefault="00CA1286" w:rsidP="00F66C04">
            <w:pPr>
              <w:rPr>
                <w:lang w:val="ro-RO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anchor distT="0" distB="0" distL="114300" distR="114300" simplePos="0" relativeHeight="251686912" behindDoc="1" locked="0" layoutInCell="1" allowOverlap="1" wp14:anchorId="61319547" wp14:editId="4638B94E">
                  <wp:simplePos x="0" y="0"/>
                  <wp:positionH relativeFrom="column">
                    <wp:posOffset>-1968189</wp:posOffset>
                  </wp:positionH>
                  <wp:positionV relativeFrom="paragraph">
                    <wp:posOffset>-990404</wp:posOffset>
                  </wp:positionV>
                  <wp:extent cx="5064168" cy="3795823"/>
                  <wp:effectExtent l="0" t="0" r="3175" b="0"/>
                  <wp:wrapNone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4168" cy="3795823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722" w:type="dxa"/>
            <w:gridSpan w:val="4"/>
          </w:tcPr>
          <w:p w:rsidR="005A31F8" w:rsidRDefault="005A31F8" w:rsidP="005A31F8">
            <w:pPr>
              <w:pStyle w:val="31"/>
              <w:jc w:val="right"/>
              <w:rPr>
                <w:b w:val="0"/>
                <w:color w:val="FFFF00"/>
                <w:lang w:val="ru-RU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 w:val="0"/>
                <w:color w:val="FFFF00"/>
                <w:lang w:val="ru-RU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           </w:t>
            </w:r>
            <w:r w:rsidR="00CA1286" w:rsidRPr="008C6B41">
              <w:rPr>
                <w:b w:val="0"/>
                <w:color w:val="FFFF00"/>
                <w:lang w:val="ro-RO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Человек может научить и </w:t>
            </w:r>
            <w:r>
              <w:rPr>
                <w:b w:val="0"/>
                <w:color w:val="FFFF00"/>
                <w:lang w:val="ru-RU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</w:t>
            </w:r>
          </w:p>
          <w:p w:rsidR="00AB5805" w:rsidRPr="005A31F8" w:rsidRDefault="005A31F8" w:rsidP="005A31F8">
            <w:pPr>
              <w:pStyle w:val="31"/>
              <w:jc w:val="right"/>
              <w:rPr>
                <w:b w:val="0"/>
                <w:color w:val="FFFF00"/>
                <w:lang w:val="ru-RU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 w:val="0"/>
                <w:color w:val="FFFF00"/>
                <w:lang w:val="ru-RU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        </w:t>
            </w:r>
            <w:r w:rsidR="00CA1286" w:rsidRPr="008C6B41">
              <w:rPr>
                <w:b w:val="0"/>
                <w:color w:val="FFFF00"/>
                <w:lang w:val="ro-RO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воспитать  тому,     во что  он </w:t>
            </w:r>
            <w:r>
              <w:rPr>
                <w:b w:val="0"/>
                <w:color w:val="FFFF00"/>
                <w:lang w:val="ru-RU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        </w:t>
            </w:r>
            <w:r w:rsidR="00CA1286" w:rsidRPr="005A31F8">
              <w:rPr>
                <w:b w:val="0"/>
                <w:color w:val="FFFF00"/>
                <w:highlight w:val="yellow"/>
                <w:lang w:val="ro-RO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сам</w:t>
            </w:r>
            <w:r w:rsidR="00CA1286" w:rsidRPr="008C6B41">
              <w:rPr>
                <w:b w:val="0"/>
                <w:color w:val="FFFF00"/>
                <w:lang w:val="ro-RO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думает, знает, и во что он сам действительно верит</w:t>
            </w:r>
          </w:p>
        </w:tc>
      </w:tr>
      <w:tr w:rsidR="00AB5805" w:rsidRPr="00FC37D8" w:rsidTr="00F66C04">
        <w:trPr>
          <w:trHeight w:val="810"/>
          <w:jc w:val="center"/>
        </w:trPr>
        <w:tc>
          <w:tcPr>
            <w:tcW w:w="10034" w:type="dxa"/>
            <w:gridSpan w:val="6"/>
          </w:tcPr>
          <w:p w:rsidR="00AB5805" w:rsidRPr="00630366" w:rsidRDefault="00AB5805" w:rsidP="00F66C04">
            <w:pPr>
              <w:rPr>
                <w:lang w:val="ro-RO"/>
              </w:rPr>
            </w:pPr>
          </w:p>
        </w:tc>
      </w:tr>
      <w:tr w:rsidR="00AB5805" w:rsidRPr="00FC37D8" w:rsidTr="00F66C04">
        <w:trPr>
          <w:trHeight w:val="1161"/>
          <w:jc w:val="center"/>
        </w:trPr>
        <w:tc>
          <w:tcPr>
            <w:tcW w:w="10034" w:type="dxa"/>
            <w:gridSpan w:val="6"/>
            <w:vAlign w:val="center"/>
          </w:tcPr>
          <w:p w:rsidR="00AB5805" w:rsidRPr="00630366" w:rsidRDefault="00AB5805" w:rsidP="00DC2C70">
            <w:pPr>
              <w:rPr>
                <w:lang w:val="ro-RO"/>
              </w:rPr>
            </w:pPr>
          </w:p>
        </w:tc>
      </w:tr>
      <w:tr w:rsidR="00AB5805" w:rsidRPr="00FC37D8" w:rsidTr="00F66C04">
        <w:trPr>
          <w:trHeight w:val="8558"/>
          <w:jc w:val="center"/>
        </w:trPr>
        <w:tc>
          <w:tcPr>
            <w:tcW w:w="3044" w:type="dxa"/>
          </w:tcPr>
          <w:p w:rsidR="00A156D6" w:rsidRDefault="00A156D6" w:rsidP="00A156D6">
            <w:pPr>
              <w:rPr>
                <w:lang w:val="ro-RO"/>
              </w:rPr>
            </w:pPr>
          </w:p>
          <w:p w:rsidR="00A156D6" w:rsidRDefault="00A156D6" w:rsidP="00A156D6">
            <w:pPr>
              <w:rPr>
                <w:lang w:val="ro-RO"/>
              </w:rPr>
            </w:pPr>
          </w:p>
          <w:p w:rsidR="00A156D6" w:rsidRDefault="00A156D6" w:rsidP="00A156D6">
            <w:pPr>
              <w:rPr>
                <w:lang w:val="ro-RO"/>
              </w:rPr>
            </w:pPr>
          </w:p>
          <w:p w:rsidR="00A156D6" w:rsidRDefault="00A156D6" w:rsidP="00A156D6">
            <w:pPr>
              <w:rPr>
                <w:lang w:val="ro-RO"/>
              </w:rPr>
            </w:pPr>
          </w:p>
          <w:p w:rsidR="00A156D6" w:rsidRDefault="00A156D6" w:rsidP="00A156D6">
            <w:pPr>
              <w:rPr>
                <w:lang w:val="ro-RO"/>
              </w:rPr>
            </w:pPr>
          </w:p>
          <w:p w:rsidR="00A156D6" w:rsidRDefault="00A156D6" w:rsidP="00A156D6">
            <w:pPr>
              <w:rPr>
                <w:lang w:val="ro-RO"/>
              </w:rPr>
            </w:pPr>
          </w:p>
          <w:p w:rsidR="00A156D6" w:rsidRPr="00A156D6" w:rsidRDefault="00A156D6" w:rsidP="00A156D6">
            <w:pPr>
              <w:rPr>
                <w:lang w:val="ro-RO"/>
              </w:rPr>
            </w:pPr>
            <w:r w:rsidRPr="00A156D6">
              <w:rPr>
                <w:lang w:val="ro-RO"/>
              </w:rPr>
              <w:t>Дети отзываются на все доброе, прекрасное, высказывают сочувствие, приходят на помощь друг другу, грустят, радуются. Массу дополнительных положительных эмоций дают семейные праздники. Ребенок чувствует, что живет в счастливой, дружной семье, ощущает любовь и внимание близких.</w:t>
            </w:r>
          </w:p>
          <w:p w:rsidR="00AB5805" w:rsidRPr="00630366" w:rsidRDefault="00A156D6" w:rsidP="00A156D6">
            <w:pPr>
              <w:rPr>
                <w:lang w:val="ro-RO"/>
              </w:rPr>
            </w:pPr>
            <w:r w:rsidRPr="00A156D6">
              <w:rPr>
                <w:lang w:val="ro-RO"/>
              </w:rPr>
              <w:t xml:space="preserve">Воспитание доброты -  одна из существенных сторон воспитания ребенка. Это связано с пробуждением в ребёнке сострадания, сопереживания в горе, беде и умении радоваться и сопереживать успеху другого как к своему собственному. Ребёнок должен приходить к этому не через порицания или боязнь наказания, а через укрепление по мере его взросления чувства собственного достоинства. </w:t>
            </w:r>
          </w:p>
        </w:tc>
        <w:tc>
          <w:tcPr>
            <w:tcW w:w="466" w:type="dxa"/>
            <w:gridSpan w:val="2"/>
          </w:tcPr>
          <w:p w:rsidR="00AB5805" w:rsidRPr="00630366" w:rsidRDefault="00AB5805" w:rsidP="00F66C04">
            <w:pPr>
              <w:rPr>
                <w:lang w:val="ro-RO"/>
              </w:rPr>
            </w:pPr>
          </w:p>
        </w:tc>
        <w:tc>
          <w:tcPr>
            <w:tcW w:w="3117" w:type="dxa"/>
          </w:tcPr>
          <w:p w:rsidR="00AB5805" w:rsidRDefault="00A156D6" w:rsidP="00F66C04">
            <w:pPr>
              <w:rPr>
                <w:lang w:val="ro-RO"/>
              </w:rPr>
            </w:pPr>
            <w:r w:rsidRPr="00A156D6">
              <w:rPr>
                <w:lang w:val="ro-RO"/>
              </w:rPr>
              <w:t>Действенное, искреннее проявление любви взрослого к ребёнку побуждает его к проявлению добрых чувств в общении с окружающими - это важное условие воспитания доброты.</w:t>
            </w:r>
          </w:p>
          <w:p w:rsidR="00DC2C70" w:rsidRDefault="00DC2C70" w:rsidP="00F66C04">
            <w:pPr>
              <w:rPr>
                <w:lang w:val="ru-RU"/>
              </w:rPr>
            </w:pPr>
          </w:p>
          <w:p w:rsidR="00DC2C70" w:rsidRDefault="00DC2C70" w:rsidP="00DC2C70">
            <w:pPr>
              <w:rPr>
                <w:lang w:val="ru-RU"/>
              </w:rPr>
            </w:pPr>
            <w:r>
              <w:rPr>
                <w:lang w:val="ru-RU"/>
              </w:rPr>
              <w:t>В межаттестационный период мной балы создана экологическая среда детского сада.</w:t>
            </w:r>
          </w:p>
          <w:p w:rsidR="00DC2C70" w:rsidRDefault="00DC2C70" w:rsidP="00DC2C70">
            <w:pPr>
              <w:rPr>
                <w:lang w:val="ru-RU"/>
              </w:rPr>
            </w:pPr>
          </w:p>
          <w:p w:rsidR="00DC2C70" w:rsidRPr="00DC2C70" w:rsidRDefault="00DC2C70" w:rsidP="00DC2C70">
            <w:pPr>
              <w:rPr>
                <w:lang w:val="ru-RU"/>
              </w:rPr>
            </w:pPr>
            <w:r w:rsidRPr="00DC2C70">
              <w:rPr>
                <w:lang w:val="ru-RU"/>
              </w:rPr>
              <w:t xml:space="preserve">Работа по </w:t>
            </w:r>
            <w:proofErr w:type="spellStart"/>
            <w:r w:rsidRPr="00DC2C70">
              <w:rPr>
                <w:lang w:val="ru-RU"/>
              </w:rPr>
              <w:t>экологизации</w:t>
            </w:r>
            <w:proofErr w:type="spellEnd"/>
            <w:r w:rsidRPr="00DC2C70">
              <w:rPr>
                <w:lang w:val="ru-RU"/>
              </w:rPr>
              <w:t xml:space="preserve"> предметно-пространственной среды детского сада: разработала и создала экологическую комнату детского сада, где представлены комнатные растения, цветы, огород на окне, рыбки, животные. Там представлены разработанные мной дидактические игры, </w:t>
            </w:r>
            <w:proofErr w:type="spellStart"/>
            <w:r w:rsidRPr="00DC2C70">
              <w:rPr>
                <w:lang w:val="ru-RU"/>
              </w:rPr>
              <w:t>лепбуки</w:t>
            </w:r>
            <w:proofErr w:type="spellEnd"/>
            <w:r w:rsidRPr="00DC2C70">
              <w:rPr>
                <w:lang w:val="ru-RU"/>
              </w:rPr>
              <w:t xml:space="preserve"> по разным темам для изучения экологии. Есть мини-</w:t>
            </w:r>
            <w:proofErr w:type="spellStart"/>
            <w:r w:rsidRPr="00DC2C70">
              <w:rPr>
                <w:lang w:val="ru-RU"/>
              </w:rPr>
              <w:t>лабаратория</w:t>
            </w:r>
            <w:proofErr w:type="spellEnd"/>
            <w:r w:rsidRPr="00DC2C70">
              <w:rPr>
                <w:lang w:val="ru-RU"/>
              </w:rPr>
              <w:t xml:space="preserve"> для проведения опытов. </w:t>
            </w:r>
          </w:p>
        </w:tc>
        <w:tc>
          <w:tcPr>
            <w:tcW w:w="250" w:type="dxa"/>
          </w:tcPr>
          <w:p w:rsidR="00AB5805" w:rsidRPr="00630366" w:rsidRDefault="00AB5805" w:rsidP="00F66C04">
            <w:pPr>
              <w:rPr>
                <w:lang w:val="ro-RO"/>
              </w:rPr>
            </w:pPr>
          </w:p>
        </w:tc>
        <w:tc>
          <w:tcPr>
            <w:tcW w:w="3157" w:type="dxa"/>
          </w:tcPr>
          <w:p w:rsidR="00AB5805" w:rsidRPr="00630366" w:rsidRDefault="008C6B41" w:rsidP="00F66C04">
            <w:pPr>
              <w:rPr>
                <w:lang w:val="ro-RO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88960" behindDoc="0" locked="0" layoutInCell="1" allowOverlap="1" wp14:anchorId="0929D07D" wp14:editId="242FF526">
                  <wp:simplePos x="0" y="0"/>
                  <wp:positionH relativeFrom="column">
                    <wp:posOffset>53439</wp:posOffset>
                  </wp:positionH>
                  <wp:positionV relativeFrom="paragraph">
                    <wp:posOffset>1254758</wp:posOffset>
                  </wp:positionV>
                  <wp:extent cx="1552331" cy="1329064"/>
                  <wp:effectExtent l="187642" t="155258" r="159703" b="159702"/>
                  <wp:wrapNone/>
                  <wp:docPr id="1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471453">
                            <a:off x="0" y="0"/>
                            <a:ext cx="1553817" cy="1330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A0CAF">
              <w:rPr>
                <w:noProof/>
                <w:lang w:val="ru-RU" w:eastAsia="ru-RU"/>
              </w:rPr>
              <w:drawing>
                <wp:anchor distT="0" distB="0" distL="114300" distR="114300" simplePos="0" relativeHeight="251687936" behindDoc="0" locked="0" layoutInCell="1" allowOverlap="1" wp14:anchorId="5EDC6CF3" wp14:editId="494C7E51">
                  <wp:simplePos x="0" y="0"/>
                  <wp:positionH relativeFrom="column">
                    <wp:posOffset>-510422</wp:posOffset>
                  </wp:positionH>
                  <wp:positionV relativeFrom="paragraph">
                    <wp:posOffset>2545726</wp:posOffset>
                  </wp:positionV>
                  <wp:extent cx="3391302" cy="2543187"/>
                  <wp:effectExtent l="285750" t="400050" r="285750" b="409575"/>
                  <wp:wrapNone/>
                  <wp:docPr id="12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4870">
                            <a:off x="0" y="0"/>
                            <a:ext cx="3391302" cy="2543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C2C70" w:rsidRPr="00DC2C70">
              <w:rPr>
                <w:lang w:val="ro-RO"/>
              </w:rPr>
              <w:t>Разработаны картотеки занятий, опытов, прогулок, наблюдений. Все сделано в доступности каждому педагогу МАДОУ №2 для облегчения работы в экологичес</w:t>
            </w:r>
            <w:r>
              <w:rPr>
                <w:noProof/>
                <w:lang w:val="ru-RU" w:eastAsia="ru-RU"/>
              </w:rPr>
              <w:t xml:space="preserve"> </w:t>
            </w:r>
            <w:r w:rsidR="00DC2C70" w:rsidRPr="00DC2C70">
              <w:rPr>
                <w:lang w:val="ro-RO"/>
              </w:rPr>
              <w:t>кой комнате.</w:t>
            </w:r>
            <w:r w:rsidR="00AA0CAF">
              <w:rPr>
                <w:noProof/>
                <w:lang w:val="ru-RU" w:eastAsia="ru-RU"/>
              </w:rPr>
              <w:t xml:space="preserve"> </w:t>
            </w:r>
          </w:p>
        </w:tc>
      </w:tr>
      <w:tr w:rsidR="00AB5805" w:rsidRPr="00FC37D8" w:rsidTr="00F66C04">
        <w:trPr>
          <w:trHeight w:val="1080"/>
          <w:jc w:val="center"/>
        </w:trPr>
        <w:tc>
          <w:tcPr>
            <w:tcW w:w="10034" w:type="dxa"/>
            <w:gridSpan w:val="6"/>
            <w:tcBorders>
              <w:bottom w:val="single" w:sz="12" w:space="0" w:color="7030A0" w:themeColor="accent3"/>
            </w:tcBorders>
            <w:vAlign w:val="center"/>
          </w:tcPr>
          <w:p w:rsidR="00AB5805" w:rsidRPr="00DC2C70" w:rsidRDefault="00DC2C70" w:rsidP="00DC2C70">
            <w:pPr>
              <w:rPr>
                <w:sz w:val="32"/>
                <w:szCs w:val="32"/>
                <w:lang w:val="ro-RO"/>
              </w:rPr>
            </w:pPr>
            <w:r w:rsidRPr="00DC2C70">
              <w:rPr>
                <w:sz w:val="32"/>
                <w:szCs w:val="32"/>
                <w:lang w:val="ru-RU"/>
              </w:rPr>
              <w:t>Обязательное направление</w:t>
            </w:r>
            <w:r w:rsidR="00AA0CAF">
              <w:rPr>
                <w:sz w:val="32"/>
                <w:szCs w:val="32"/>
                <w:lang w:val="ru-RU"/>
              </w:rPr>
              <w:t xml:space="preserve"> </w:t>
            </w:r>
            <w:proofErr w:type="spellStart"/>
            <w:r w:rsidR="00AA0CAF">
              <w:rPr>
                <w:sz w:val="32"/>
                <w:szCs w:val="32"/>
                <w:lang w:val="ru-RU"/>
              </w:rPr>
              <w:t>экологизации</w:t>
            </w:r>
            <w:proofErr w:type="spellEnd"/>
            <w:r w:rsidR="00AA0CAF">
              <w:rPr>
                <w:sz w:val="32"/>
                <w:szCs w:val="32"/>
                <w:lang w:val="ru-RU"/>
              </w:rPr>
              <w:t xml:space="preserve"> ППРС требует постоянного обновления методическими материалами и играми</w:t>
            </w:r>
          </w:p>
        </w:tc>
      </w:tr>
      <w:tr w:rsidR="00AB5805" w:rsidRPr="00FC37D8" w:rsidTr="00F66C04">
        <w:trPr>
          <w:trHeight w:val="1176"/>
          <w:jc w:val="center"/>
        </w:trPr>
        <w:tc>
          <w:tcPr>
            <w:tcW w:w="10034" w:type="dxa"/>
            <w:gridSpan w:val="6"/>
            <w:tcBorders>
              <w:top w:val="single" w:sz="12" w:space="0" w:color="7030A0" w:themeColor="accent3"/>
              <w:left w:val="single" w:sz="12" w:space="0" w:color="7030A0" w:themeColor="accent3"/>
              <w:bottom w:val="single" w:sz="12" w:space="0" w:color="7030A0" w:themeColor="accent3"/>
              <w:right w:val="single" w:sz="12" w:space="0" w:color="7030A0" w:themeColor="accent3"/>
            </w:tcBorders>
            <w:vAlign w:val="center"/>
          </w:tcPr>
          <w:p w:rsidR="00AB5805" w:rsidRPr="00AA0CAF" w:rsidRDefault="00AA0CAF" w:rsidP="00AA0CAF">
            <w:pPr>
              <w:jc w:val="center"/>
              <w:rPr>
                <w:rStyle w:val="aa"/>
                <w:b/>
                <w:sz w:val="32"/>
                <w:szCs w:val="32"/>
                <w:lang w:val="ro-RO"/>
              </w:rPr>
            </w:pPr>
            <w:r w:rsidRPr="00AA0CAF">
              <w:rPr>
                <w:rStyle w:val="aa"/>
                <w:b/>
                <w:sz w:val="32"/>
                <w:szCs w:val="32"/>
                <w:lang w:val="ru-RU"/>
              </w:rPr>
              <w:t xml:space="preserve">Ребенок растет и впитывает в себя как губка…. </w:t>
            </w:r>
            <w:proofErr w:type="gramStart"/>
            <w:r w:rsidRPr="00AA0CAF">
              <w:rPr>
                <w:rStyle w:val="aa"/>
                <w:b/>
                <w:sz w:val="32"/>
                <w:szCs w:val="32"/>
                <w:lang w:val="ru-RU"/>
              </w:rPr>
              <w:t>Все</w:t>
            </w:r>
            <w:proofErr w:type="gramEnd"/>
            <w:r w:rsidRPr="00AA0CAF">
              <w:rPr>
                <w:rStyle w:val="aa"/>
                <w:b/>
                <w:sz w:val="32"/>
                <w:szCs w:val="32"/>
                <w:lang w:val="ru-RU"/>
              </w:rPr>
              <w:t xml:space="preserve"> что происходит вокруг его….</w:t>
            </w:r>
          </w:p>
        </w:tc>
      </w:tr>
      <w:tr w:rsidR="00AB5805" w:rsidRPr="00FC37D8" w:rsidTr="00F66C04">
        <w:trPr>
          <w:trHeight w:val="132"/>
          <w:jc w:val="center"/>
        </w:trPr>
        <w:tc>
          <w:tcPr>
            <w:tcW w:w="3044" w:type="dxa"/>
            <w:tcBorders>
              <w:top w:val="single" w:sz="12" w:space="0" w:color="7030A0" w:themeColor="accent3"/>
            </w:tcBorders>
          </w:tcPr>
          <w:p w:rsidR="00AB5805" w:rsidRPr="00630366" w:rsidRDefault="00AB5805" w:rsidP="00F66C04">
            <w:pPr>
              <w:rPr>
                <w:lang w:val="ro-RO"/>
              </w:rPr>
            </w:pPr>
          </w:p>
        </w:tc>
        <w:tc>
          <w:tcPr>
            <w:tcW w:w="466" w:type="dxa"/>
            <w:gridSpan w:val="2"/>
            <w:tcBorders>
              <w:top w:val="single" w:sz="12" w:space="0" w:color="7030A0" w:themeColor="accent3"/>
            </w:tcBorders>
          </w:tcPr>
          <w:p w:rsidR="00AB5805" w:rsidRPr="00630366" w:rsidRDefault="00AB5805" w:rsidP="00F66C04">
            <w:pPr>
              <w:rPr>
                <w:lang w:val="ro-RO"/>
              </w:rPr>
            </w:pPr>
          </w:p>
        </w:tc>
        <w:tc>
          <w:tcPr>
            <w:tcW w:w="3117" w:type="dxa"/>
            <w:tcBorders>
              <w:top w:val="single" w:sz="12" w:space="0" w:color="7030A0" w:themeColor="accent3"/>
            </w:tcBorders>
          </w:tcPr>
          <w:p w:rsidR="00AB5805" w:rsidRPr="00630366" w:rsidRDefault="00AB5805" w:rsidP="00F66C04">
            <w:pPr>
              <w:rPr>
                <w:lang w:val="ro-RO"/>
              </w:rPr>
            </w:pPr>
          </w:p>
        </w:tc>
        <w:tc>
          <w:tcPr>
            <w:tcW w:w="250" w:type="dxa"/>
            <w:tcBorders>
              <w:top w:val="single" w:sz="12" w:space="0" w:color="7030A0" w:themeColor="accent3"/>
            </w:tcBorders>
          </w:tcPr>
          <w:p w:rsidR="00AB5805" w:rsidRPr="00630366" w:rsidRDefault="00AB5805" w:rsidP="00F66C04">
            <w:pPr>
              <w:rPr>
                <w:lang w:val="ro-RO"/>
              </w:rPr>
            </w:pPr>
          </w:p>
        </w:tc>
        <w:tc>
          <w:tcPr>
            <w:tcW w:w="3157" w:type="dxa"/>
            <w:tcBorders>
              <w:top w:val="single" w:sz="12" w:space="0" w:color="7030A0" w:themeColor="accent3"/>
            </w:tcBorders>
          </w:tcPr>
          <w:p w:rsidR="00AB5805" w:rsidRPr="00630366" w:rsidRDefault="00AB5805" w:rsidP="00F66C04">
            <w:pPr>
              <w:rPr>
                <w:lang w:val="ro-RO"/>
              </w:rPr>
            </w:pPr>
          </w:p>
        </w:tc>
      </w:tr>
    </w:tbl>
    <w:p w:rsidR="00AB5805" w:rsidRDefault="00AB5805" w:rsidP="00AB5805">
      <w:pPr>
        <w:rPr>
          <w:sz w:val="10"/>
          <w:lang w:val="ro-RO"/>
        </w:rPr>
      </w:pPr>
    </w:p>
    <w:p w:rsidR="00845D87" w:rsidRDefault="00845D87" w:rsidP="00AB5805">
      <w:pPr>
        <w:rPr>
          <w:sz w:val="10"/>
          <w:lang w:val="ro-RO"/>
        </w:rPr>
      </w:pPr>
    </w:p>
    <w:p w:rsidR="00845D87" w:rsidRPr="00845D87" w:rsidRDefault="00845D87" w:rsidP="00845D87">
      <w:pPr>
        <w:rPr>
          <w:sz w:val="10"/>
          <w:lang w:val="ro-RO"/>
        </w:rPr>
        <w:sectPr w:rsidR="00845D87" w:rsidRPr="00845D87" w:rsidSect="007C7EE5">
          <w:headerReference w:type="first" r:id="rId28"/>
          <w:pgSz w:w="11906" w:h="16838" w:code="9"/>
          <w:pgMar w:top="1440" w:right="936" w:bottom="576" w:left="936" w:header="720" w:footer="432" w:gutter="0"/>
          <w:cols w:space="720"/>
          <w:titlePg/>
          <w:docGrid w:linePitch="360"/>
        </w:sectPr>
      </w:pPr>
    </w:p>
    <w:tbl>
      <w:tblPr>
        <w:tblW w:w="5000" w:type="pct"/>
        <w:jc w:val="center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3114"/>
        <w:gridCol w:w="274"/>
        <w:gridCol w:w="203"/>
        <w:gridCol w:w="3188"/>
        <w:gridCol w:w="256"/>
        <w:gridCol w:w="3229"/>
      </w:tblGrid>
      <w:tr w:rsidR="00845D87" w:rsidRPr="00FC37D8" w:rsidTr="00F66C04">
        <w:trPr>
          <w:trHeight w:val="810"/>
          <w:jc w:val="center"/>
        </w:trPr>
        <w:tc>
          <w:tcPr>
            <w:tcW w:w="3312" w:type="dxa"/>
            <w:gridSpan w:val="2"/>
          </w:tcPr>
          <w:p w:rsidR="00845D87" w:rsidRPr="00845D87" w:rsidRDefault="00845D87" w:rsidP="00845D87">
            <w:pPr>
              <w:rPr>
                <w:lang w:val="ro-RO"/>
              </w:rPr>
            </w:pPr>
          </w:p>
        </w:tc>
        <w:tc>
          <w:tcPr>
            <w:tcW w:w="6722" w:type="dxa"/>
            <w:gridSpan w:val="4"/>
          </w:tcPr>
          <w:p w:rsidR="00AE3C51" w:rsidRDefault="00AE3C51" w:rsidP="008623D0">
            <w:pPr>
              <w:outlineLvl w:val="2"/>
              <w:rPr>
                <w:b/>
                <w:color w:val="7030A0" w:themeColor="accent3"/>
                <w:sz w:val="36"/>
                <w:lang w:val="ru-RU"/>
              </w:rPr>
            </w:pPr>
            <w:r>
              <w:rPr>
                <w:b/>
                <w:color w:val="7030A0" w:themeColor="accent3"/>
                <w:sz w:val="36"/>
                <w:lang w:val="ru-RU"/>
              </w:rPr>
              <w:t xml:space="preserve">                   </w:t>
            </w:r>
            <w:r w:rsidR="008623D0">
              <w:rPr>
                <w:b/>
                <w:color w:val="7030A0" w:themeColor="accent3"/>
                <w:sz w:val="36"/>
                <w:lang w:val="ru-RU"/>
              </w:rPr>
              <w:t xml:space="preserve">Организация работы </w:t>
            </w:r>
          </w:p>
          <w:p w:rsidR="00AE3C51" w:rsidRDefault="00AE3C51" w:rsidP="008623D0">
            <w:pPr>
              <w:outlineLvl w:val="2"/>
              <w:rPr>
                <w:b/>
                <w:color w:val="7030A0" w:themeColor="accent3"/>
                <w:sz w:val="36"/>
                <w:lang w:val="ru-RU"/>
              </w:rPr>
            </w:pPr>
            <w:r>
              <w:rPr>
                <w:b/>
                <w:color w:val="7030A0" w:themeColor="accent3"/>
                <w:sz w:val="36"/>
                <w:lang w:val="ru-RU"/>
              </w:rPr>
              <w:t xml:space="preserve">                </w:t>
            </w:r>
            <w:r w:rsidR="008623D0">
              <w:rPr>
                <w:b/>
                <w:color w:val="7030A0" w:themeColor="accent3"/>
                <w:sz w:val="36"/>
                <w:lang w:val="ru-RU"/>
              </w:rPr>
              <w:t xml:space="preserve">по сопровождению </w:t>
            </w:r>
          </w:p>
          <w:p w:rsidR="00845D87" w:rsidRPr="00845D87" w:rsidRDefault="00AE3C51" w:rsidP="008623D0">
            <w:pPr>
              <w:outlineLvl w:val="2"/>
              <w:rPr>
                <w:b/>
                <w:color w:val="7030A0" w:themeColor="accent3"/>
                <w:sz w:val="36"/>
                <w:lang w:val="ro-RO"/>
              </w:rPr>
            </w:pPr>
            <w:r>
              <w:rPr>
                <w:b/>
                <w:color w:val="7030A0" w:themeColor="accent3"/>
                <w:sz w:val="36"/>
                <w:lang w:val="ru-RU"/>
              </w:rPr>
              <w:t xml:space="preserve">                </w:t>
            </w:r>
            <w:r w:rsidR="008623D0">
              <w:rPr>
                <w:b/>
                <w:color w:val="7030A0" w:themeColor="accent3"/>
                <w:sz w:val="36"/>
                <w:lang w:val="ru-RU"/>
              </w:rPr>
              <w:t>одаренности и таланта</w:t>
            </w:r>
          </w:p>
        </w:tc>
      </w:tr>
      <w:tr w:rsidR="00845D87" w:rsidRPr="00FC37D8" w:rsidTr="00F66C04">
        <w:trPr>
          <w:trHeight w:val="810"/>
          <w:jc w:val="center"/>
        </w:trPr>
        <w:tc>
          <w:tcPr>
            <w:tcW w:w="10034" w:type="dxa"/>
            <w:gridSpan w:val="6"/>
          </w:tcPr>
          <w:p w:rsidR="00845D87" w:rsidRPr="00845D87" w:rsidRDefault="00845D87" w:rsidP="00845D87">
            <w:pPr>
              <w:rPr>
                <w:lang w:val="ro-RO"/>
              </w:rPr>
            </w:pPr>
          </w:p>
        </w:tc>
      </w:tr>
      <w:tr w:rsidR="00845D87" w:rsidRPr="00845D87" w:rsidTr="00F66C04">
        <w:trPr>
          <w:trHeight w:val="1161"/>
          <w:jc w:val="center"/>
        </w:trPr>
        <w:tc>
          <w:tcPr>
            <w:tcW w:w="10034" w:type="dxa"/>
            <w:gridSpan w:val="6"/>
            <w:vAlign w:val="center"/>
          </w:tcPr>
          <w:p w:rsidR="00845D87" w:rsidRPr="00845D87" w:rsidRDefault="008623D0" w:rsidP="008623D0">
            <w:pPr>
              <w:jc w:val="right"/>
              <w:rPr>
                <w:sz w:val="44"/>
                <w:szCs w:val="44"/>
                <w:lang w:val="ro-RO"/>
              </w:rPr>
            </w:pPr>
            <w:r w:rsidRPr="008623D0">
              <w:rPr>
                <w:sz w:val="44"/>
                <w:szCs w:val="44"/>
                <w:lang w:val="ru-RU"/>
              </w:rPr>
              <w:t>Рассмотри в ребенке чудо….</w:t>
            </w:r>
          </w:p>
        </w:tc>
      </w:tr>
      <w:tr w:rsidR="00845D87" w:rsidRPr="00FC37D8" w:rsidTr="00F66C04">
        <w:trPr>
          <w:trHeight w:val="8558"/>
          <w:jc w:val="center"/>
        </w:trPr>
        <w:tc>
          <w:tcPr>
            <w:tcW w:w="3044" w:type="dxa"/>
          </w:tcPr>
          <w:p w:rsidR="00E52F24" w:rsidRDefault="00E52F24" w:rsidP="00E52F24">
            <w:pPr>
              <w:rPr>
                <w:lang w:val="ro-RO"/>
              </w:rPr>
            </w:pPr>
          </w:p>
          <w:p w:rsidR="00845D87" w:rsidRDefault="00845D87" w:rsidP="00E52F24">
            <w:pPr>
              <w:rPr>
                <w:lang w:val="ro-RO"/>
              </w:rPr>
            </w:pPr>
          </w:p>
          <w:p w:rsidR="00E52F24" w:rsidRDefault="00E52F24" w:rsidP="00E52F24">
            <w:pPr>
              <w:rPr>
                <w:lang w:val="ro-RO"/>
              </w:rPr>
            </w:pPr>
          </w:p>
          <w:p w:rsidR="00E52F24" w:rsidRDefault="00E52F24" w:rsidP="00E52F24">
            <w:pPr>
              <w:rPr>
                <w:lang w:val="ro-RO"/>
              </w:rPr>
            </w:pPr>
          </w:p>
          <w:p w:rsidR="00E52F24" w:rsidRDefault="00E52F24" w:rsidP="00E52F24">
            <w:pPr>
              <w:rPr>
                <w:lang w:val="ro-RO"/>
              </w:rPr>
            </w:pPr>
          </w:p>
          <w:p w:rsidR="00E52F24" w:rsidRDefault="00E52F24" w:rsidP="00E52F24">
            <w:pPr>
              <w:rPr>
                <w:lang w:val="ro-RO"/>
              </w:rPr>
            </w:pPr>
          </w:p>
          <w:p w:rsidR="00E52F24" w:rsidRDefault="00E52F24" w:rsidP="00E52F24">
            <w:pPr>
              <w:rPr>
                <w:lang w:val="ro-RO"/>
              </w:rPr>
            </w:pPr>
          </w:p>
          <w:p w:rsidR="00E52F24" w:rsidRDefault="00E52F24" w:rsidP="00E52F24">
            <w:pPr>
              <w:rPr>
                <w:lang w:val="ru-RU"/>
              </w:rPr>
            </w:pPr>
            <w:r>
              <w:rPr>
                <w:lang w:val="ru-RU"/>
              </w:rPr>
              <w:t>Результат участия детей в конкурсах</w:t>
            </w:r>
          </w:p>
          <w:p w:rsidR="00E52F24" w:rsidRPr="00E52F24" w:rsidRDefault="00E52F24" w:rsidP="00E52F24">
            <w:pPr>
              <w:rPr>
                <w:lang w:val="ru-RU"/>
              </w:rPr>
            </w:pPr>
          </w:p>
          <w:p w:rsidR="00E52F24" w:rsidRPr="00E52F24" w:rsidRDefault="00E52F24" w:rsidP="00E52F24">
            <w:pPr>
              <w:rPr>
                <w:lang w:val="ro-RO"/>
              </w:rPr>
            </w:pPr>
            <w:r w:rsidRPr="00E52F24">
              <w:rPr>
                <w:lang w:val="ro-RO"/>
              </w:rPr>
              <w:t>1</w:t>
            </w:r>
            <w:r w:rsidRPr="00E52F24">
              <w:rPr>
                <w:lang w:val="ro-RO"/>
              </w:rPr>
              <w:tab/>
              <w:t>Конкурс поделок из природного материала «Сказочная осень - 2017»</w:t>
            </w:r>
            <w:r w:rsidRPr="00E52F24">
              <w:rPr>
                <w:lang w:val="ro-RO"/>
              </w:rPr>
              <w:tab/>
              <w:t>дошкольный</w:t>
            </w:r>
            <w:r w:rsidRPr="00E52F24">
              <w:rPr>
                <w:lang w:val="ro-RO"/>
              </w:rPr>
              <w:tab/>
              <w:t>Печерских Вероника</w:t>
            </w:r>
            <w:r w:rsidRPr="00E52F24">
              <w:rPr>
                <w:lang w:val="ro-RO"/>
              </w:rPr>
              <w:tab/>
              <w:t>Диплом за 1 место</w:t>
            </w:r>
          </w:p>
          <w:p w:rsidR="00E52F24" w:rsidRPr="00E52F24" w:rsidRDefault="00E52F24" w:rsidP="00E52F24">
            <w:pPr>
              <w:rPr>
                <w:lang w:val="ro-RO"/>
              </w:rPr>
            </w:pPr>
            <w:r w:rsidRPr="00E52F24">
              <w:rPr>
                <w:lang w:val="ro-RO"/>
              </w:rPr>
              <w:t>2</w:t>
            </w:r>
            <w:r w:rsidRPr="00E52F24">
              <w:rPr>
                <w:lang w:val="ro-RO"/>
              </w:rPr>
              <w:tab/>
              <w:t>Конкурс чтецов «Все на земле от материнских рук»</w:t>
            </w:r>
            <w:r w:rsidRPr="00E52F24">
              <w:rPr>
                <w:lang w:val="ro-RO"/>
              </w:rPr>
              <w:tab/>
              <w:t>дошкольный</w:t>
            </w:r>
            <w:r w:rsidRPr="00E52F24">
              <w:rPr>
                <w:lang w:val="ro-RO"/>
              </w:rPr>
              <w:tab/>
              <w:t>Трофимов Никита</w:t>
            </w:r>
          </w:p>
          <w:p w:rsidR="00E52F24" w:rsidRPr="00E52F24" w:rsidRDefault="00E52F24" w:rsidP="00E52F24">
            <w:pPr>
              <w:rPr>
                <w:lang w:val="ro-RO"/>
              </w:rPr>
            </w:pPr>
            <w:r w:rsidRPr="00E52F24">
              <w:rPr>
                <w:lang w:val="ro-RO"/>
              </w:rPr>
              <w:t xml:space="preserve">Тычинина Женя </w:t>
            </w:r>
            <w:r w:rsidRPr="00E52F24">
              <w:rPr>
                <w:lang w:val="ro-RO"/>
              </w:rPr>
              <w:tab/>
              <w:t>Грамота за 2 место,</w:t>
            </w:r>
          </w:p>
          <w:p w:rsidR="00E52F24" w:rsidRPr="00E52F24" w:rsidRDefault="00E52F24" w:rsidP="00E52F24">
            <w:pPr>
              <w:rPr>
                <w:lang w:val="ro-RO"/>
              </w:rPr>
            </w:pPr>
            <w:r w:rsidRPr="00E52F24">
              <w:rPr>
                <w:lang w:val="ro-RO"/>
              </w:rPr>
              <w:t>Грамота за 3 место</w:t>
            </w:r>
          </w:p>
          <w:p w:rsidR="00E52F24" w:rsidRPr="00E52F24" w:rsidRDefault="00E52F24" w:rsidP="00E52F24">
            <w:pPr>
              <w:rPr>
                <w:lang w:val="ro-RO"/>
              </w:rPr>
            </w:pPr>
            <w:r w:rsidRPr="00E52F24">
              <w:rPr>
                <w:lang w:val="ro-RO"/>
              </w:rPr>
              <w:t>3</w:t>
            </w:r>
            <w:r w:rsidRPr="00E52F24">
              <w:rPr>
                <w:lang w:val="ro-RO"/>
              </w:rPr>
              <w:tab/>
              <w:t>Конкурс инсценированной песни «Мама, сколько в этом слове…»</w:t>
            </w:r>
            <w:r w:rsidRPr="00E52F24">
              <w:rPr>
                <w:lang w:val="ro-RO"/>
              </w:rPr>
              <w:tab/>
              <w:t>дошкольный</w:t>
            </w:r>
            <w:r w:rsidRPr="00E52F24">
              <w:rPr>
                <w:lang w:val="ro-RO"/>
              </w:rPr>
              <w:tab/>
              <w:t>Печерских Вероника</w:t>
            </w:r>
          </w:p>
          <w:p w:rsidR="00E52F24" w:rsidRPr="00E52F24" w:rsidRDefault="00E52F24" w:rsidP="00E52F24">
            <w:pPr>
              <w:rPr>
                <w:lang w:val="ro-RO"/>
              </w:rPr>
            </w:pPr>
            <w:r w:rsidRPr="00E52F24">
              <w:rPr>
                <w:lang w:val="ro-RO"/>
              </w:rPr>
              <w:t>Трофимов Никита</w:t>
            </w:r>
          </w:p>
          <w:p w:rsidR="00E52F24" w:rsidRPr="00E52F24" w:rsidRDefault="00E52F24" w:rsidP="00E52F24">
            <w:pPr>
              <w:rPr>
                <w:lang w:val="ro-RO"/>
              </w:rPr>
            </w:pPr>
            <w:r w:rsidRPr="00E52F24">
              <w:rPr>
                <w:lang w:val="ro-RO"/>
              </w:rPr>
              <w:t>Кавтанников Матвей</w:t>
            </w:r>
            <w:r w:rsidRPr="00E52F24">
              <w:rPr>
                <w:lang w:val="ro-RO"/>
              </w:rPr>
              <w:tab/>
              <w:t>Благодарственное письмо за Победу в номинации «оригинальность исполнения»;</w:t>
            </w:r>
          </w:p>
          <w:p w:rsidR="00E52F24" w:rsidRPr="00845D87" w:rsidRDefault="00E52F24" w:rsidP="00E52F24">
            <w:pPr>
              <w:rPr>
                <w:lang w:val="ro-RO"/>
              </w:rPr>
            </w:pPr>
          </w:p>
        </w:tc>
        <w:tc>
          <w:tcPr>
            <w:tcW w:w="466" w:type="dxa"/>
            <w:gridSpan w:val="2"/>
          </w:tcPr>
          <w:p w:rsidR="00845D87" w:rsidRPr="00845D87" w:rsidRDefault="00845D87" w:rsidP="00845D87">
            <w:pPr>
              <w:rPr>
                <w:lang w:val="ro-RO"/>
              </w:rPr>
            </w:pPr>
          </w:p>
        </w:tc>
        <w:tc>
          <w:tcPr>
            <w:tcW w:w="3117" w:type="dxa"/>
          </w:tcPr>
          <w:p w:rsidR="00E52F24" w:rsidRPr="00E52F24" w:rsidRDefault="00E52F24" w:rsidP="00E52F24">
            <w:pPr>
              <w:rPr>
                <w:lang w:val="ro-RO"/>
              </w:rPr>
            </w:pPr>
            <w:r w:rsidRPr="00E52F24">
              <w:rPr>
                <w:lang w:val="ro-RO"/>
              </w:rPr>
              <w:t>4</w:t>
            </w:r>
            <w:r w:rsidRPr="00E52F24">
              <w:rPr>
                <w:lang w:val="ro-RO"/>
              </w:rPr>
              <w:tab/>
              <w:t>Персональная выставка в детском саду «Я рисую!»</w:t>
            </w:r>
            <w:r w:rsidRPr="00E52F24">
              <w:rPr>
                <w:lang w:val="ro-RO"/>
              </w:rPr>
              <w:tab/>
              <w:t>дошкольный</w:t>
            </w:r>
            <w:r w:rsidRPr="00E52F24">
              <w:rPr>
                <w:lang w:val="ro-RO"/>
              </w:rPr>
              <w:tab/>
              <w:t>Гребнева Катя</w:t>
            </w:r>
            <w:r w:rsidRPr="00E52F24">
              <w:rPr>
                <w:lang w:val="ro-RO"/>
              </w:rPr>
              <w:tab/>
              <w:t>Благодарность за проведение персональной выставки</w:t>
            </w:r>
          </w:p>
          <w:p w:rsidR="00E52F24" w:rsidRPr="00E52F24" w:rsidRDefault="00E52F24" w:rsidP="00E52F24">
            <w:pPr>
              <w:rPr>
                <w:lang w:val="ro-RO"/>
              </w:rPr>
            </w:pPr>
            <w:r w:rsidRPr="00E52F24">
              <w:rPr>
                <w:lang w:val="ro-RO"/>
              </w:rPr>
              <w:t>5</w:t>
            </w:r>
            <w:r w:rsidRPr="00E52F24">
              <w:rPr>
                <w:lang w:val="ro-RO"/>
              </w:rPr>
              <w:tab/>
              <w:t>Конкурс поделок «Символ года – 2016»</w:t>
            </w:r>
            <w:r w:rsidRPr="00E52F24">
              <w:rPr>
                <w:lang w:val="ro-RO"/>
              </w:rPr>
              <w:tab/>
              <w:t>дошкольный</w:t>
            </w:r>
            <w:r w:rsidRPr="00E52F24">
              <w:rPr>
                <w:lang w:val="ro-RO"/>
              </w:rPr>
              <w:tab/>
              <w:t>Кущенкова Марина</w:t>
            </w:r>
            <w:r w:rsidRPr="00E52F24">
              <w:rPr>
                <w:lang w:val="ro-RO"/>
              </w:rPr>
              <w:tab/>
              <w:t>Диплом за 1 место</w:t>
            </w:r>
          </w:p>
          <w:p w:rsidR="00E52F24" w:rsidRPr="00E52F24" w:rsidRDefault="00E52F24" w:rsidP="00E52F24">
            <w:pPr>
              <w:rPr>
                <w:lang w:val="ro-RO"/>
              </w:rPr>
            </w:pPr>
            <w:r w:rsidRPr="00E52F24">
              <w:rPr>
                <w:lang w:val="ro-RO"/>
              </w:rPr>
              <w:t>6</w:t>
            </w:r>
            <w:r w:rsidRPr="00E52F24">
              <w:rPr>
                <w:lang w:val="ro-RO"/>
              </w:rPr>
              <w:tab/>
              <w:t>Веселые старты</w:t>
            </w:r>
            <w:r w:rsidRPr="00E52F24">
              <w:rPr>
                <w:lang w:val="ro-RO"/>
              </w:rPr>
              <w:tab/>
              <w:t>дошкольный</w:t>
            </w:r>
            <w:r w:rsidRPr="00E52F24">
              <w:rPr>
                <w:lang w:val="ro-RO"/>
              </w:rPr>
              <w:tab/>
              <w:t>мальчики</w:t>
            </w:r>
            <w:r w:rsidRPr="00E52F24">
              <w:rPr>
                <w:lang w:val="ro-RO"/>
              </w:rPr>
              <w:tab/>
              <w:t xml:space="preserve">Победители </w:t>
            </w:r>
          </w:p>
          <w:p w:rsidR="00E52F24" w:rsidRPr="00E52F24" w:rsidRDefault="00E52F24" w:rsidP="00E52F24">
            <w:pPr>
              <w:rPr>
                <w:lang w:val="ro-RO"/>
              </w:rPr>
            </w:pPr>
            <w:r w:rsidRPr="00E52F24">
              <w:rPr>
                <w:lang w:val="ro-RO"/>
              </w:rPr>
              <w:t>7</w:t>
            </w:r>
            <w:r w:rsidRPr="00E52F24">
              <w:rPr>
                <w:lang w:val="ro-RO"/>
              </w:rPr>
              <w:tab/>
              <w:t>Фотовыставка «Экофорум 2016»</w:t>
            </w:r>
            <w:r w:rsidRPr="00E52F24">
              <w:rPr>
                <w:lang w:val="ro-RO"/>
              </w:rPr>
              <w:tab/>
              <w:t>дошкольный</w:t>
            </w:r>
            <w:r w:rsidRPr="00E52F24">
              <w:rPr>
                <w:lang w:val="ro-RO"/>
              </w:rPr>
              <w:tab/>
              <w:t>2 семьи</w:t>
            </w:r>
            <w:r w:rsidRPr="00E52F24">
              <w:rPr>
                <w:lang w:val="ro-RO"/>
              </w:rPr>
              <w:tab/>
              <w:t>Диплом за участие</w:t>
            </w:r>
          </w:p>
          <w:p w:rsidR="00845D87" w:rsidRPr="00845D87" w:rsidRDefault="00B213F5" w:rsidP="00E52F24">
            <w:pPr>
              <w:rPr>
                <w:lang w:val="ro-RO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1188361</wp:posOffset>
                  </wp:positionV>
                  <wp:extent cx="1828800" cy="2600960"/>
                  <wp:effectExtent l="0" t="0" r="0" b="0"/>
                  <wp:wrapNone/>
                  <wp:docPr id="264" name="Рисунок 264" descr="C:\Users\User\Desktop\ЧАДОВА М.Ю\АТТЕСТАЦИЯ\ПАРИТИНА Н.Г\ДЛЯ ПРЕЗЕНТАЦИИ\teamwork_rotate_earth_pa_500_clr_2993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ЧАДОВА М.Ю\АТТЕСТАЦИЯ\ПАРИТИНА Н.Г\ДЛЯ ПРЕЗЕНТАЦИИ\teamwork_rotate_earth_pa_500_clr_2993.gif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600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52F24" w:rsidRPr="00E52F24">
              <w:rPr>
                <w:lang w:val="ro-RO"/>
              </w:rPr>
              <w:t>11</w:t>
            </w:r>
            <w:r w:rsidR="00E52F24" w:rsidRPr="00E52F24">
              <w:rPr>
                <w:lang w:val="ro-RO"/>
              </w:rPr>
              <w:tab/>
              <w:t>Конкурс инсценированной военной песни «Цена Победы»</w:t>
            </w:r>
            <w:r w:rsidR="00E52F24" w:rsidRPr="00E52F24">
              <w:rPr>
                <w:lang w:val="ro-RO"/>
              </w:rPr>
              <w:tab/>
              <w:t>дошкольный</w:t>
            </w:r>
            <w:r w:rsidR="00E52F24" w:rsidRPr="00E52F24">
              <w:rPr>
                <w:lang w:val="ro-RO"/>
              </w:rPr>
              <w:tab/>
              <w:t>Дети группы</w:t>
            </w:r>
            <w:r w:rsidR="00E52F24" w:rsidRPr="00E52F24">
              <w:rPr>
                <w:lang w:val="ro-RO"/>
              </w:rPr>
              <w:tab/>
              <w:t>Благодарственное письмо за участие</w:t>
            </w:r>
          </w:p>
        </w:tc>
        <w:tc>
          <w:tcPr>
            <w:tcW w:w="250" w:type="dxa"/>
          </w:tcPr>
          <w:p w:rsidR="00845D87" w:rsidRPr="00845D87" w:rsidRDefault="00A9051E" w:rsidP="00845D87">
            <w:pPr>
              <w:rPr>
                <w:lang w:val="ro-RO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91008" behindDoc="0" locked="0" layoutInCell="1" allowOverlap="1" wp14:anchorId="64D4028A" wp14:editId="3472451F">
                  <wp:simplePos x="0" y="0"/>
                  <wp:positionH relativeFrom="column">
                    <wp:posOffset>-373868</wp:posOffset>
                  </wp:positionH>
                  <wp:positionV relativeFrom="paragraph">
                    <wp:posOffset>2711007</wp:posOffset>
                  </wp:positionV>
                  <wp:extent cx="3404692" cy="2554546"/>
                  <wp:effectExtent l="285750" t="419100" r="291465" b="417830"/>
                  <wp:wrapNone/>
                  <wp:docPr id="35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45416">
                            <a:off x="0" y="0"/>
                            <a:ext cx="3404692" cy="2554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57" w:type="dxa"/>
          </w:tcPr>
          <w:p w:rsidR="00845D87" w:rsidRPr="00845D87" w:rsidRDefault="00F0372A" w:rsidP="00845D87">
            <w:pPr>
              <w:rPr>
                <w:lang w:val="ro-RO"/>
              </w:rPr>
            </w:pPr>
            <w:r w:rsidRPr="00F0372A">
              <w:rPr>
                <w:lang w:val="ro-RO"/>
              </w:rPr>
              <w:t>Владею системой знаний об основных закономерностях психического развития, социального становления личности дошкольника, индивидуально – психологических их проявления. Владею методиками прогнозирования педагогического процесса, а также методами диагностики, основываясь на знаниях о закономерностях личностного развития детей, их анатомо-физиологических особенностях.</w:t>
            </w:r>
          </w:p>
        </w:tc>
      </w:tr>
      <w:tr w:rsidR="00845D87" w:rsidRPr="00FC37D8" w:rsidTr="00F66C04">
        <w:trPr>
          <w:trHeight w:val="1080"/>
          <w:jc w:val="center"/>
        </w:trPr>
        <w:tc>
          <w:tcPr>
            <w:tcW w:w="10034" w:type="dxa"/>
            <w:gridSpan w:val="6"/>
            <w:tcBorders>
              <w:bottom w:val="single" w:sz="12" w:space="0" w:color="7030A0" w:themeColor="accent3"/>
            </w:tcBorders>
            <w:vAlign w:val="center"/>
          </w:tcPr>
          <w:p w:rsidR="00845D87" w:rsidRPr="00845D87" w:rsidRDefault="00845D87" w:rsidP="00845D87">
            <w:pPr>
              <w:rPr>
                <w:lang w:val="ro-RO"/>
              </w:rPr>
            </w:pPr>
          </w:p>
        </w:tc>
      </w:tr>
      <w:tr w:rsidR="00845D87" w:rsidRPr="00FC37D8" w:rsidTr="00F66C04">
        <w:trPr>
          <w:trHeight w:val="1176"/>
          <w:jc w:val="center"/>
        </w:trPr>
        <w:tc>
          <w:tcPr>
            <w:tcW w:w="10034" w:type="dxa"/>
            <w:gridSpan w:val="6"/>
            <w:tcBorders>
              <w:top w:val="single" w:sz="12" w:space="0" w:color="7030A0" w:themeColor="accent3"/>
              <w:left w:val="single" w:sz="12" w:space="0" w:color="7030A0" w:themeColor="accent3"/>
              <w:bottom w:val="single" w:sz="12" w:space="0" w:color="7030A0" w:themeColor="accent3"/>
              <w:right w:val="single" w:sz="12" w:space="0" w:color="7030A0" w:themeColor="accent3"/>
            </w:tcBorders>
            <w:vAlign w:val="center"/>
          </w:tcPr>
          <w:p w:rsidR="00845D87" w:rsidRPr="00A9051E" w:rsidRDefault="00E52F24" w:rsidP="00E52F24">
            <w:pPr>
              <w:rPr>
                <w:b/>
                <w:i/>
                <w:color w:val="7030A0"/>
                <w:sz w:val="24"/>
                <w:lang w:val="ro-RO"/>
              </w:rPr>
            </w:pPr>
            <w:r>
              <w:rPr>
                <w:b/>
                <w:i/>
                <w:color w:val="7030A0"/>
                <w:sz w:val="24"/>
                <w:lang w:val="ru-RU"/>
              </w:rPr>
              <w:t>Каждый ребенок одарен от природы, и наша задача не мешать ему…</w:t>
            </w:r>
          </w:p>
        </w:tc>
      </w:tr>
      <w:tr w:rsidR="00845D87" w:rsidRPr="00FC37D8" w:rsidTr="00F66C04">
        <w:trPr>
          <w:trHeight w:val="132"/>
          <w:jc w:val="center"/>
        </w:trPr>
        <w:tc>
          <w:tcPr>
            <w:tcW w:w="3044" w:type="dxa"/>
            <w:tcBorders>
              <w:top w:val="single" w:sz="12" w:space="0" w:color="7030A0" w:themeColor="accent3"/>
            </w:tcBorders>
          </w:tcPr>
          <w:p w:rsidR="00845D87" w:rsidRPr="00845D87" w:rsidRDefault="00845D87" w:rsidP="00845D87">
            <w:pPr>
              <w:rPr>
                <w:lang w:val="ro-RO"/>
              </w:rPr>
            </w:pPr>
          </w:p>
        </w:tc>
        <w:tc>
          <w:tcPr>
            <w:tcW w:w="466" w:type="dxa"/>
            <w:gridSpan w:val="2"/>
            <w:tcBorders>
              <w:top w:val="single" w:sz="12" w:space="0" w:color="7030A0" w:themeColor="accent3"/>
            </w:tcBorders>
          </w:tcPr>
          <w:p w:rsidR="00845D87" w:rsidRPr="00845D87" w:rsidRDefault="00845D87" w:rsidP="00845D87">
            <w:pPr>
              <w:rPr>
                <w:lang w:val="ro-RO"/>
              </w:rPr>
            </w:pPr>
          </w:p>
        </w:tc>
        <w:tc>
          <w:tcPr>
            <w:tcW w:w="3117" w:type="dxa"/>
            <w:tcBorders>
              <w:top w:val="single" w:sz="12" w:space="0" w:color="7030A0" w:themeColor="accent3"/>
            </w:tcBorders>
          </w:tcPr>
          <w:p w:rsidR="00845D87" w:rsidRPr="00845D87" w:rsidRDefault="00845D87" w:rsidP="00845D87">
            <w:pPr>
              <w:rPr>
                <w:lang w:val="ro-RO"/>
              </w:rPr>
            </w:pPr>
          </w:p>
        </w:tc>
        <w:tc>
          <w:tcPr>
            <w:tcW w:w="250" w:type="dxa"/>
            <w:tcBorders>
              <w:top w:val="single" w:sz="12" w:space="0" w:color="7030A0" w:themeColor="accent3"/>
            </w:tcBorders>
          </w:tcPr>
          <w:p w:rsidR="00845D87" w:rsidRPr="00845D87" w:rsidRDefault="00845D87" w:rsidP="00845D87">
            <w:pPr>
              <w:rPr>
                <w:lang w:val="ro-RO"/>
              </w:rPr>
            </w:pPr>
          </w:p>
        </w:tc>
        <w:tc>
          <w:tcPr>
            <w:tcW w:w="3157" w:type="dxa"/>
            <w:tcBorders>
              <w:top w:val="single" w:sz="12" w:space="0" w:color="7030A0" w:themeColor="accent3"/>
            </w:tcBorders>
          </w:tcPr>
          <w:p w:rsidR="00845D87" w:rsidRPr="00845D87" w:rsidRDefault="00845D87" w:rsidP="00845D87">
            <w:pPr>
              <w:rPr>
                <w:lang w:val="ro-RO"/>
              </w:rPr>
            </w:pPr>
          </w:p>
        </w:tc>
      </w:tr>
    </w:tbl>
    <w:p w:rsidR="00845D87" w:rsidRDefault="00B011BA" w:rsidP="00845D87">
      <w:pPr>
        <w:tabs>
          <w:tab w:val="left" w:pos="1390"/>
        </w:tabs>
        <w:rPr>
          <w:sz w:val="10"/>
          <w:lang w:val="ro-RO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89984" behindDoc="1" locked="0" layoutInCell="1" allowOverlap="1" wp14:anchorId="4A308B62" wp14:editId="436019AD">
            <wp:simplePos x="0" y="0"/>
            <wp:positionH relativeFrom="column">
              <wp:posOffset>-1583232</wp:posOffset>
            </wp:positionH>
            <wp:positionV relativeFrom="paragraph">
              <wp:posOffset>-9862185</wp:posOffset>
            </wp:positionV>
            <wp:extent cx="4791710" cy="3590925"/>
            <wp:effectExtent l="0" t="0" r="8890" b="9525"/>
            <wp:wrapNone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710" cy="35909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5D87" w:rsidRPr="00845D87" w:rsidRDefault="00845D87" w:rsidP="00845D87">
      <w:pPr>
        <w:tabs>
          <w:tab w:val="left" w:pos="1390"/>
        </w:tabs>
        <w:rPr>
          <w:sz w:val="10"/>
          <w:lang w:val="ro-RO"/>
        </w:rPr>
        <w:sectPr w:rsidR="00845D87" w:rsidRPr="00845D87" w:rsidSect="007C7EE5">
          <w:headerReference w:type="first" r:id="rId32"/>
          <w:pgSz w:w="11906" w:h="16838" w:code="9"/>
          <w:pgMar w:top="1440" w:right="936" w:bottom="576" w:left="936" w:header="720" w:footer="432" w:gutter="0"/>
          <w:cols w:space="720"/>
          <w:titlePg/>
          <w:docGrid w:linePitch="360"/>
        </w:sectPr>
      </w:pPr>
      <w:r>
        <w:rPr>
          <w:sz w:val="10"/>
          <w:lang w:val="ro-RO"/>
        </w:rPr>
        <w:tab/>
      </w:r>
    </w:p>
    <w:tbl>
      <w:tblPr>
        <w:tblW w:w="5000" w:type="pct"/>
        <w:jc w:val="center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3114"/>
        <w:gridCol w:w="274"/>
        <w:gridCol w:w="203"/>
        <w:gridCol w:w="3188"/>
        <w:gridCol w:w="256"/>
        <w:gridCol w:w="3229"/>
      </w:tblGrid>
      <w:tr w:rsidR="00845D87" w:rsidRPr="005401DB" w:rsidTr="00F66C04">
        <w:trPr>
          <w:trHeight w:val="810"/>
          <w:jc w:val="center"/>
        </w:trPr>
        <w:tc>
          <w:tcPr>
            <w:tcW w:w="3312" w:type="dxa"/>
            <w:gridSpan w:val="2"/>
          </w:tcPr>
          <w:p w:rsidR="00845D87" w:rsidRPr="00630366" w:rsidRDefault="00845D87" w:rsidP="00F66C04">
            <w:pPr>
              <w:rPr>
                <w:lang w:val="ro-RO"/>
              </w:rPr>
            </w:pPr>
          </w:p>
        </w:tc>
        <w:tc>
          <w:tcPr>
            <w:tcW w:w="6722" w:type="dxa"/>
            <w:gridSpan w:val="4"/>
          </w:tcPr>
          <w:p w:rsidR="0026776D" w:rsidRDefault="0026776D" w:rsidP="002E1E48">
            <w:pPr>
              <w:pStyle w:val="31"/>
              <w:rPr>
                <w:lang w:val="ru-RU"/>
              </w:rPr>
            </w:pPr>
            <w:r>
              <w:rPr>
                <w:lang w:val="ru-RU"/>
              </w:rPr>
              <w:t xml:space="preserve">        </w:t>
            </w:r>
            <w:r w:rsidR="002E1E48">
              <w:rPr>
                <w:lang w:val="ru-RU"/>
              </w:rPr>
              <w:t xml:space="preserve">Представление </w:t>
            </w:r>
            <w:r>
              <w:rPr>
                <w:lang w:val="ru-RU"/>
              </w:rPr>
              <w:t xml:space="preserve">   </w:t>
            </w:r>
          </w:p>
          <w:p w:rsidR="00845D87" w:rsidRPr="00630366" w:rsidRDefault="0026776D" w:rsidP="002E1E48">
            <w:pPr>
              <w:pStyle w:val="31"/>
              <w:rPr>
                <w:lang w:val="ro-RO"/>
              </w:rPr>
            </w:pPr>
            <w:r>
              <w:rPr>
                <w:lang w:val="ru-RU"/>
              </w:rPr>
              <w:t xml:space="preserve">                </w:t>
            </w:r>
            <w:r w:rsidR="002E1E48">
              <w:rPr>
                <w:lang w:val="ru-RU"/>
              </w:rPr>
              <w:t>педагогического опыта</w:t>
            </w:r>
          </w:p>
        </w:tc>
      </w:tr>
      <w:tr w:rsidR="00845D87" w:rsidRPr="005401DB" w:rsidTr="00F66C04">
        <w:trPr>
          <w:trHeight w:val="810"/>
          <w:jc w:val="center"/>
        </w:trPr>
        <w:tc>
          <w:tcPr>
            <w:tcW w:w="10034" w:type="dxa"/>
            <w:gridSpan w:val="6"/>
          </w:tcPr>
          <w:p w:rsidR="00845D87" w:rsidRPr="00630366" w:rsidRDefault="00845D87" w:rsidP="00F66C04">
            <w:pPr>
              <w:rPr>
                <w:lang w:val="ro-RO"/>
              </w:rPr>
            </w:pPr>
          </w:p>
        </w:tc>
      </w:tr>
      <w:tr w:rsidR="00845D87" w:rsidRPr="00FC37D8" w:rsidTr="00F66C04">
        <w:trPr>
          <w:trHeight w:val="1161"/>
          <w:jc w:val="center"/>
        </w:trPr>
        <w:tc>
          <w:tcPr>
            <w:tcW w:w="10034" w:type="dxa"/>
            <w:gridSpan w:val="6"/>
            <w:vAlign w:val="center"/>
          </w:tcPr>
          <w:p w:rsidR="00845D87" w:rsidRPr="002E1E48" w:rsidRDefault="0026776D" w:rsidP="002E1E48">
            <w:pPr>
              <w:jc w:val="right"/>
              <w:rPr>
                <w:sz w:val="32"/>
                <w:szCs w:val="32"/>
                <w:lang w:val="ro-RO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column">
                    <wp:posOffset>-1392555</wp:posOffset>
                  </wp:positionH>
                  <wp:positionV relativeFrom="paragraph">
                    <wp:posOffset>-1576705</wp:posOffset>
                  </wp:positionV>
                  <wp:extent cx="4239260" cy="3175635"/>
                  <wp:effectExtent l="0" t="0" r="8890" b="5715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317563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E1E48" w:rsidRPr="002E1E48">
              <w:rPr>
                <w:sz w:val="32"/>
                <w:szCs w:val="32"/>
                <w:lang w:val="ru-RU"/>
              </w:rPr>
              <w:t>Если не можешь или не умеешь, научись…</w:t>
            </w:r>
          </w:p>
        </w:tc>
      </w:tr>
      <w:tr w:rsidR="00845D87" w:rsidRPr="00FC37D8" w:rsidTr="00F66C04">
        <w:trPr>
          <w:trHeight w:val="8558"/>
          <w:jc w:val="center"/>
        </w:trPr>
        <w:tc>
          <w:tcPr>
            <w:tcW w:w="3044" w:type="dxa"/>
          </w:tcPr>
          <w:p w:rsidR="00B94B18" w:rsidRDefault="00B94B18" w:rsidP="00B94B18">
            <w:pPr>
              <w:rPr>
                <w:lang w:val="ro-RO"/>
              </w:rPr>
            </w:pPr>
          </w:p>
          <w:p w:rsidR="00B94B18" w:rsidRDefault="00B94B18" w:rsidP="00B94B18">
            <w:pPr>
              <w:rPr>
                <w:lang w:val="ro-RO"/>
              </w:rPr>
            </w:pPr>
          </w:p>
          <w:p w:rsidR="00B94B18" w:rsidRDefault="00B94B18" w:rsidP="00B94B18">
            <w:pPr>
              <w:rPr>
                <w:lang w:val="ro-RO"/>
              </w:rPr>
            </w:pPr>
          </w:p>
          <w:p w:rsidR="00B94B18" w:rsidRDefault="00B94B18" w:rsidP="00B94B18">
            <w:pPr>
              <w:rPr>
                <w:lang w:val="ro-RO"/>
              </w:rPr>
            </w:pPr>
          </w:p>
          <w:p w:rsidR="00B94B18" w:rsidRDefault="00B94B18" w:rsidP="00B94B18">
            <w:pPr>
              <w:rPr>
                <w:lang w:val="ro-RO"/>
              </w:rPr>
            </w:pPr>
          </w:p>
          <w:p w:rsidR="00B94B18" w:rsidRDefault="00B94B18" w:rsidP="00B94B18">
            <w:pPr>
              <w:rPr>
                <w:lang w:val="ro-RO"/>
              </w:rPr>
            </w:pPr>
          </w:p>
          <w:p w:rsidR="00B94B18" w:rsidRDefault="00B94B18" w:rsidP="00B94B18">
            <w:pPr>
              <w:rPr>
                <w:lang w:val="ro-RO"/>
              </w:rPr>
            </w:pPr>
          </w:p>
          <w:p w:rsidR="00B94B18" w:rsidRDefault="00B94B18" w:rsidP="00B94B18">
            <w:pPr>
              <w:rPr>
                <w:lang w:val="ro-RO"/>
              </w:rPr>
            </w:pPr>
          </w:p>
          <w:p w:rsidR="00B94B18" w:rsidRDefault="00B94B18" w:rsidP="00B94B18">
            <w:pPr>
              <w:rPr>
                <w:lang w:val="ro-RO"/>
              </w:rPr>
            </w:pPr>
          </w:p>
          <w:p w:rsidR="00B94B18" w:rsidRPr="00B94B18" w:rsidRDefault="00B94B18" w:rsidP="00B94B18">
            <w:pPr>
              <w:rPr>
                <w:lang w:val="ro-RO"/>
              </w:rPr>
            </w:pPr>
            <w:r w:rsidRPr="00B94B18">
              <w:rPr>
                <w:lang w:val="ro-RO"/>
              </w:rPr>
              <w:t>В 2018 году была очным участником Всероссийского форума работников дошкольного образования: «Организация исследования качества образования» в НОУ «МЦНМО» г. Москва.</w:t>
            </w:r>
          </w:p>
          <w:p w:rsidR="00B94B18" w:rsidRPr="00B94B18" w:rsidRDefault="00B94B18" w:rsidP="00B94B18">
            <w:pPr>
              <w:rPr>
                <w:lang w:val="ro-RO"/>
              </w:rPr>
            </w:pPr>
            <w:r w:rsidRPr="00B94B18">
              <w:rPr>
                <w:lang w:val="ro-RO"/>
              </w:rPr>
              <w:t>Принимала участие в Областной научно-практической конференции по теме: «Актуальные вопросы экологического образования»</w:t>
            </w:r>
          </w:p>
          <w:p w:rsidR="00845D87" w:rsidRDefault="00B94B18" w:rsidP="00B94B18">
            <w:pPr>
              <w:rPr>
                <w:lang w:val="ro-RO"/>
              </w:rPr>
            </w:pPr>
            <w:r w:rsidRPr="00B94B18">
              <w:rPr>
                <w:lang w:val="ro-RO"/>
              </w:rPr>
              <w:t>Участница областной научно-практической конференции по теме: «Актуальные вопросы экологического образования в Свердловской области» г.Екатеринбург.</w:t>
            </w:r>
          </w:p>
          <w:p w:rsidR="00B94B18" w:rsidRPr="00B94B18" w:rsidRDefault="00B94B18" w:rsidP="00B94B18">
            <w:pPr>
              <w:rPr>
                <w:lang w:val="ro-RO"/>
              </w:rPr>
            </w:pPr>
            <w:r w:rsidRPr="00B94B18">
              <w:rPr>
                <w:lang w:val="ro-RO"/>
              </w:rPr>
              <w:t>Участница педагогических чтений Сысертского городского округа:</w:t>
            </w:r>
          </w:p>
          <w:p w:rsidR="00B94B18" w:rsidRPr="00B94B18" w:rsidRDefault="00B94B18" w:rsidP="00B94B18">
            <w:pPr>
              <w:rPr>
                <w:lang w:val="ro-RO"/>
              </w:rPr>
            </w:pPr>
            <w:r w:rsidRPr="00B94B18">
              <w:rPr>
                <w:lang w:val="ro-RO"/>
              </w:rPr>
              <w:t>04.11.2015 года представила опыт работы по теме: «Экологическое воспитание, как профилактика негативных явлений в детской среде».</w:t>
            </w:r>
          </w:p>
          <w:p w:rsidR="00B94B18" w:rsidRPr="00B94B18" w:rsidRDefault="00B94B18" w:rsidP="00B94B18">
            <w:pPr>
              <w:rPr>
                <w:lang w:val="ro-RO"/>
              </w:rPr>
            </w:pPr>
            <w:r w:rsidRPr="00B94B18">
              <w:rPr>
                <w:lang w:val="ro-RO"/>
              </w:rPr>
              <w:t>06.11.2016 года представила опыт работы по теме: «Краеведение как средство формирования патриотических чувств у детей дошкольного возраста».</w:t>
            </w:r>
          </w:p>
          <w:p w:rsidR="00B94B18" w:rsidRPr="00630366" w:rsidRDefault="00B94B18" w:rsidP="00B94B18">
            <w:pPr>
              <w:rPr>
                <w:lang w:val="ro-RO"/>
              </w:rPr>
            </w:pPr>
          </w:p>
        </w:tc>
        <w:tc>
          <w:tcPr>
            <w:tcW w:w="466" w:type="dxa"/>
            <w:gridSpan w:val="2"/>
          </w:tcPr>
          <w:p w:rsidR="00845D87" w:rsidRPr="00630366" w:rsidRDefault="00845D87" w:rsidP="00F66C04">
            <w:pPr>
              <w:rPr>
                <w:lang w:val="ro-RO"/>
              </w:rPr>
            </w:pPr>
          </w:p>
        </w:tc>
        <w:tc>
          <w:tcPr>
            <w:tcW w:w="3117" w:type="dxa"/>
          </w:tcPr>
          <w:p w:rsidR="00B94B18" w:rsidRPr="00B94B18" w:rsidRDefault="00B94B18" w:rsidP="00B94B18">
            <w:pPr>
              <w:rPr>
                <w:lang w:val="ro-RO"/>
              </w:rPr>
            </w:pPr>
            <w:r w:rsidRPr="00B94B18">
              <w:rPr>
                <w:lang w:val="ro-RO"/>
              </w:rPr>
              <w:t xml:space="preserve">03.11.2017 года представила опыт работу по теме: «Профессиональная компетентность педагога в рамках технологического аспекта образовательной области познавательное развитие детей дошкольного возраста в условии экологического образования с использованием метода кейсов» </w:t>
            </w:r>
          </w:p>
          <w:p w:rsidR="00B94B18" w:rsidRPr="00B94B18" w:rsidRDefault="00B94B18" w:rsidP="00B94B18">
            <w:pPr>
              <w:rPr>
                <w:lang w:val="ro-RO"/>
              </w:rPr>
            </w:pPr>
            <w:r w:rsidRPr="00B94B18">
              <w:rPr>
                <w:lang w:val="ro-RO"/>
              </w:rPr>
              <w:t>02.11.2018 года представила опыт по теме: «Создание природоохранных акций, как возможность реализации социальных проектов в ДОО»</w:t>
            </w:r>
          </w:p>
          <w:p w:rsidR="00845D87" w:rsidRPr="00630366" w:rsidRDefault="00B94B18" w:rsidP="00B94B18">
            <w:pPr>
              <w:rPr>
                <w:lang w:val="ro-RO"/>
              </w:rPr>
            </w:pPr>
            <w:r w:rsidRPr="00B94B18">
              <w:rPr>
                <w:lang w:val="ro-RO"/>
              </w:rPr>
              <w:t>Систематически участвую в конкурсах Всероссийского, областного, районного и дошкольного уровня. Так в межаттестационный период представила опыт работы и в конкурсе профессионального мастерства «Воспитатель года МАДОУ - 2018», вышла в финал</w:t>
            </w:r>
            <w:r>
              <w:rPr>
                <w:lang w:val="ro-RO"/>
              </w:rPr>
              <w:t xml:space="preserve"> и заняла второе призовые место</w:t>
            </w:r>
          </w:p>
        </w:tc>
        <w:tc>
          <w:tcPr>
            <w:tcW w:w="250" w:type="dxa"/>
          </w:tcPr>
          <w:p w:rsidR="00845D87" w:rsidRPr="00630366" w:rsidRDefault="00845D87" w:rsidP="00F66C04">
            <w:pPr>
              <w:rPr>
                <w:lang w:val="ro-RO"/>
              </w:rPr>
            </w:pPr>
          </w:p>
        </w:tc>
        <w:tc>
          <w:tcPr>
            <w:tcW w:w="3157" w:type="dxa"/>
          </w:tcPr>
          <w:p w:rsidR="00845D87" w:rsidRPr="00630366" w:rsidRDefault="00B94B18" w:rsidP="004770A7">
            <w:pPr>
              <w:rPr>
                <w:lang w:val="ro-RO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93056" behindDoc="0" locked="0" layoutInCell="1" allowOverlap="1" wp14:anchorId="08F9D29D" wp14:editId="731188A1">
                  <wp:simplePos x="0" y="0"/>
                  <wp:positionH relativeFrom="column">
                    <wp:posOffset>-86641</wp:posOffset>
                  </wp:positionH>
                  <wp:positionV relativeFrom="paragraph">
                    <wp:posOffset>1998921</wp:posOffset>
                  </wp:positionV>
                  <wp:extent cx="2360428" cy="4196677"/>
                  <wp:effectExtent l="285750" t="247650" r="287655" b="261620"/>
                  <wp:wrapNone/>
                  <wp:docPr id="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0428" cy="4196677"/>
                          </a:xfrm>
                          <a:prstGeom prst="rect">
                            <a:avLst/>
                          </a:prstGeom>
                          <a:ln w="190500" cap="sq">
                            <a:solidFill>
                              <a:srgbClr val="C8C6BD"/>
                            </a:solidFill>
                            <a:prstDash val="solid"/>
                            <a:miter lim="800000"/>
                          </a:ln>
                          <a:effectLst>
                            <a:outerShdw blurRad="254000" algn="b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scene3d>
                            <a:camera prst="perspectiveFront" fov="5400000"/>
                            <a:lightRig rig="threePt" dir="t">
                              <a:rot lat="0" lon="0" rev="2100000"/>
                            </a:lightRig>
                          </a:scene3d>
                          <a:sp3d extrusionH="25400">
                            <a:bevelT w="304800" h="152400" prst="hardEdge"/>
                            <a:extrusionClr>
                              <a:srgbClr val="000000"/>
                            </a:extrusion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92032" behindDoc="0" locked="0" layoutInCell="1" allowOverlap="1" wp14:anchorId="508D73E8" wp14:editId="5DA46844">
                  <wp:simplePos x="0" y="0"/>
                  <wp:positionH relativeFrom="column">
                    <wp:posOffset>327375</wp:posOffset>
                  </wp:positionH>
                  <wp:positionV relativeFrom="paragraph">
                    <wp:posOffset>-149934</wp:posOffset>
                  </wp:positionV>
                  <wp:extent cx="1858645" cy="3304540"/>
                  <wp:effectExtent l="95250" t="95250" r="103505" b="1019810"/>
                  <wp:wrapNone/>
                  <wp:docPr id="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3304540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 w="76200" cap="sq">
                            <a:solidFill>
                              <a:srgbClr val="EAEAEA"/>
                            </a:solidFill>
                            <a:miter lim="800000"/>
                          </a:ln>
                          <a:effectLst>
                            <a:reflection blurRad="12700" stA="33000" endPos="28000" dist="5000" dir="5400000" sy="-100000" algn="bl" rotWithShape="0"/>
                          </a:effectLst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 contourW="6350">
                            <a:bevelT h="38100"/>
                            <a:contourClr>
                              <a:srgbClr val="C0C0C0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770A7">
              <w:rPr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94080" behindDoc="1" locked="0" layoutInCell="1" allowOverlap="1" wp14:anchorId="0740E281" wp14:editId="5F3E349F">
                      <wp:simplePos x="0" y="0"/>
                      <wp:positionH relativeFrom="column">
                        <wp:posOffset>-664299</wp:posOffset>
                      </wp:positionH>
                      <wp:positionV relativeFrom="paragraph">
                        <wp:posOffset>3008084</wp:posOffset>
                      </wp:positionV>
                      <wp:extent cx="3476847" cy="2551814"/>
                      <wp:effectExtent l="342900" t="533400" r="352425" b="534670"/>
                      <wp:wrapNone/>
                      <wp:docPr id="353" name="Прямоугольник 3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186716">
                                <a:off x="0" y="0"/>
                                <a:ext cx="3476847" cy="2551814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w16se="http://schemas.microsoft.com/office/word/2015/wordml/symex" xmlns:w15="http://schemas.microsoft.com/office/word/2012/wordml">
                  <w:pict>
                    <v:rect w14:anchorId="53F27DA1" id="Прямоугольник 353" o:spid="_x0000_s1026" style="position:absolute;margin-left:-52.3pt;margin-top:236.85pt;width:273.75pt;height:200.95pt;rotation:1296210fd;z-index:-2516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" fillcolor="#ffc000 [3204]" strokecolor="#7f5f00 [1604]" strokeweight="1pt"/>
                  </w:pict>
                </mc:Fallback>
              </mc:AlternateContent>
            </w:r>
          </w:p>
        </w:tc>
      </w:tr>
      <w:tr w:rsidR="00845D87" w:rsidRPr="00FC37D8" w:rsidTr="00F66C04">
        <w:trPr>
          <w:trHeight w:val="1080"/>
          <w:jc w:val="center"/>
        </w:trPr>
        <w:tc>
          <w:tcPr>
            <w:tcW w:w="10034" w:type="dxa"/>
            <w:gridSpan w:val="6"/>
            <w:tcBorders>
              <w:bottom w:val="single" w:sz="12" w:space="0" w:color="7030A0" w:themeColor="accent3"/>
            </w:tcBorders>
            <w:vAlign w:val="center"/>
          </w:tcPr>
          <w:p w:rsidR="00845D87" w:rsidRPr="00630366" w:rsidRDefault="00845D87" w:rsidP="004770A7">
            <w:pPr>
              <w:rPr>
                <w:lang w:val="ro-RO"/>
              </w:rPr>
            </w:pPr>
          </w:p>
        </w:tc>
      </w:tr>
      <w:tr w:rsidR="00845D87" w:rsidRPr="00FC37D8" w:rsidTr="00F66C04">
        <w:trPr>
          <w:trHeight w:val="1176"/>
          <w:jc w:val="center"/>
        </w:trPr>
        <w:tc>
          <w:tcPr>
            <w:tcW w:w="10034" w:type="dxa"/>
            <w:gridSpan w:val="6"/>
            <w:tcBorders>
              <w:top w:val="single" w:sz="12" w:space="0" w:color="7030A0" w:themeColor="accent3"/>
              <w:left w:val="single" w:sz="12" w:space="0" w:color="7030A0" w:themeColor="accent3"/>
              <w:bottom w:val="single" w:sz="12" w:space="0" w:color="7030A0" w:themeColor="accent3"/>
              <w:right w:val="single" w:sz="12" w:space="0" w:color="7030A0" w:themeColor="accent3"/>
            </w:tcBorders>
            <w:vAlign w:val="center"/>
          </w:tcPr>
          <w:p w:rsidR="00845D87" w:rsidRPr="00630366" w:rsidRDefault="00B94B18" w:rsidP="00B94B18">
            <w:pPr>
              <w:rPr>
                <w:rStyle w:val="aa"/>
                <w:lang w:val="ro-RO"/>
              </w:rPr>
            </w:pPr>
            <w:r>
              <w:rPr>
                <w:rStyle w:val="aa"/>
                <w:lang w:val="ru-RU"/>
              </w:rPr>
              <w:t>ТОЛЬКО ПО ОПЫТУ ПЕДАГОГА МОЖНО ОПРЕДЕЛИТЬ ЕГО ПОЗИТИВНОЕ РАЗВИТИЕ</w:t>
            </w:r>
          </w:p>
        </w:tc>
      </w:tr>
      <w:tr w:rsidR="00845D87" w:rsidRPr="00FC37D8" w:rsidTr="00F66C04">
        <w:trPr>
          <w:trHeight w:val="132"/>
          <w:jc w:val="center"/>
        </w:trPr>
        <w:tc>
          <w:tcPr>
            <w:tcW w:w="3044" w:type="dxa"/>
            <w:tcBorders>
              <w:top w:val="single" w:sz="12" w:space="0" w:color="7030A0" w:themeColor="accent3"/>
            </w:tcBorders>
          </w:tcPr>
          <w:p w:rsidR="00845D87" w:rsidRPr="00630366" w:rsidRDefault="00845D87" w:rsidP="00F66C04">
            <w:pPr>
              <w:rPr>
                <w:lang w:val="ro-RO"/>
              </w:rPr>
            </w:pPr>
          </w:p>
        </w:tc>
        <w:tc>
          <w:tcPr>
            <w:tcW w:w="466" w:type="dxa"/>
            <w:gridSpan w:val="2"/>
            <w:tcBorders>
              <w:top w:val="single" w:sz="12" w:space="0" w:color="7030A0" w:themeColor="accent3"/>
            </w:tcBorders>
          </w:tcPr>
          <w:p w:rsidR="00845D87" w:rsidRPr="00630366" w:rsidRDefault="00845D87" w:rsidP="00F66C04">
            <w:pPr>
              <w:rPr>
                <w:lang w:val="ro-RO"/>
              </w:rPr>
            </w:pPr>
          </w:p>
        </w:tc>
        <w:tc>
          <w:tcPr>
            <w:tcW w:w="3117" w:type="dxa"/>
            <w:tcBorders>
              <w:top w:val="single" w:sz="12" w:space="0" w:color="7030A0" w:themeColor="accent3"/>
            </w:tcBorders>
          </w:tcPr>
          <w:p w:rsidR="00845D87" w:rsidRPr="00630366" w:rsidRDefault="00845D87" w:rsidP="00F66C04">
            <w:pPr>
              <w:rPr>
                <w:lang w:val="ro-RO"/>
              </w:rPr>
            </w:pPr>
          </w:p>
        </w:tc>
        <w:tc>
          <w:tcPr>
            <w:tcW w:w="250" w:type="dxa"/>
            <w:tcBorders>
              <w:top w:val="single" w:sz="12" w:space="0" w:color="7030A0" w:themeColor="accent3"/>
            </w:tcBorders>
          </w:tcPr>
          <w:p w:rsidR="00845D87" w:rsidRPr="00630366" w:rsidRDefault="00845D87" w:rsidP="00F66C04">
            <w:pPr>
              <w:rPr>
                <w:lang w:val="ro-RO"/>
              </w:rPr>
            </w:pPr>
          </w:p>
        </w:tc>
        <w:tc>
          <w:tcPr>
            <w:tcW w:w="3157" w:type="dxa"/>
            <w:tcBorders>
              <w:top w:val="single" w:sz="12" w:space="0" w:color="7030A0" w:themeColor="accent3"/>
            </w:tcBorders>
          </w:tcPr>
          <w:p w:rsidR="00845D87" w:rsidRPr="00630366" w:rsidRDefault="00845D87" w:rsidP="00F66C04">
            <w:pPr>
              <w:rPr>
                <w:lang w:val="ro-RO"/>
              </w:rPr>
            </w:pPr>
          </w:p>
        </w:tc>
      </w:tr>
    </w:tbl>
    <w:p w:rsidR="00845D87" w:rsidRDefault="00845D87" w:rsidP="00845D87">
      <w:pPr>
        <w:rPr>
          <w:sz w:val="10"/>
          <w:lang w:val="ro-RO"/>
        </w:rPr>
      </w:pPr>
    </w:p>
    <w:p w:rsidR="00845D87" w:rsidRDefault="00845D87" w:rsidP="00845D87">
      <w:pPr>
        <w:tabs>
          <w:tab w:val="left" w:pos="1122"/>
        </w:tabs>
        <w:rPr>
          <w:sz w:val="10"/>
          <w:lang w:val="ro-RO"/>
        </w:rPr>
      </w:pPr>
      <w:r>
        <w:rPr>
          <w:sz w:val="10"/>
          <w:lang w:val="ro-RO"/>
        </w:rPr>
        <w:tab/>
      </w:r>
    </w:p>
    <w:p w:rsidR="00845D87" w:rsidRPr="00845D87" w:rsidRDefault="00845D87" w:rsidP="00845D87">
      <w:pPr>
        <w:tabs>
          <w:tab w:val="left" w:pos="1122"/>
        </w:tabs>
        <w:rPr>
          <w:sz w:val="10"/>
          <w:lang w:val="ro-RO"/>
        </w:rPr>
        <w:sectPr w:rsidR="00845D87" w:rsidRPr="00845D87" w:rsidSect="007C7EE5">
          <w:headerReference w:type="first" r:id="rId36"/>
          <w:pgSz w:w="11906" w:h="16838" w:code="9"/>
          <w:pgMar w:top="1440" w:right="936" w:bottom="576" w:left="936" w:header="720" w:footer="432" w:gutter="0"/>
          <w:cols w:space="720"/>
          <w:titlePg/>
          <w:docGrid w:linePitch="360"/>
        </w:sectPr>
      </w:pPr>
    </w:p>
    <w:tbl>
      <w:tblPr>
        <w:tblW w:w="5000" w:type="pct"/>
        <w:jc w:val="center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3114"/>
        <w:gridCol w:w="274"/>
        <w:gridCol w:w="203"/>
        <w:gridCol w:w="3188"/>
        <w:gridCol w:w="256"/>
        <w:gridCol w:w="3229"/>
      </w:tblGrid>
      <w:tr w:rsidR="00845D87" w:rsidRPr="005401DB" w:rsidTr="00F66C04">
        <w:trPr>
          <w:trHeight w:val="810"/>
          <w:jc w:val="center"/>
        </w:trPr>
        <w:tc>
          <w:tcPr>
            <w:tcW w:w="3312" w:type="dxa"/>
            <w:gridSpan w:val="2"/>
          </w:tcPr>
          <w:p w:rsidR="00845D87" w:rsidRPr="00630366" w:rsidRDefault="008700E7" w:rsidP="00F66C04">
            <w:pPr>
              <w:rPr>
                <w:lang w:val="ro-RO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-1913899</wp:posOffset>
                  </wp:positionH>
                  <wp:positionV relativeFrom="paragraph">
                    <wp:posOffset>-1080067</wp:posOffset>
                  </wp:positionV>
                  <wp:extent cx="5076825" cy="3806825"/>
                  <wp:effectExtent l="0" t="0" r="9525" b="3175"/>
                  <wp:wrapNone/>
                  <wp:docPr id="1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380682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722" w:type="dxa"/>
            <w:gridSpan w:val="4"/>
          </w:tcPr>
          <w:p w:rsidR="008700E7" w:rsidRDefault="008700E7" w:rsidP="00545524">
            <w:pPr>
              <w:pStyle w:val="31"/>
              <w:rPr>
                <w:lang w:val="ru-RU"/>
              </w:rPr>
            </w:pPr>
            <w:r>
              <w:rPr>
                <w:lang w:val="ru-RU"/>
              </w:rPr>
              <w:t xml:space="preserve">                            </w:t>
            </w:r>
            <w:r w:rsidR="00545524">
              <w:rPr>
                <w:lang w:val="ru-RU"/>
              </w:rPr>
              <w:t xml:space="preserve">ПРЕДСТАВЛЕНИЕ </w:t>
            </w:r>
          </w:p>
          <w:p w:rsidR="008700E7" w:rsidRDefault="008700E7" w:rsidP="00545524">
            <w:pPr>
              <w:pStyle w:val="31"/>
              <w:rPr>
                <w:lang w:val="ru-RU"/>
              </w:rPr>
            </w:pPr>
            <w:r>
              <w:rPr>
                <w:lang w:val="ru-RU"/>
              </w:rPr>
              <w:t xml:space="preserve">                       </w:t>
            </w:r>
            <w:r w:rsidR="00545524">
              <w:rPr>
                <w:lang w:val="ru-RU"/>
              </w:rPr>
              <w:t xml:space="preserve">ПЕДАГОГИЧЕСКОГО </w:t>
            </w:r>
          </w:p>
          <w:p w:rsidR="00845D87" w:rsidRPr="00630366" w:rsidRDefault="008700E7" w:rsidP="00545524">
            <w:pPr>
              <w:pStyle w:val="31"/>
              <w:rPr>
                <w:lang w:val="ro-RO"/>
              </w:rPr>
            </w:pPr>
            <w:r>
              <w:rPr>
                <w:lang w:val="ru-RU"/>
              </w:rPr>
              <w:t xml:space="preserve">                 </w:t>
            </w:r>
            <w:r w:rsidR="00545524">
              <w:rPr>
                <w:lang w:val="ru-RU"/>
              </w:rPr>
              <w:t>ОПЫТА</w:t>
            </w:r>
          </w:p>
        </w:tc>
      </w:tr>
      <w:tr w:rsidR="00845D87" w:rsidRPr="005401DB" w:rsidTr="00F66C04">
        <w:trPr>
          <w:trHeight w:val="810"/>
          <w:jc w:val="center"/>
        </w:trPr>
        <w:tc>
          <w:tcPr>
            <w:tcW w:w="10034" w:type="dxa"/>
            <w:gridSpan w:val="6"/>
          </w:tcPr>
          <w:p w:rsidR="00B94B18" w:rsidRDefault="00B94B18" w:rsidP="00F66C04">
            <w:pPr>
              <w:rPr>
                <w:lang w:val="ro-RO"/>
              </w:rPr>
            </w:pPr>
          </w:p>
          <w:p w:rsidR="00B94B18" w:rsidRDefault="00B94B18" w:rsidP="00B94B18">
            <w:pPr>
              <w:rPr>
                <w:lang w:val="ro-RO"/>
              </w:rPr>
            </w:pPr>
          </w:p>
          <w:p w:rsidR="00845D87" w:rsidRPr="00B94B18" w:rsidRDefault="00B94B18" w:rsidP="00B94B18">
            <w:pPr>
              <w:tabs>
                <w:tab w:val="left" w:pos="6530"/>
              </w:tabs>
              <w:rPr>
                <w:lang w:val="ro-RO"/>
              </w:rPr>
            </w:pPr>
            <w:r>
              <w:rPr>
                <w:lang w:val="ro-RO"/>
              </w:rPr>
              <w:tab/>
            </w:r>
          </w:p>
        </w:tc>
      </w:tr>
      <w:tr w:rsidR="00845D87" w:rsidRPr="005401DB" w:rsidTr="00F66C04">
        <w:trPr>
          <w:trHeight w:val="1161"/>
          <w:jc w:val="center"/>
        </w:trPr>
        <w:tc>
          <w:tcPr>
            <w:tcW w:w="10034" w:type="dxa"/>
            <w:gridSpan w:val="6"/>
            <w:vAlign w:val="center"/>
          </w:tcPr>
          <w:p w:rsidR="00845D87" w:rsidRPr="00545524" w:rsidRDefault="00545524" w:rsidP="00545524">
            <w:pPr>
              <w:jc w:val="right"/>
              <w:rPr>
                <w:b/>
                <w:color w:val="002B82" w:themeColor="accent5"/>
                <w:sz w:val="44"/>
                <w:szCs w:val="44"/>
                <w:lang w:val="ro-RO"/>
                <w14:shadow w14:blurRad="12700" w14:dist="38100" w14:dir="2700000" w14:sx="100000" w14:sy="100000" w14:kx="0" w14:ky="0" w14:algn="tl">
                  <w14:schemeClr w14:val="accent5">
                    <w14:lumMod w14:val="60000"/>
                    <w14:lumOff w14:val="40000"/>
                  </w14:schemeClr>
                </w14:shadow>
                <w14:textOutline w14:w="9525" w14:cap="flat" w14:cmpd="sng" w14:algn="ctr">
                  <w14:solidFill>
                    <w14:schemeClr w14:val="bg1"/>
                  </w14:solidFill>
                  <w14:prstDash w14:val="solid"/>
                  <w14:round/>
                </w14:textOutline>
              </w:rPr>
            </w:pPr>
            <w:r w:rsidRPr="00545524">
              <w:rPr>
                <w:b/>
                <w:color w:val="002B82" w:themeColor="accent5"/>
                <w:sz w:val="44"/>
                <w:szCs w:val="44"/>
                <w:lang w:val="ru-RU"/>
                <w14:shadow w14:blurRad="12700" w14:dist="38100" w14:dir="2700000" w14:sx="100000" w14:sy="100000" w14:kx="0" w14:ky="0" w14:algn="tl">
                  <w14:schemeClr w14:val="accent5">
                    <w14:lumMod w14:val="60000"/>
                    <w14:lumOff w14:val="40000"/>
                  </w14:schemeClr>
                </w14:shadow>
                <w14:textOutline w14:w="9525" w14:cap="flat" w14:cmpd="sng" w14:algn="ctr">
                  <w14:solidFill>
                    <w14:schemeClr w14:val="bg1"/>
                  </w14:solidFill>
                  <w14:prstDash w14:val="solid"/>
                  <w14:round/>
                </w14:textOutline>
              </w:rPr>
              <w:t>ОТКРЫТЫЕ ЗАНЯТИЯ</w:t>
            </w:r>
          </w:p>
        </w:tc>
      </w:tr>
      <w:tr w:rsidR="00845D87" w:rsidRPr="00FC37D8" w:rsidTr="00F66C04">
        <w:trPr>
          <w:trHeight w:val="8558"/>
          <w:jc w:val="center"/>
        </w:trPr>
        <w:tc>
          <w:tcPr>
            <w:tcW w:w="3044" w:type="dxa"/>
          </w:tcPr>
          <w:p w:rsidR="00545524" w:rsidRDefault="00545524" w:rsidP="00545524">
            <w:pPr>
              <w:rPr>
                <w:lang w:val="ro-RO"/>
              </w:rPr>
            </w:pPr>
          </w:p>
          <w:p w:rsidR="00545524" w:rsidRDefault="00545524" w:rsidP="00545524">
            <w:pPr>
              <w:rPr>
                <w:lang w:val="ro-RO"/>
              </w:rPr>
            </w:pPr>
          </w:p>
          <w:p w:rsidR="00545524" w:rsidRDefault="00545524" w:rsidP="00545524">
            <w:pPr>
              <w:rPr>
                <w:lang w:val="ro-RO"/>
              </w:rPr>
            </w:pPr>
          </w:p>
          <w:p w:rsidR="00545524" w:rsidRDefault="00545524" w:rsidP="00545524">
            <w:pPr>
              <w:rPr>
                <w:lang w:val="ro-RO"/>
              </w:rPr>
            </w:pPr>
          </w:p>
          <w:p w:rsidR="00545524" w:rsidRDefault="00545524" w:rsidP="00545524">
            <w:pPr>
              <w:rPr>
                <w:lang w:val="ro-RO"/>
              </w:rPr>
            </w:pPr>
          </w:p>
          <w:p w:rsidR="00545524" w:rsidRDefault="00545524" w:rsidP="00545524">
            <w:pPr>
              <w:rPr>
                <w:lang w:val="ro-RO"/>
              </w:rPr>
            </w:pPr>
          </w:p>
          <w:p w:rsidR="00545524" w:rsidRDefault="00545524" w:rsidP="00545524">
            <w:pPr>
              <w:rPr>
                <w:lang w:val="ro-RO"/>
              </w:rPr>
            </w:pPr>
          </w:p>
          <w:p w:rsidR="00545524" w:rsidRPr="00545524" w:rsidRDefault="00545524" w:rsidP="00545524">
            <w:pPr>
              <w:rPr>
                <w:lang w:val="ro-RO"/>
              </w:rPr>
            </w:pPr>
            <w:r w:rsidRPr="00545524">
              <w:rPr>
                <w:lang w:val="ro-RO"/>
              </w:rPr>
              <w:t>Представляю педагогический опыт коллегам в виде открытой совместной деятельности взрослого и ребенка:</w:t>
            </w:r>
          </w:p>
          <w:p w:rsidR="00545524" w:rsidRPr="00545524" w:rsidRDefault="00545524" w:rsidP="00545524">
            <w:pPr>
              <w:rPr>
                <w:lang w:val="ro-RO"/>
              </w:rPr>
            </w:pPr>
            <w:r w:rsidRPr="00545524">
              <w:rPr>
                <w:lang w:val="ro-RO"/>
              </w:rPr>
              <w:t>03.02.2015 г. Открытый НОД по теме: «Микрорайон города»</w:t>
            </w:r>
          </w:p>
          <w:p w:rsidR="00545524" w:rsidRPr="00545524" w:rsidRDefault="00545524" w:rsidP="00545524">
            <w:pPr>
              <w:rPr>
                <w:lang w:val="ro-RO"/>
              </w:rPr>
            </w:pPr>
            <w:r w:rsidRPr="00545524">
              <w:rPr>
                <w:lang w:val="ro-RO"/>
              </w:rPr>
              <w:t>26.02.2015 г. Открытый НОД по теме: «Кошка на окошке»</w:t>
            </w:r>
          </w:p>
          <w:p w:rsidR="00545524" w:rsidRPr="00545524" w:rsidRDefault="00545524" w:rsidP="00545524">
            <w:pPr>
              <w:rPr>
                <w:lang w:val="ro-RO"/>
              </w:rPr>
            </w:pPr>
            <w:r w:rsidRPr="00545524">
              <w:rPr>
                <w:lang w:val="ro-RO"/>
              </w:rPr>
              <w:t>08.05.2015 г. Открытое мероприятие, посвященное Дню Победы</w:t>
            </w:r>
          </w:p>
          <w:p w:rsidR="00545524" w:rsidRPr="00545524" w:rsidRDefault="00545524" w:rsidP="00545524">
            <w:pPr>
              <w:rPr>
                <w:lang w:val="ro-RO"/>
              </w:rPr>
            </w:pPr>
            <w:r w:rsidRPr="00545524">
              <w:rPr>
                <w:lang w:val="ro-RO"/>
              </w:rPr>
              <w:t>10.12.2015 г. Открытый НОД по теме: «Зимующие птицы»</w:t>
            </w:r>
          </w:p>
          <w:p w:rsidR="00545524" w:rsidRPr="00545524" w:rsidRDefault="00545524" w:rsidP="00545524">
            <w:pPr>
              <w:rPr>
                <w:lang w:val="ro-RO"/>
              </w:rPr>
            </w:pPr>
            <w:r w:rsidRPr="00545524">
              <w:rPr>
                <w:lang w:val="ro-RO"/>
              </w:rPr>
              <w:t>17.02.2016 г. Открытый НОД по теме: «Почему Армия всем родная»</w:t>
            </w:r>
          </w:p>
          <w:p w:rsidR="00545524" w:rsidRPr="00545524" w:rsidRDefault="00545524" w:rsidP="00545524">
            <w:pPr>
              <w:rPr>
                <w:lang w:val="ro-RO"/>
              </w:rPr>
            </w:pPr>
            <w:r w:rsidRPr="00545524">
              <w:rPr>
                <w:lang w:val="ro-RO"/>
              </w:rPr>
              <w:t>04.02.2016 г. Открытый НОД по теме: «У оленя дом большой»</w:t>
            </w:r>
          </w:p>
          <w:p w:rsidR="00545524" w:rsidRPr="00545524" w:rsidRDefault="00545524" w:rsidP="00545524">
            <w:pPr>
              <w:rPr>
                <w:lang w:val="ro-RO"/>
              </w:rPr>
            </w:pPr>
            <w:r w:rsidRPr="00545524">
              <w:rPr>
                <w:lang w:val="ro-RO"/>
              </w:rPr>
              <w:t xml:space="preserve">28.03.2017 г. Открытый НОД по теме: «Ночь и день» </w:t>
            </w:r>
          </w:p>
          <w:p w:rsidR="00545524" w:rsidRPr="00545524" w:rsidRDefault="00545524" w:rsidP="00545524">
            <w:pPr>
              <w:rPr>
                <w:lang w:val="ro-RO"/>
              </w:rPr>
            </w:pPr>
            <w:r w:rsidRPr="00545524">
              <w:rPr>
                <w:lang w:val="ro-RO"/>
              </w:rPr>
              <w:t>25.09.2018 г. Открытый НОД по теме: «Грибы»</w:t>
            </w:r>
          </w:p>
          <w:p w:rsidR="00545524" w:rsidRPr="00545524" w:rsidRDefault="00545524" w:rsidP="00545524">
            <w:pPr>
              <w:rPr>
                <w:lang w:val="ro-RO"/>
              </w:rPr>
            </w:pPr>
            <w:r w:rsidRPr="00545524">
              <w:rPr>
                <w:lang w:val="ro-RO"/>
              </w:rPr>
              <w:t>19.02.2019 г. Открытый НОД по теме: «Неньютоновская жидкость»</w:t>
            </w:r>
          </w:p>
          <w:p w:rsidR="00845D87" w:rsidRPr="00630366" w:rsidRDefault="00545524" w:rsidP="00545524">
            <w:pPr>
              <w:rPr>
                <w:lang w:val="ro-RO"/>
              </w:rPr>
            </w:pPr>
            <w:r w:rsidRPr="00545524">
              <w:rPr>
                <w:lang w:val="ro-RO"/>
              </w:rPr>
              <w:t>Эффективность которых, по результатам административного мониторинга в среднем составило 95%.</w:t>
            </w:r>
          </w:p>
        </w:tc>
        <w:tc>
          <w:tcPr>
            <w:tcW w:w="466" w:type="dxa"/>
            <w:gridSpan w:val="2"/>
          </w:tcPr>
          <w:p w:rsidR="00845D87" w:rsidRPr="00630366" w:rsidRDefault="00DB3C36" w:rsidP="00F66C04">
            <w:pPr>
              <w:rPr>
                <w:lang w:val="ro-RO"/>
              </w:rPr>
            </w:pPr>
            <w:r>
              <w:rPr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>
                      <wp:simplePos x="0" y="0"/>
                      <wp:positionH relativeFrom="column">
                        <wp:posOffset>131000</wp:posOffset>
                      </wp:positionH>
                      <wp:positionV relativeFrom="paragraph">
                        <wp:posOffset>2178056</wp:posOffset>
                      </wp:positionV>
                      <wp:extent cx="902524" cy="812563"/>
                      <wp:effectExtent l="0" t="0" r="12065" b="26035"/>
                      <wp:wrapNone/>
                      <wp:docPr id="263" name="Овал 2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2524" cy="812563"/>
                              </a:xfrm>
                              <a:prstGeom prst="ellipse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oval w14:anchorId="361E223A" id="Овал 263" o:spid="_x0000_s1026" style="position:absolute;margin-left:10.3pt;margin-top:171.5pt;width:71.05pt;height:64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" filled="f" strokecolor="#7f5f00 [16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>
                      <wp:simplePos x="0" y="0"/>
                      <wp:positionH relativeFrom="column">
                        <wp:posOffset>131000</wp:posOffset>
                      </wp:positionH>
                      <wp:positionV relativeFrom="paragraph">
                        <wp:posOffset>2669985</wp:posOffset>
                      </wp:positionV>
                      <wp:extent cx="516099" cy="498764"/>
                      <wp:effectExtent l="0" t="0" r="17780" b="15875"/>
                      <wp:wrapNone/>
                      <wp:docPr id="262" name="Овал 2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6099" cy="498764"/>
                              </a:xfrm>
                              <a:prstGeom prst="ellipse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w15="http://schemas.microsoft.com/office/word/2012/wordml">
                  <w:pict>
                    <v:oval w14:anchorId="5B4F8DC5" id="Овал 262" o:spid="_x0000_s1026" style="position:absolute;margin-left:10.3pt;margin-top:210.25pt;width:40.65pt;height:39.25p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" filled="f" strokecolor="#7f5f00 [1604]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3117" w:type="dxa"/>
          </w:tcPr>
          <w:p w:rsidR="00845D87" w:rsidRPr="00630366" w:rsidRDefault="00DB3C36" w:rsidP="00545524">
            <w:pPr>
              <w:rPr>
                <w:lang w:val="ro-RO"/>
              </w:rPr>
            </w:pPr>
            <w:r>
              <w:rPr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>
                      <wp:simplePos x="0" y="0"/>
                      <wp:positionH relativeFrom="column">
                        <wp:posOffset>13220</wp:posOffset>
                      </wp:positionH>
                      <wp:positionV relativeFrom="paragraph">
                        <wp:posOffset>2871866</wp:posOffset>
                      </wp:positionV>
                      <wp:extent cx="1287998" cy="1128156"/>
                      <wp:effectExtent l="0" t="0" r="26670" b="15240"/>
                      <wp:wrapNone/>
                      <wp:docPr id="261" name="Овал 2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87998" cy="1128156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DB3C36" w:rsidRPr="00DB3C36" w:rsidRDefault="00DB3C36" w:rsidP="00DB3C36">
                                  <w:pPr>
                                    <w:jc w:val="center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lang w:val="ru-RU"/>
                                    </w:rPr>
                                    <w:t>ЭФФЕКТИВНОСТЬ 95%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oval id="Овал 261" o:spid="_x0000_s1027" style="position:absolute;margin-left:1.05pt;margin-top:226.15pt;width:101.4pt;height:88.8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" fillcolor="#ffc000 [3204]" strokecolor="#7f5f00 [1604]" strokeweight="1pt">
                      <v:stroke joinstyle="miter"/>
                      <v:textbox>
                        <w:txbxContent>
                          <w:p w:rsidR="00DB3C36" w:rsidRPr="00DB3C36" w:rsidRDefault="00DB3C36" w:rsidP="00DB3C36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ЭФФЕКТИВНОСТЬ 95%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703296" behindDoc="0" locked="0" layoutInCell="1" allowOverlap="1">
                  <wp:simplePos x="0" y="0"/>
                  <wp:positionH relativeFrom="column">
                    <wp:posOffset>-800370</wp:posOffset>
                  </wp:positionH>
                  <wp:positionV relativeFrom="paragraph">
                    <wp:posOffset>4005937</wp:posOffset>
                  </wp:positionV>
                  <wp:extent cx="1750695" cy="2119630"/>
                  <wp:effectExtent l="0" t="0" r="0" b="0"/>
                  <wp:wrapNone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695" cy="2119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0" w:type="dxa"/>
          </w:tcPr>
          <w:p w:rsidR="00845D87" w:rsidRPr="00630366" w:rsidRDefault="005A07D2" w:rsidP="00F66C04">
            <w:pPr>
              <w:rPr>
                <w:lang w:val="ro-RO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-1664798</wp:posOffset>
                  </wp:positionH>
                  <wp:positionV relativeFrom="paragraph">
                    <wp:posOffset>199497</wp:posOffset>
                  </wp:positionV>
                  <wp:extent cx="3075709" cy="2306519"/>
                  <wp:effectExtent l="0" t="0" r="0" b="0"/>
                  <wp:wrapNone/>
                  <wp:docPr id="1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709" cy="2306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57" w:type="dxa"/>
          </w:tcPr>
          <w:p w:rsidR="00845D87" w:rsidRPr="00630366" w:rsidRDefault="005A07D2" w:rsidP="00545524">
            <w:pPr>
              <w:rPr>
                <w:lang w:val="ro-RO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-631539</wp:posOffset>
                  </wp:positionH>
                  <wp:positionV relativeFrom="paragraph">
                    <wp:posOffset>2780517</wp:posOffset>
                  </wp:positionV>
                  <wp:extent cx="3540730" cy="2655240"/>
                  <wp:effectExtent l="304800" t="438150" r="269875" b="431165"/>
                  <wp:wrapNone/>
                  <wp:docPr id="14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32199">
                            <a:off x="0" y="0"/>
                            <a:ext cx="3546901" cy="2659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45D87" w:rsidRPr="00FC37D8" w:rsidTr="00F66C04">
        <w:trPr>
          <w:trHeight w:val="1080"/>
          <w:jc w:val="center"/>
        </w:trPr>
        <w:tc>
          <w:tcPr>
            <w:tcW w:w="10034" w:type="dxa"/>
            <w:gridSpan w:val="6"/>
            <w:tcBorders>
              <w:bottom w:val="single" w:sz="12" w:space="0" w:color="7030A0" w:themeColor="accent3"/>
            </w:tcBorders>
            <w:vAlign w:val="center"/>
          </w:tcPr>
          <w:p w:rsidR="00845D87" w:rsidRPr="00630366" w:rsidRDefault="00DB3C36" w:rsidP="00545524">
            <w:pPr>
              <w:rPr>
                <w:lang w:val="ro-RO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3524885</wp:posOffset>
                  </wp:positionH>
                  <wp:positionV relativeFrom="paragraph">
                    <wp:posOffset>-670560</wp:posOffset>
                  </wp:positionV>
                  <wp:extent cx="2136775" cy="1602105"/>
                  <wp:effectExtent l="0" t="0" r="0" b="0"/>
                  <wp:wrapNone/>
                  <wp:docPr id="1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6775" cy="160210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45D87" w:rsidRPr="00FC37D8" w:rsidTr="00F66C04">
        <w:trPr>
          <w:trHeight w:val="1176"/>
          <w:jc w:val="center"/>
        </w:trPr>
        <w:tc>
          <w:tcPr>
            <w:tcW w:w="10034" w:type="dxa"/>
            <w:gridSpan w:val="6"/>
            <w:tcBorders>
              <w:top w:val="single" w:sz="12" w:space="0" w:color="7030A0" w:themeColor="accent3"/>
              <w:left w:val="single" w:sz="12" w:space="0" w:color="7030A0" w:themeColor="accent3"/>
              <w:bottom w:val="single" w:sz="12" w:space="0" w:color="7030A0" w:themeColor="accent3"/>
              <w:right w:val="single" w:sz="12" w:space="0" w:color="7030A0" w:themeColor="accent3"/>
            </w:tcBorders>
            <w:vAlign w:val="center"/>
          </w:tcPr>
          <w:p w:rsidR="00845D87" w:rsidRPr="00630366" w:rsidRDefault="0072303D" w:rsidP="0072303D">
            <w:pPr>
              <w:rPr>
                <w:rStyle w:val="aa"/>
                <w:lang w:val="ro-RO"/>
              </w:rPr>
            </w:pPr>
            <w:r>
              <w:rPr>
                <w:rStyle w:val="aa"/>
                <w:lang w:val="ru-RU"/>
              </w:rPr>
              <w:t>Только в совместной деятельности взрослого и ребенка, ребенка и ребенка появляется истина….</w:t>
            </w:r>
          </w:p>
        </w:tc>
      </w:tr>
      <w:tr w:rsidR="00845D87" w:rsidRPr="00FC37D8" w:rsidTr="00F66C04">
        <w:trPr>
          <w:trHeight w:val="132"/>
          <w:jc w:val="center"/>
        </w:trPr>
        <w:tc>
          <w:tcPr>
            <w:tcW w:w="3044" w:type="dxa"/>
            <w:tcBorders>
              <w:top w:val="single" w:sz="12" w:space="0" w:color="7030A0" w:themeColor="accent3"/>
            </w:tcBorders>
          </w:tcPr>
          <w:p w:rsidR="00845D87" w:rsidRPr="00630366" w:rsidRDefault="00845D87" w:rsidP="00F66C04">
            <w:pPr>
              <w:rPr>
                <w:lang w:val="ro-RO"/>
              </w:rPr>
            </w:pPr>
          </w:p>
        </w:tc>
        <w:tc>
          <w:tcPr>
            <w:tcW w:w="466" w:type="dxa"/>
            <w:gridSpan w:val="2"/>
            <w:tcBorders>
              <w:top w:val="single" w:sz="12" w:space="0" w:color="7030A0" w:themeColor="accent3"/>
            </w:tcBorders>
          </w:tcPr>
          <w:p w:rsidR="00845D87" w:rsidRPr="00630366" w:rsidRDefault="00845D87" w:rsidP="00F66C04">
            <w:pPr>
              <w:rPr>
                <w:lang w:val="ro-RO"/>
              </w:rPr>
            </w:pPr>
          </w:p>
        </w:tc>
        <w:tc>
          <w:tcPr>
            <w:tcW w:w="3117" w:type="dxa"/>
            <w:tcBorders>
              <w:top w:val="single" w:sz="12" w:space="0" w:color="7030A0" w:themeColor="accent3"/>
            </w:tcBorders>
          </w:tcPr>
          <w:p w:rsidR="00845D87" w:rsidRPr="00630366" w:rsidRDefault="00845D87" w:rsidP="00F66C04">
            <w:pPr>
              <w:rPr>
                <w:lang w:val="ro-RO"/>
              </w:rPr>
            </w:pPr>
          </w:p>
        </w:tc>
        <w:tc>
          <w:tcPr>
            <w:tcW w:w="250" w:type="dxa"/>
            <w:tcBorders>
              <w:top w:val="single" w:sz="12" w:space="0" w:color="7030A0" w:themeColor="accent3"/>
            </w:tcBorders>
          </w:tcPr>
          <w:p w:rsidR="00845D87" w:rsidRPr="00630366" w:rsidRDefault="00845D87" w:rsidP="00F66C04">
            <w:pPr>
              <w:rPr>
                <w:lang w:val="ro-RO"/>
              </w:rPr>
            </w:pPr>
          </w:p>
        </w:tc>
        <w:tc>
          <w:tcPr>
            <w:tcW w:w="3157" w:type="dxa"/>
            <w:tcBorders>
              <w:top w:val="single" w:sz="12" w:space="0" w:color="7030A0" w:themeColor="accent3"/>
            </w:tcBorders>
          </w:tcPr>
          <w:p w:rsidR="00845D87" w:rsidRPr="00630366" w:rsidRDefault="00845D87" w:rsidP="00F66C04">
            <w:pPr>
              <w:rPr>
                <w:lang w:val="ro-RO"/>
              </w:rPr>
            </w:pPr>
          </w:p>
        </w:tc>
      </w:tr>
    </w:tbl>
    <w:p w:rsidR="005401DB" w:rsidRPr="00630366" w:rsidRDefault="005401DB" w:rsidP="00D261BA">
      <w:pPr>
        <w:rPr>
          <w:sz w:val="10"/>
          <w:lang w:val="ro-RO"/>
        </w:rPr>
        <w:sectPr w:rsidR="005401DB" w:rsidRPr="00630366" w:rsidSect="007C7EE5">
          <w:headerReference w:type="first" r:id="rId42"/>
          <w:pgSz w:w="11906" w:h="16838" w:code="9"/>
          <w:pgMar w:top="1440" w:right="936" w:bottom="576" w:left="936" w:header="720" w:footer="432" w:gutter="0"/>
          <w:cols w:space="720"/>
          <w:titlePg/>
          <w:docGrid w:linePitch="360"/>
        </w:sectPr>
      </w:pPr>
    </w:p>
    <w:tbl>
      <w:tblPr>
        <w:tblW w:w="5000" w:type="pct"/>
        <w:jc w:val="center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3114"/>
        <w:gridCol w:w="274"/>
        <w:gridCol w:w="203"/>
        <w:gridCol w:w="3188"/>
        <w:gridCol w:w="256"/>
        <w:gridCol w:w="3229"/>
      </w:tblGrid>
      <w:tr w:rsidR="00067811" w:rsidRPr="00FC37D8" w:rsidTr="007C7EE5">
        <w:trPr>
          <w:trHeight w:val="810"/>
          <w:jc w:val="center"/>
        </w:trPr>
        <w:tc>
          <w:tcPr>
            <w:tcW w:w="3312" w:type="dxa"/>
            <w:gridSpan w:val="2"/>
          </w:tcPr>
          <w:p w:rsidR="00067811" w:rsidRPr="00630366" w:rsidRDefault="00067811" w:rsidP="00D261BA">
            <w:pPr>
              <w:rPr>
                <w:lang w:val="ro-RO"/>
              </w:rPr>
            </w:pPr>
          </w:p>
        </w:tc>
        <w:tc>
          <w:tcPr>
            <w:tcW w:w="6722" w:type="dxa"/>
            <w:gridSpan w:val="4"/>
          </w:tcPr>
          <w:p w:rsidR="00067811" w:rsidRPr="00630366" w:rsidRDefault="00824D7D" w:rsidP="00824D7D">
            <w:pPr>
              <w:pStyle w:val="31"/>
              <w:rPr>
                <w:lang w:val="ro-RO"/>
              </w:rPr>
            </w:pPr>
            <w:r>
              <w:rPr>
                <w:lang w:val="ru-RU"/>
              </w:rPr>
              <w:t>ФГОС ДО – СОЗДАНИЕ УСЛОВИЙ ДЛЯ ПАРТНЕРСКИХ ОТНОШЕНИЙ</w:t>
            </w:r>
          </w:p>
        </w:tc>
      </w:tr>
      <w:tr w:rsidR="00067811" w:rsidRPr="00FC37D8" w:rsidTr="007C7EE5">
        <w:trPr>
          <w:trHeight w:val="810"/>
          <w:jc w:val="center"/>
        </w:trPr>
        <w:tc>
          <w:tcPr>
            <w:tcW w:w="10034" w:type="dxa"/>
            <w:gridSpan w:val="6"/>
          </w:tcPr>
          <w:p w:rsidR="00067811" w:rsidRPr="00630366" w:rsidRDefault="00067811" w:rsidP="00D261BA">
            <w:pPr>
              <w:rPr>
                <w:lang w:val="ro-RO"/>
              </w:rPr>
            </w:pPr>
          </w:p>
        </w:tc>
      </w:tr>
      <w:tr w:rsidR="00DC6299" w:rsidRPr="00FC37D8" w:rsidTr="007C7EE5">
        <w:trPr>
          <w:trHeight w:val="1161"/>
          <w:jc w:val="center"/>
        </w:trPr>
        <w:tc>
          <w:tcPr>
            <w:tcW w:w="10034" w:type="dxa"/>
            <w:gridSpan w:val="6"/>
            <w:vAlign w:val="center"/>
          </w:tcPr>
          <w:p w:rsidR="00DC6299" w:rsidRPr="00630366" w:rsidRDefault="00DB3C36" w:rsidP="00824D7D">
            <w:pPr>
              <w:jc w:val="right"/>
              <w:rPr>
                <w:lang w:val="ro-RO"/>
              </w:rPr>
            </w:pPr>
            <w:r>
              <w:rPr>
                <w:lang w:val="ru-RU"/>
              </w:rPr>
              <w:t>МЕТОД ПРОЕКТОВ ОТВЕЧАЕТ ЗАДАЧАМ СОВРЕМЕННОГО ОБРАЗОВАНИЯ</w:t>
            </w:r>
          </w:p>
        </w:tc>
      </w:tr>
      <w:tr w:rsidR="004473C7" w:rsidRPr="00DB3C36" w:rsidTr="00845884">
        <w:trPr>
          <w:trHeight w:val="8558"/>
          <w:jc w:val="center"/>
        </w:trPr>
        <w:tc>
          <w:tcPr>
            <w:tcW w:w="3044" w:type="dxa"/>
          </w:tcPr>
          <w:p w:rsidR="00DB3C36" w:rsidRPr="00DB3C36" w:rsidRDefault="00DB3C36" w:rsidP="00DB3C36">
            <w:pPr>
              <w:rPr>
                <w:lang w:val="ro-RO"/>
              </w:rPr>
            </w:pPr>
            <w:r w:rsidRPr="00DB3C36">
              <w:rPr>
                <w:lang w:val="ro-RO"/>
              </w:rPr>
              <w:t>С 15.09.2014 по 30.04. 2015 г.г. Долгосрочный проект, тема: «По страницам сказов П.П Бажова».</w:t>
            </w:r>
          </w:p>
          <w:p w:rsidR="00DB3C36" w:rsidRPr="00DB3C36" w:rsidRDefault="00DB3C36" w:rsidP="00DB3C36">
            <w:pPr>
              <w:rPr>
                <w:lang w:val="ro-RO"/>
              </w:rPr>
            </w:pPr>
            <w:r w:rsidRPr="00DB3C36">
              <w:rPr>
                <w:lang w:val="ro-RO"/>
              </w:rPr>
              <w:t>С 12.03.2015 по 24.04.2015 г.г. Краткосрочный проект, тема: «Огород на подоконнике».</w:t>
            </w:r>
          </w:p>
          <w:p w:rsidR="00DB3C36" w:rsidRPr="00DB3C36" w:rsidRDefault="00DB3C36" w:rsidP="00DB3C36">
            <w:pPr>
              <w:rPr>
                <w:lang w:val="ro-RO"/>
              </w:rPr>
            </w:pPr>
            <w:r w:rsidRPr="00DB3C36">
              <w:rPr>
                <w:lang w:val="ro-RO"/>
              </w:rPr>
              <w:t>С 20.04.2015 по 08.05.2015 г.г. Краткосрочный проект, тема: «Помним, гордимся».</w:t>
            </w:r>
          </w:p>
          <w:p w:rsidR="00DB3C36" w:rsidRPr="00DB3C36" w:rsidRDefault="00DB3C36" w:rsidP="00DB3C36">
            <w:pPr>
              <w:rPr>
                <w:lang w:val="ro-RO"/>
              </w:rPr>
            </w:pPr>
            <w:r w:rsidRPr="00DB3C36">
              <w:rPr>
                <w:lang w:val="ro-RO"/>
              </w:rPr>
              <w:t>С 30.11.2015 по 11.12.2015 г.г. Краткосрочный проект, тема: «Трудно птицам зимовать, надо птицам помогать».</w:t>
            </w:r>
          </w:p>
          <w:p w:rsidR="00DB3C36" w:rsidRPr="00DB3C36" w:rsidRDefault="00DB3C36" w:rsidP="00DB3C36">
            <w:pPr>
              <w:rPr>
                <w:lang w:val="ro-RO"/>
              </w:rPr>
            </w:pPr>
            <w:r w:rsidRPr="00DB3C36">
              <w:rPr>
                <w:lang w:val="ro-RO"/>
              </w:rPr>
              <w:t>С 15.02.2016 по24.02.2016 г.г. Краткосрочный проект, тема: «День нашей Армии сегодня, 23 февраля».</w:t>
            </w:r>
          </w:p>
          <w:p w:rsidR="00DB3C36" w:rsidRPr="00DB3C36" w:rsidRDefault="00DB3C36" w:rsidP="00DB3C36">
            <w:pPr>
              <w:rPr>
                <w:lang w:val="ro-RO"/>
              </w:rPr>
            </w:pPr>
            <w:r w:rsidRPr="00DB3C36">
              <w:rPr>
                <w:lang w:val="ro-RO"/>
              </w:rPr>
              <w:t>С 14.03.2016 по 22.04.2016 г.г. Краткосрочный проект, тема: «Витамины своими руками».</w:t>
            </w:r>
          </w:p>
          <w:p w:rsidR="00DB3C36" w:rsidRPr="00DB3C36" w:rsidRDefault="00DB3C36" w:rsidP="00DB3C36">
            <w:pPr>
              <w:rPr>
                <w:lang w:val="ro-RO"/>
              </w:rPr>
            </w:pPr>
            <w:r w:rsidRPr="00DB3C36">
              <w:rPr>
                <w:lang w:val="ro-RO"/>
              </w:rPr>
              <w:t>С 04.04.2016 по 14.04.2016 г.г. Краткосрочный проект, тема: «Ждут нас быстрые ракеты»</w:t>
            </w:r>
          </w:p>
          <w:p w:rsidR="00067811" w:rsidRPr="00630366" w:rsidRDefault="00DB3C36" w:rsidP="00DB3C36">
            <w:pPr>
              <w:rPr>
                <w:lang w:val="ro-RO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DC6A075" wp14:editId="032AC9C0">
                  <wp:extent cx="1786890" cy="1340485"/>
                  <wp:effectExtent l="0" t="0" r="3810" b="0"/>
                  <wp:docPr id="25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2749" cy="134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" w:type="dxa"/>
            <w:gridSpan w:val="2"/>
          </w:tcPr>
          <w:p w:rsidR="00067811" w:rsidRPr="00630366" w:rsidRDefault="00067811" w:rsidP="00D261BA">
            <w:pPr>
              <w:rPr>
                <w:lang w:val="ro-RO"/>
              </w:rPr>
            </w:pPr>
          </w:p>
        </w:tc>
        <w:tc>
          <w:tcPr>
            <w:tcW w:w="3117" w:type="dxa"/>
          </w:tcPr>
          <w:p w:rsidR="00DB3C36" w:rsidRPr="00DB3C36" w:rsidRDefault="00DB3C36" w:rsidP="00DB3C36">
            <w:pPr>
              <w:rPr>
                <w:lang w:val="ro-RO"/>
              </w:rPr>
            </w:pPr>
            <w:r w:rsidRPr="00DB3C36">
              <w:rPr>
                <w:lang w:val="ro-RO"/>
              </w:rPr>
              <w:t>С 02.05.2016 по 06.05.2016 г.г. Краткосрочный проект, тема: «Мы знаем, мы помним»</w:t>
            </w:r>
          </w:p>
          <w:p w:rsidR="00DB3C36" w:rsidRPr="00DB3C36" w:rsidRDefault="00DB3C36" w:rsidP="00DB3C36">
            <w:pPr>
              <w:rPr>
                <w:lang w:val="ro-RO"/>
              </w:rPr>
            </w:pPr>
            <w:r w:rsidRPr="00DB3C36">
              <w:rPr>
                <w:lang w:val="ro-RO"/>
              </w:rPr>
              <w:t>С 01.09.2016. по 17 05.2017 г.г. Долгосрочный проект, тема: «Мы живем на Урале».</w:t>
            </w:r>
          </w:p>
          <w:p w:rsidR="00DB3C36" w:rsidRPr="00DB3C36" w:rsidRDefault="00DB3C36" w:rsidP="00DB3C36">
            <w:pPr>
              <w:rPr>
                <w:lang w:val="ro-RO"/>
              </w:rPr>
            </w:pPr>
            <w:r w:rsidRPr="00DB3C36">
              <w:rPr>
                <w:lang w:val="ro-RO"/>
              </w:rPr>
              <w:t>С 15.09.2016. по 20.10.2016 г.г. Краткосрочный проект, тема: «Осенний Винегрет».</w:t>
            </w:r>
          </w:p>
          <w:p w:rsidR="00DB3C36" w:rsidRPr="00DB3C36" w:rsidRDefault="00DB3C36" w:rsidP="00DB3C36">
            <w:pPr>
              <w:rPr>
                <w:lang w:val="ro-RO"/>
              </w:rPr>
            </w:pPr>
            <w:r w:rsidRPr="00DB3C36">
              <w:rPr>
                <w:lang w:val="ro-RO"/>
              </w:rPr>
              <w:t>С 10.04.2017 по 16.05.2017 г.г. Краткосрочный проект, тема: «Пасхальный перезвон»</w:t>
            </w:r>
          </w:p>
          <w:p w:rsidR="00DB3C36" w:rsidRPr="00DB3C36" w:rsidRDefault="00DB3C36" w:rsidP="00DB3C36">
            <w:pPr>
              <w:rPr>
                <w:lang w:val="ro-RO"/>
              </w:rPr>
            </w:pPr>
            <w:r w:rsidRPr="00DB3C36">
              <w:rPr>
                <w:lang w:val="ro-RO"/>
              </w:rPr>
              <w:t>С 26.02.2018 по 06. 03.2016 г.г. Краткосрочный проект, тема: «Комнатные растения».</w:t>
            </w:r>
          </w:p>
          <w:p w:rsidR="00DB3C36" w:rsidRPr="00DB3C36" w:rsidRDefault="00DB3C36" w:rsidP="00DB3C36">
            <w:pPr>
              <w:rPr>
                <w:lang w:val="ro-RO"/>
              </w:rPr>
            </w:pPr>
            <w:r w:rsidRPr="00DB3C36">
              <w:rPr>
                <w:lang w:val="ro-RO"/>
              </w:rPr>
              <w:t>С 09.02. 2018 по 25.02.2018 г.г. Краткосрочный проект, тема: «Олимпийские резервы»</w:t>
            </w:r>
          </w:p>
          <w:p w:rsidR="00067811" w:rsidRPr="00630366" w:rsidRDefault="00DB3C36" w:rsidP="00DB3C36">
            <w:pPr>
              <w:rPr>
                <w:lang w:val="ro-RO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217A92D" wp14:editId="031CC713">
                  <wp:extent cx="1833245" cy="1374775"/>
                  <wp:effectExtent l="0" t="0" r="0" b="0"/>
                  <wp:docPr id="25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245" cy="137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-46231</wp:posOffset>
                  </wp:positionH>
                  <wp:positionV relativeFrom="paragraph">
                    <wp:posOffset>1493371</wp:posOffset>
                  </wp:positionV>
                  <wp:extent cx="1833245" cy="1374775"/>
                  <wp:effectExtent l="0" t="0" r="0" b="0"/>
                  <wp:wrapNone/>
                  <wp:docPr id="6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245" cy="137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0" w:type="dxa"/>
          </w:tcPr>
          <w:p w:rsidR="00067811" w:rsidRPr="00630366" w:rsidRDefault="00067811" w:rsidP="00D261BA">
            <w:pPr>
              <w:rPr>
                <w:lang w:val="ro-RO"/>
              </w:rPr>
            </w:pPr>
          </w:p>
        </w:tc>
        <w:tc>
          <w:tcPr>
            <w:tcW w:w="3157" w:type="dxa"/>
          </w:tcPr>
          <w:p w:rsidR="00DB3C36" w:rsidRPr="00DB3C36" w:rsidRDefault="00DB3C36" w:rsidP="00DB3C36">
            <w:pPr>
              <w:rPr>
                <w:lang w:val="ro-RO"/>
              </w:rPr>
            </w:pPr>
            <w:r w:rsidRPr="00DB3C36">
              <w:rPr>
                <w:lang w:val="ro-RO"/>
              </w:rPr>
              <w:t>С 14.03.2018. по 28.05.2018 г.г. Краткосрочный проект, тема: «Эти удивительные насекомые»</w:t>
            </w:r>
          </w:p>
          <w:p w:rsidR="00DB3C36" w:rsidRPr="00DB3C36" w:rsidRDefault="00DB3C36" w:rsidP="00DB3C36">
            <w:pPr>
              <w:rPr>
                <w:lang w:val="ro-RO"/>
              </w:rPr>
            </w:pPr>
            <w:r w:rsidRPr="00DB3C36">
              <w:rPr>
                <w:lang w:val="ro-RO"/>
              </w:rPr>
              <w:t>С 21 .01. 19. По 28.05.2019 г.г. Краткосрочный проект, тема: «Наша грядка на подоконнике»</w:t>
            </w:r>
          </w:p>
          <w:p w:rsidR="00067811" w:rsidRPr="00630366" w:rsidRDefault="00DB3C36" w:rsidP="00DB3C36">
            <w:pPr>
              <w:rPr>
                <w:lang w:val="ro-RO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31800C9" wp14:editId="22FEBF90">
                  <wp:extent cx="1858645" cy="1393825"/>
                  <wp:effectExtent l="0" t="0" r="8255" b="0"/>
                  <wp:docPr id="26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39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1490832</wp:posOffset>
                  </wp:positionV>
                  <wp:extent cx="1858645" cy="1393825"/>
                  <wp:effectExtent l="0" t="0" r="8255" b="0"/>
                  <wp:wrapNone/>
                  <wp:docPr id="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39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-128905</wp:posOffset>
                  </wp:positionH>
                  <wp:positionV relativeFrom="paragraph">
                    <wp:posOffset>3003656</wp:posOffset>
                  </wp:positionV>
                  <wp:extent cx="2231641" cy="1675212"/>
                  <wp:effectExtent l="0" t="0" r="0" b="1270"/>
                  <wp:wrapNone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641" cy="16752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C6299" w:rsidRPr="0026776D" w:rsidTr="007C7EE5">
        <w:trPr>
          <w:trHeight w:val="1080"/>
          <w:jc w:val="center"/>
        </w:trPr>
        <w:tc>
          <w:tcPr>
            <w:tcW w:w="10034" w:type="dxa"/>
            <w:gridSpan w:val="6"/>
            <w:tcBorders>
              <w:bottom w:val="single" w:sz="12" w:space="0" w:color="7030A0" w:themeColor="accent3"/>
            </w:tcBorders>
            <w:vAlign w:val="center"/>
          </w:tcPr>
          <w:p w:rsidR="00DC6299" w:rsidRPr="00630366" w:rsidRDefault="00DC6299" w:rsidP="00DB3C36">
            <w:pPr>
              <w:rPr>
                <w:lang w:val="ro-RO"/>
              </w:rPr>
            </w:pPr>
          </w:p>
        </w:tc>
      </w:tr>
      <w:tr w:rsidR="00DC6299" w:rsidRPr="00FC37D8" w:rsidTr="007C7EE5">
        <w:trPr>
          <w:trHeight w:val="1176"/>
          <w:jc w:val="center"/>
        </w:trPr>
        <w:tc>
          <w:tcPr>
            <w:tcW w:w="10034" w:type="dxa"/>
            <w:gridSpan w:val="6"/>
            <w:tcBorders>
              <w:top w:val="single" w:sz="12" w:space="0" w:color="7030A0" w:themeColor="accent3"/>
              <w:left w:val="single" w:sz="12" w:space="0" w:color="7030A0" w:themeColor="accent3"/>
              <w:bottom w:val="single" w:sz="12" w:space="0" w:color="7030A0" w:themeColor="accent3"/>
              <w:right w:val="single" w:sz="12" w:space="0" w:color="7030A0" w:themeColor="accent3"/>
            </w:tcBorders>
            <w:vAlign w:val="center"/>
          </w:tcPr>
          <w:p w:rsidR="00DC6299" w:rsidRPr="00630366" w:rsidRDefault="00DB3C36" w:rsidP="00DC6299">
            <w:pPr>
              <w:rPr>
                <w:rStyle w:val="aa"/>
                <w:lang w:val="ro-RO"/>
              </w:rPr>
            </w:pPr>
            <w:r w:rsidRPr="00DB3C36">
              <w:rPr>
                <w:rStyle w:val="aa"/>
                <w:lang w:val="ro-RO"/>
              </w:rPr>
              <w:t>Инновационной составляющей всех мной разработанных и реализуемых проектов считаю: во-первых, 100% моя авторская работа, а во-вторых, реализация данных проектов способствует созданию экологизации ППРС и экологическое мировоззрение ребенка и его семьи.</w:t>
            </w:r>
          </w:p>
        </w:tc>
      </w:tr>
      <w:tr w:rsidR="004473C7" w:rsidRPr="00FC37D8" w:rsidTr="007C7EE5">
        <w:trPr>
          <w:trHeight w:val="132"/>
          <w:jc w:val="center"/>
        </w:trPr>
        <w:tc>
          <w:tcPr>
            <w:tcW w:w="3044" w:type="dxa"/>
            <w:tcBorders>
              <w:top w:val="single" w:sz="12" w:space="0" w:color="7030A0" w:themeColor="accent3"/>
            </w:tcBorders>
          </w:tcPr>
          <w:p w:rsidR="00067811" w:rsidRPr="00630366" w:rsidRDefault="00067811" w:rsidP="00D261BA">
            <w:pPr>
              <w:rPr>
                <w:lang w:val="ro-RO"/>
              </w:rPr>
            </w:pPr>
          </w:p>
        </w:tc>
        <w:tc>
          <w:tcPr>
            <w:tcW w:w="466" w:type="dxa"/>
            <w:gridSpan w:val="2"/>
            <w:tcBorders>
              <w:top w:val="single" w:sz="12" w:space="0" w:color="7030A0" w:themeColor="accent3"/>
            </w:tcBorders>
          </w:tcPr>
          <w:p w:rsidR="00067811" w:rsidRPr="00630366" w:rsidRDefault="00067811" w:rsidP="00D261BA">
            <w:pPr>
              <w:rPr>
                <w:lang w:val="ro-RO"/>
              </w:rPr>
            </w:pPr>
          </w:p>
        </w:tc>
        <w:tc>
          <w:tcPr>
            <w:tcW w:w="3117" w:type="dxa"/>
            <w:tcBorders>
              <w:top w:val="single" w:sz="12" w:space="0" w:color="7030A0" w:themeColor="accent3"/>
            </w:tcBorders>
          </w:tcPr>
          <w:p w:rsidR="00067811" w:rsidRPr="00630366" w:rsidRDefault="00067811" w:rsidP="00D261BA">
            <w:pPr>
              <w:rPr>
                <w:lang w:val="ro-RO"/>
              </w:rPr>
            </w:pPr>
          </w:p>
        </w:tc>
        <w:tc>
          <w:tcPr>
            <w:tcW w:w="250" w:type="dxa"/>
            <w:tcBorders>
              <w:top w:val="single" w:sz="12" w:space="0" w:color="7030A0" w:themeColor="accent3"/>
            </w:tcBorders>
          </w:tcPr>
          <w:p w:rsidR="00067811" w:rsidRPr="00630366" w:rsidRDefault="00067811" w:rsidP="00D261BA">
            <w:pPr>
              <w:rPr>
                <w:lang w:val="ro-RO"/>
              </w:rPr>
            </w:pPr>
          </w:p>
        </w:tc>
        <w:tc>
          <w:tcPr>
            <w:tcW w:w="3157" w:type="dxa"/>
            <w:tcBorders>
              <w:top w:val="single" w:sz="12" w:space="0" w:color="7030A0" w:themeColor="accent3"/>
            </w:tcBorders>
          </w:tcPr>
          <w:p w:rsidR="00067811" w:rsidRPr="00630366" w:rsidRDefault="00067811" w:rsidP="00D261BA">
            <w:pPr>
              <w:rPr>
                <w:lang w:val="ro-RO"/>
              </w:rPr>
            </w:pPr>
          </w:p>
        </w:tc>
      </w:tr>
    </w:tbl>
    <w:p w:rsidR="001563BE" w:rsidRDefault="001563BE" w:rsidP="004473C7">
      <w:pPr>
        <w:rPr>
          <w:sz w:val="2"/>
          <w:lang w:val="ro-RO"/>
        </w:rPr>
      </w:pPr>
    </w:p>
    <w:p w:rsidR="00AB5805" w:rsidRDefault="00AB5805" w:rsidP="004473C7">
      <w:pPr>
        <w:rPr>
          <w:sz w:val="2"/>
          <w:lang w:val="ro-RO"/>
        </w:rPr>
      </w:pPr>
    </w:p>
    <w:p w:rsidR="00AB5805" w:rsidRDefault="00AB5805" w:rsidP="004473C7">
      <w:pPr>
        <w:rPr>
          <w:sz w:val="2"/>
          <w:lang w:val="ro-RO"/>
        </w:rPr>
      </w:pPr>
    </w:p>
    <w:p w:rsidR="00AB5805" w:rsidRDefault="00AB5805" w:rsidP="004473C7">
      <w:pPr>
        <w:rPr>
          <w:sz w:val="2"/>
          <w:lang w:val="ro-RO"/>
        </w:rPr>
      </w:pPr>
    </w:p>
    <w:p w:rsidR="0072303D" w:rsidRDefault="0072303D" w:rsidP="004473C7">
      <w:pPr>
        <w:rPr>
          <w:sz w:val="2"/>
          <w:lang w:val="ro-RO"/>
        </w:rPr>
      </w:pPr>
    </w:p>
    <w:p w:rsidR="00AB5805" w:rsidRPr="00630366" w:rsidRDefault="00AB5805" w:rsidP="004473C7">
      <w:pPr>
        <w:rPr>
          <w:sz w:val="2"/>
          <w:lang w:val="ro-RO"/>
        </w:rPr>
      </w:pPr>
    </w:p>
    <w:sectPr w:rsidR="00AB5805" w:rsidRPr="00630366" w:rsidSect="007C7EE5">
      <w:headerReference w:type="first" r:id="rId49"/>
      <w:footerReference w:type="first" r:id="rId50"/>
      <w:pgSz w:w="11906" w:h="16838" w:code="9"/>
      <w:pgMar w:top="1440" w:right="936" w:bottom="576" w:left="936" w:header="720" w:footer="432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13218" w:rsidRDefault="00F13218" w:rsidP="00D261BA">
      <w:r>
        <w:separator/>
      </w:r>
    </w:p>
  </w:endnote>
  <w:endnote w:type="continuationSeparator" w:id="0">
    <w:p w:rsidR="00F13218" w:rsidRDefault="00F13218" w:rsidP="00D261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303D" w:rsidRDefault="0072303D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563BE" w:rsidRDefault="001563BE" w:rsidP="00D261BA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13218" w:rsidRDefault="00F13218" w:rsidP="00D261BA">
      <w:r>
        <w:separator/>
      </w:r>
    </w:p>
  </w:footnote>
  <w:footnote w:type="continuationSeparator" w:id="0">
    <w:p w:rsidR="00F13218" w:rsidRDefault="00F13218" w:rsidP="00D261B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5805" w:rsidRDefault="00CC5BB2" w:rsidP="00D261BA">
    <w:pPr>
      <w:pStyle w:val="a6"/>
    </w:pPr>
    <w:r>
      <w:rPr>
        <w:noProof/>
        <w:lang w:val="ru-RU" w:eastAsia="ru-RU"/>
      </w:rPr>
      <w:drawing>
        <wp:anchor distT="0" distB="0" distL="114300" distR="114300" simplePos="0" relativeHeight="251677696" behindDoc="0" locked="0" layoutInCell="1" allowOverlap="1" wp14:anchorId="4721ED7C" wp14:editId="7BA0931F">
          <wp:simplePos x="0" y="0"/>
          <wp:positionH relativeFrom="column">
            <wp:posOffset>-1742218</wp:posOffset>
          </wp:positionH>
          <wp:positionV relativeFrom="paragraph">
            <wp:posOffset>-669512</wp:posOffset>
          </wp:positionV>
          <wp:extent cx="4741545" cy="3556000"/>
          <wp:effectExtent l="0" t="0" r="1905" b="6350"/>
          <wp:wrapNone/>
          <wp:docPr id="91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Рисунок 6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741545" cy="3556000"/>
                  </a:xfrm>
                  <a:prstGeom prst="ellipse">
                    <a:avLst/>
                  </a:prstGeom>
                  <a:ln>
                    <a:noFill/>
                  </a:ln>
                  <a:effectLst>
                    <a:softEdge rad="112500"/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B5805"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251672576" behindDoc="0" locked="0" layoutInCell="1" allowOverlap="1" wp14:anchorId="4C8A8694" wp14:editId="7959C88F">
              <wp:simplePos x="0" y="0"/>
              <wp:positionH relativeFrom="column">
                <wp:posOffset>-1283335</wp:posOffset>
              </wp:positionH>
              <wp:positionV relativeFrom="paragraph">
                <wp:posOffset>-2700655</wp:posOffset>
              </wp:positionV>
              <wp:extent cx="13951585" cy="12982575"/>
              <wp:effectExtent l="0" t="2133600" r="0" b="9525"/>
              <wp:wrapNone/>
              <wp:docPr id="250" name="Группа 7" descr="Фоновые изображения и формы объектов первой страницы.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3951585" cy="12982575"/>
                        <a:chOff x="76200" y="0"/>
                        <a:chExt cx="13951880" cy="12982755"/>
                      </a:xfrm>
                    </wpg:grpSpPr>
                    <wps:wsp>
                      <wps:cNvPr id="251" name="Полилиния: Фигура 21">
                        <a:extLst>
                          <a:ext uri="{FF2B5EF4-FFF2-40B4-BE49-F238E27FC236}">
                            <a16:creationId xmlns="" xmlns:cx="http://schemas.microsoft.com/office/drawing/2014/chartex" xmlns:o="urn:schemas-microsoft-com:office:office" xmlns:v="urn:schemas-microsoft-com:vml" xmlns:w10="urn:schemas-microsoft-com:office:word" xmlns:w="http://schemas.openxmlformats.org/wordprocessingml/2006/main" xmlns:w16se="http://schemas.microsoft.com/office/word/2015/wordml/symex" xmlns:a16="http://schemas.microsoft.com/office/drawing/2014/main" xmlns:w15="http://schemas.microsoft.com/office/word/2012/wordml" id="{4FD0684F-1AC2-4005-B1C0-A5A80D08262C}"/>
                          </a:ext>
                        </a:extLst>
                      </wps:cNvPr>
                      <wps:cNvSpPr/>
                      <wps:spPr>
                        <a:xfrm rot="3600000">
                          <a:off x="6210300" y="-3601675"/>
                          <a:ext cx="1730079" cy="8933430"/>
                        </a:xfrm>
                        <a:custGeom>
                          <a:avLst/>
                          <a:gdLst>
                            <a:gd name="connsiteX0" fmla="*/ 891715 w 914401"/>
                            <a:gd name="connsiteY0" fmla="*/ 1676399 h 4722621"/>
                            <a:gd name="connsiteX1" fmla="*/ 914401 w 914401"/>
                            <a:gd name="connsiteY1" fmla="*/ 1676400 h 4722621"/>
                            <a:gd name="connsiteX2" fmla="*/ 914400 w 914401"/>
                            <a:gd name="connsiteY2" fmla="*/ 4722621 h 4722621"/>
                            <a:gd name="connsiteX3" fmla="*/ 891715 w 914401"/>
                            <a:gd name="connsiteY3" fmla="*/ 4709524 h 4722621"/>
                            <a:gd name="connsiteX4" fmla="*/ 817405 w 914401"/>
                            <a:gd name="connsiteY4" fmla="*/ 1523999 h 4722621"/>
                            <a:gd name="connsiteX5" fmla="*/ 840090 w 914401"/>
                            <a:gd name="connsiteY5" fmla="*/ 1523999 h 4722621"/>
                            <a:gd name="connsiteX6" fmla="*/ 840090 w 914401"/>
                            <a:gd name="connsiteY6" fmla="*/ 4679718 h 4722621"/>
                            <a:gd name="connsiteX7" fmla="*/ 817405 w 914401"/>
                            <a:gd name="connsiteY7" fmla="*/ 4666621 h 4722621"/>
                            <a:gd name="connsiteX8" fmla="*/ 743095 w 914401"/>
                            <a:gd name="connsiteY8" fmla="*/ 1371600 h 4722621"/>
                            <a:gd name="connsiteX9" fmla="*/ 765780 w 914401"/>
                            <a:gd name="connsiteY9" fmla="*/ 1371600 h 4722621"/>
                            <a:gd name="connsiteX10" fmla="*/ 765780 w 914401"/>
                            <a:gd name="connsiteY10" fmla="*/ 4636815 h 4722621"/>
                            <a:gd name="connsiteX11" fmla="*/ 743095 w 914401"/>
                            <a:gd name="connsiteY11" fmla="*/ 4623718 h 4722621"/>
                            <a:gd name="connsiteX12" fmla="*/ 668785 w 914401"/>
                            <a:gd name="connsiteY12" fmla="*/ 1219199 h 4722621"/>
                            <a:gd name="connsiteX13" fmla="*/ 691471 w 914401"/>
                            <a:gd name="connsiteY13" fmla="*/ 1219199 h 4722621"/>
                            <a:gd name="connsiteX14" fmla="*/ 691471 w 914401"/>
                            <a:gd name="connsiteY14" fmla="*/ 4593912 h 4722621"/>
                            <a:gd name="connsiteX15" fmla="*/ 668786 w 914401"/>
                            <a:gd name="connsiteY15" fmla="*/ 4580815 h 4722621"/>
                            <a:gd name="connsiteX16" fmla="*/ 594476 w 914401"/>
                            <a:gd name="connsiteY16" fmla="*/ 1066800 h 4722621"/>
                            <a:gd name="connsiteX17" fmla="*/ 617161 w 914401"/>
                            <a:gd name="connsiteY17" fmla="*/ 1066800 h 4722621"/>
                            <a:gd name="connsiteX18" fmla="*/ 617161 w 914401"/>
                            <a:gd name="connsiteY18" fmla="*/ 4551010 h 4722621"/>
                            <a:gd name="connsiteX19" fmla="*/ 594476 w 914401"/>
                            <a:gd name="connsiteY19" fmla="*/ 4537912 h 4722621"/>
                            <a:gd name="connsiteX20" fmla="*/ 520167 w 914401"/>
                            <a:gd name="connsiteY20" fmla="*/ 914400 h 4722621"/>
                            <a:gd name="connsiteX21" fmla="*/ 542852 w 914401"/>
                            <a:gd name="connsiteY21" fmla="*/ 914400 h 4722621"/>
                            <a:gd name="connsiteX22" fmla="*/ 542852 w 914401"/>
                            <a:gd name="connsiteY22" fmla="*/ 4508107 h 4722621"/>
                            <a:gd name="connsiteX23" fmla="*/ 520168 w 914401"/>
                            <a:gd name="connsiteY23" fmla="*/ 4495010 h 4722621"/>
                            <a:gd name="connsiteX24" fmla="*/ 445858 w 914401"/>
                            <a:gd name="connsiteY24" fmla="*/ 761999 h 4722621"/>
                            <a:gd name="connsiteX25" fmla="*/ 468543 w 914401"/>
                            <a:gd name="connsiteY25" fmla="*/ 761999 h 4722621"/>
                            <a:gd name="connsiteX26" fmla="*/ 468543 w 914401"/>
                            <a:gd name="connsiteY26" fmla="*/ 4465205 h 4722621"/>
                            <a:gd name="connsiteX27" fmla="*/ 445858 w 914401"/>
                            <a:gd name="connsiteY27" fmla="*/ 4452108 h 4722621"/>
                            <a:gd name="connsiteX28" fmla="*/ 371548 w 914401"/>
                            <a:gd name="connsiteY28" fmla="*/ 609600 h 4722621"/>
                            <a:gd name="connsiteX29" fmla="*/ 394233 w 914401"/>
                            <a:gd name="connsiteY29" fmla="*/ 609600 h 4722621"/>
                            <a:gd name="connsiteX30" fmla="*/ 394233 w 914401"/>
                            <a:gd name="connsiteY30" fmla="*/ 4422302 h 4722621"/>
                            <a:gd name="connsiteX31" fmla="*/ 371548 w 914401"/>
                            <a:gd name="connsiteY31" fmla="*/ 4409205 h 4722621"/>
                            <a:gd name="connsiteX32" fmla="*/ 297239 w 914401"/>
                            <a:gd name="connsiteY32" fmla="*/ 457200 h 4722621"/>
                            <a:gd name="connsiteX33" fmla="*/ 319924 w 914401"/>
                            <a:gd name="connsiteY33" fmla="*/ 457200 h 4722621"/>
                            <a:gd name="connsiteX34" fmla="*/ 319924 w 914401"/>
                            <a:gd name="connsiteY34" fmla="*/ 4379400 h 4722621"/>
                            <a:gd name="connsiteX35" fmla="*/ 297239 w 914401"/>
                            <a:gd name="connsiteY35" fmla="*/ 4366302 h 4722621"/>
                            <a:gd name="connsiteX36" fmla="*/ 222929 w 914401"/>
                            <a:gd name="connsiteY36" fmla="*/ 304800 h 4722621"/>
                            <a:gd name="connsiteX37" fmla="*/ 245614 w 914401"/>
                            <a:gd name="connsiteY37" fmla="*/ 304800 h 4722621"/>
                            <a:gd name="connsiteX38" fmla="*/ 245614 w 914401"/>
                            <a:gd name="connsiteY38" fmla="*/ 4336497 h 4722621"/>
                            <a:gd name="connsiteX39" fmla="*/ 222929 w 914401"/>
                            <a:gd name="connsiteY39" fmla="*/ 4323400 h 4722621"/>
                            <a:gd name="connsiteX40" fmla="*/ 148620 w 914401"/>
                            <a:gd name="connsiteY40" fmla="*/ 152399 h 4722621"/>
                            <a:gd name="connsiteX41" fmla="*/ 171305 w 914401"/>
                            <a:gd name="connsiteY41" fmla="*/ 152399 h 4722621"/>
                            <a:gd name="connsiteX42" fmla="*/ 171305 w 914401"/>
                            <a:gd name="connsiteY42" fmla="*/ 4293594 h 4722621"/>
                            <a:gd name="connsiteX43" fmla="*/ 148620 w 914401"/>
                            <a:gd name="connsiteY43" fmla="*/ 4280497 h 4722621"/>
                            <a:gd name="connsiteX44" fmla="*/ 74310 w 914401"/>
                            <a:gd name="connsiteY44" fmla="*/ 0 h 4722621"/>
                            <a:gd name="connsiteX45" fmla="*/ 96995 w 914401"/>
                            <a:gd name="connsiteY45" fmla="*/ 0 h 4722621"/>
                            <a:gd name="connsiteX46" fmla="*/ 96995 w 914401"/>
                            <a:gd name="connsiteY46" fmla="*/ 4250692 h 4722621"/>
                            <a:gd name="connsiteX47" fmla="*/ 74310 w 914401"/>
                            <a:gd name="connsiteY47" fmla="*/ 4237594 h 4722621"/>
                            <a:gd name="connsiteX48" fmla="*/ 0 w 914401"/>
                            <a:gd name="connsiteY48" fmla="*/ 0 h 4722621"/>
                            <a:gd name="connsiteX49" fmla="*/ 22685 w 914401"/>
                            <a:gd name="connsiteY49" fmla="*/ 0 h 4722621"/>
                            <a:gd name="connsiteX50" fmla="*/ 22685 w 914401"/>
                            <a:gd name="connsiteY50" fmla="*/ 4207789 h 4722621"/>
                            <a:gd name="connsiteX51" fmla="*/ 0 w 914401"/>
                            <a:gd name="connsiteY51" fmla="*/ 4194691 h 47226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</a:cxnLst>
                          <a:rect l="l" t="t" r="r" b="b"/>
                          <a:pathLst>
                            <a:path w="914401" h="4722621">
                              <a:moveTo>
                                <a:pt x="891715" y="1676399"/>
                              </a:moveTo>
                              <a:lnTo>
                                <a:pt x="914401" y="1676400"/>
                              </a:lnTo>
                              <a:lnTo>
                                <a:pt x="914400" y="4722621"/>
                              </a:lnTo>
                              <a:lnTo>
                                <a:pt x="891715" y="4709524"/>
                              </a:lnTo>
                              <a:close/>
                              <a:moveTo>
                                <a:pt x="817405" y="1523999"/>
                              </a:moveTo>
                              <a:lnTo>
                                <a:pt x="840090" y="1523999"/>
                              </a:lnTo>
                              <a:lnTo>
                                <a:pt x="840090" y="4679718"/>
                              </a:lnTo>
                              <a:lnTo>
                                <a:pt x="817405" y="4666621"/>
                              </a:lnTo>
                              <a:close/>
                              <a:moveTo>
                                <a:pt x="743095" y="1371600"/>
                              </a:moveTo>
                              <a:lnTo>
                                <a:pt x="765780" y="1371600"/>
                              </a:lnTo>
                              <a:lnTo>
                                <a:pt x="765780" y="4636815"/>
                              </a:lnTo>
                              <a:lnTo>
                                <a:pt x="743095" y="4623718"/>
                              </a:lnTo>
                              <a:close/>
                              <a:moveTo>
                                <a:pt x="668785" y="1219199"/>
                              </a:moveTo>
                              <a:lnTo>
                                <a:pt x="691471" y="1219199"/>
                              </a:lnTo>
                              <a:lnTo>
                                <a:pt x="691471" y="4593912"/>
                              </a:lnTo>
                              <a:lnTo>
                                <a:pt x="668786" y="4580815"/>
                              </a:lnTo>
                              <a:close/>
                              <a:moveTo>
                                <a:pt x="594476" y="1066800"/>
                              </a:moveTo>
                              <a:lnTo>
                                <a:pt x="617161" y="1066800"/>
                              </a:lnTo>
                              <a:lnTo>
                                <a:pt x="617161" y="4551010"/>
                              </a:lnTo>
                              <a:lnTo>
                                <a:pt x="594476" y="4537912"/>
                              </a:lnTo>
                              <a:close/>
                              <a:moveTo>
                                <a:pt x="520167" y="914400"/>
                              </a:moveTo>
                              <a:lnTo>
                                <a:pt x="542852" y="914400"/>
                              </a:lnTo>
                              <a:lnTo>
                                <a:pt x="542852" y="4508107"/>
                              </a:lnTo>
                              <a:lnTo>
                                <a:pt x="520168" y="4495010"/>
                              </a:lnTo>
                              <a:close/>
                              <a:moveTo>
                                <a:pt x="445858" y="761999"/>
                              </a:moveTo>
                              <a:lnTo>
                                <a:pt x="468543" y="761999"/>
                              </a:lnTo>
                              <a:lnTo>
                                <a:pt x="468543" y="4465205"/>
                              </a:lnTo>
                              <a:lnTo>
                                <a:pt x="445858" y="4452108"/>
                              </a:lnTo>
                              <a:close/>
                              <a:moveTo>
                                <a:pt x="371548" y="609600"/>
                              </a:moveTo>
                              <a:lnTo>
                                <a:pt x="394233" y="609600"/>
                              </a:lnTo>
                              <a:lnTo>
                                <a:pt x="394233" y="4422302"/>
                              </a:lnTo>
                              <a:lnTo>
                                <a:pt x="371548" y="4409205"/>
                              </a:lnTo>
                              <a:close/>
                              <a:moveTo>
                                <a:pt x="297239" y="457200"/>
                              </a:moveTo>
                              <a:lnTo>
                                <a:pt x="319924" y="457200"/>
                              </a:lnTo>
                              <a:lnTo>
                                <a:pt x="319924" y="4379400"/>
                              </a:lnTo>
                              <a:lnTo>
                                <a:pt x="297239" y="4366302"/>
                              </a:lnTo>
                              <a:close/>
                              <a:moveTo>
                                <a:pt x="222929" y="304800"/>
                              </a:moveTo>
                              <a:lnTo>
                                <a:pt x="245614" y="304800"/>
                              </a:lnTo>
                              <a:lnTo>
                                <a:pt x="245614" y="4336497"/>
                              </a:lnTo>
                              <a:lnTo>
                                <a:pt x="222929" y="4323400"/>
                              </a:lnTo>
                              <a:close/>
                              <a:moveTo>
                                <a:pt x="148620" y="152399"/>
                              </a:moveTo>
                              <a:lnTo>
                                <a:pt x="171305" y="152399"/>
                              </a:lnTo>
                              <a:lnTo>
                                <a:pt x="171305" y="4293594"/>
                              </a:lnTo>
                              <a:lnTo>
                                <a:pt x="148620" y="4280497"/>
                              </a:lnTo>
                              <a:close/>
                              <a:moveTo>
                                <a:pt x="74310" y="0"/>
                              </a:moveTo>
                              <a:lnTo>
                                <a:pt x="96995" y="0"/>
                              </a:lnTo>
                              <a:lnTo>
                                <a:pt x="96995" y="4250692"/>
                              </a:lnTo>
                              <a:lnTo>
                                <a:pt x="74310" y="4237594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22685" y="0"/>
                              </a:lnTo>
                              <a:lnTo>
                                <a:pt x="22685" y="4207789"/>
                              </a:lnTo>
                              <a:lnTo>
                                <a:pt x="0" y="41946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52" name="Полилиния: Фигура 21">
                        <a:extLst/>
                      </wps:cNvPr>
                      <wps:cNvSpPr/>
                      <wps:spPr>
                        <a:xfrm rot="3600000">
                          <a:off x="8696325" y="2302983"/>
                          <a:ext cx="1730079" cy="8933430"/>
                        </a:xfrm>
                        <a:custGeom>
                          <a:avLst/>
                          <a:gdLst>
                            <a:gd name="connsiteX0" fmla="*/ 891715 w 914401"/>
                            <a:gd name="connsiteY0" fmla="*/ 1676399 h 4722621"/>
                            <a:gd name="connsiteX1" fmla="*/ 914401 w 914401"/>
                            <a:gd name="connsiteY1" fmla="*/ 1676400 h 4722621"/>
                            <a:gd name="connsiteX2" fmla="*/ 914400 w 914401"/>
                            <a:gd name="connsiteY2" fmla="*/ 4722621 h 4722621"/>
                            <a:gd name="connsiteX3" fmla="*/ 891715 w 914401"/>
                            <a:gd name="connsiteY3" fmla="*/ 4709524 h 4722621"/>
                            <a:gd name="connsiteX4" fmla="*/ 817405 w 914401"/>
                            <a:gd name="connsiteY4" fmla="*/ 1523999 h 4722621"/>
                            <a:gd name="connsiteX5" fmla="*/ 840090 w 914401"/>
                            <a:gd name="connsiteY5" fmla="*/ 1523999 h 4722621"/>
                            <a:gd name="connsiteX6" fmla="*/ 840090 w 914401"/>
                            <a:gd name="connsiteY6" fmla="*/ 4679718 h 4722621"/>
                            <a:gd name="connsiteX7" fmla="*/ 817405 w 914401"/>
                            <a:gd name="connsiteY7" fmla="*/ 4666621 h 4722621"/>
                            <a:gd name="connsiteX8" fmla="*/ 743095 w 914401"/>
                            <a:gd name="connsiteY8" fmla="*/ 1371600 h 4722621"/>
                            <a:gd name="connsiteX9" fmla="*/ 765780 w 914401"/>
                            <a:gd name="connsiteY9" fmla="*/ 1371600 h 4722621"/>
                            <a:gd name="connsiteX10" fmla="*/ 765780 w 914401"/>
                            <a:gd name="connsiteY10" fmla="*/ 4636815 h 4722621"/>
                            <a:gd name="connsiteX11" fmla="*/ 743095 w 914401"/>
                            <a:gd name="connsiteY11" fmla="*/ 4623718 h 4722621"/>
                            <a:gd name="connsiteX12" fmla="*/ 668785 w 914401"/>
                            <a:gd name="connsiteY12" fmla="*/ 1219199 h 4722621"/>
                            <a:gd name="connsiteX13" fmla="*/ 691471 w 914401"/>
                            <a:gd name="connsiteY13" fmla="*/ 1219199 h 4722621"/>
                            <a:gd name="connsiteX14" fmla="*/ 691471 w 914401"/>
                            <a:gd name="connsiteY14" fmla="*/ 4593912 h 4722621"/>
                            <a:gd name="connsiteX15" fmla="*/ 668786 w 914401"/>
                            <a:gd name="connsiteY15" fmla="*/ 4580815 h 4722621"/>
                            <a:gd name="connsiteX16" fmla="*/ 594476 w 914401"/>
                            <a:gd name="connsiteY16" fmla="*/ 1066800 h 4722621"/>
                            <a:gd name="connsiteX17" fmla="*/ 617161 w 914401"/>
                            <a:gd name="connsiteY17" fmla="*/ 1066800 h 4722621"/>
                            <a:gd name="connsiteX18" fmla="*/ 617161 w 914401"/>
                            <a:gd name="connsiteY18" fmla="*/ 4551010 h 4722621"/>
                            <a:gd name="connsiteX19" fmla="*/ 594476 w 914401"/>
                            <a:gd name="connsiteY19" fmla="*/ 4537912 h 4722621"/>
                            <a:gd name="connsiteX20" fmla="*/ 520167 w 914401"/>
                            <a:gd name="connsiteY20" fmla="*/ 914400 h 4722621"/>
                            <a:gd name="connsiteX21" fmla="*/ 542852 w 914401"/>
                            <a:gd name="connsiteY21" fmla="*/ 914400 h 4722621"/>
                            <a:gd name="connsiteX22" fmla="*/ 542852 w 914401"/>
                            <a:gd name="connsiteY22" fmla="*/ 4508107 h 4722621"/>
                            <a:gd name="connsiteX23" fmla="*/ 520168 w 914401"/>
                            <a:gd name="connsiteY23" fmla="*/ 4495010 h 4722621"/>
                            <a:gd name="connsiteX24" fmla="*/ 445858 w 914401"/>
                            <a:gd name="connsiteY24" fmla="*/ 761999 h 4722621"/>
                            <a:gd name="connsiteX25" fmla="*/ 468543 w 914401"/>
                            <a:gd name="connsiteY25" fmla="*/ 761999 h 4722621"/>
                            <a:gd name="connsiteX26" fmla="*/ 468543 w 914401"/>
                            <a:gd name="connsiteY26" fmla="*/ 4465205 h 4722621"/>
                            <a:gd name="connsiteX27" fmla="*/ 445858 w 914401"/>
                            <a:gd name="connsiteY27" fmla="*/ 4452108 h 4722621"/>
                            <a:gd name="connsiteX28" fmla="*/ 371548 w 914401"/>
                            <a:gd name="connsiteY28" fmla="*/ 609600 h 4722621"/>
                            <a:gd name="connsiteX29" fmla="*/ 394233 w 914401"/>
                            <a:gd name="connsiteY29" fmla="*/ 609600 h 4722621"/>
                            <a:gd name="connsiteX30" fmla="*/ 394233 w 914401"/>
                            <a:gd name="connsiteY30" fmla="*/ 4422302 h 4722621"/>
                            <a:gd name="connsiteX31" fmla="*/ 371548 w 914401"/>
                            <a:gd name="connsiteY31" fmla="*/ 4409205 h 4722621"/>
                            <a:gd name="connsiteX32" fmla="*/ 297239 w 914401"/>
                            <a:gd name="connsiteY32" fmla="*/ 457200 h 4722621"/>
                            <a:gd name="connsiteX33" fmla="*/ 319924 w 914401"/>
                            <a:gd name="connsiteY33" fmla="*/ 457200 h 4722621"/>
                            <a:gd name="connsiteX34" fmla="*/ 319924 w 914401"/>
                            <a:gd name="connsiteY34" fmla="*/ 4379400 h 4722621"/>
                            <a:gd name="connsiteX35" fmla="*/ 297239 w 914401"/>
                            <a:gd name="connsiteY35" fmla="*/ 4366302 h 4722621"/>
                            <a:gd name="connsiteX36" fmla="*/ 222929 w 914401"/>
                            <a:gd name="connsiteY36" fmla="*/ 304800 h 4722621"/>
                            <a:gd name="connsiteX37" fmla="*/ 245614 w 914401"/>
                            <a:gd name="connsiteY37" fmla="*/ 304800 h 4722621"/>
                            <a:gd name="connsiteX38" fmla="*/ 245614 w 914401"/>
                            <a:gd name="connsiteY38" fmla="*/ 4336497 h 4722621"/>
                            <a:gd name="connsiteX39" fmla="*/ 222929 w 914401"/>
                            <a:gd name="connsiteY39" fmla="*/ 4323400 h 4722621"/>
                            <a:gd name="connsiteX40" fmla="*/ 148620 w 914401"/>
                            <a:gd name="connsiteY40" fmla="*/ 152399 h 4722621"/>
                            <a:gd name="connsiteX41" fmla="*/ 171305 w 914401"/>
                            <a:gd name="connsiteY41" fmla="*/ 152399 h 4722621"/>
                            <a:gd name="connsiteX42" fmla="*/ 171305 w 914401"/>
                            <a:gd name="connsiteY42" fmla="*/ 4293594 h 4722621"/>
                            <a:gd name="connsiteX43" fmla="*/ 148620 w 914401"/>
                            <a:gd name="connsiteY43" fmla="*/ 4280497 h 4722621"/>
                            <a:gd name="connsiteX44" fmla="*/ 74310 w 914401"/>
                            <a:gd name="connsiteY44" fmla="*/ 0 h 4722621"/>
                            <a:gd name="connsiteX45" fmla="*/ 96995 w 914401"/>
                            <a:gd name="connsiteY45" fmla="*/ 0 h 4722621"/>
                            <a:gd name="connsiteX46" fmla="*/ 96995 w 914401"/>
                            <a:gd name="connsiteY46" fmla="*/ 4250692 h 4722621"/>
                            <a:gd name="connsiteX47" fmla="*/ 74310 w 914401"/>
                            <a:gd name="connsiteY47" fmla="*/ 4237594 h 4722621"/>
                            <a:gd name="connsiteX48" fmla="*/ 0 w 914401"/>
                            <a:gd name="connsiteY48" fmla="*/ 0 h 4722621"/>
                            <a:gd name="connsiteX49" fmla="*/ 22685 w 914401"/>
                            <a:gd name="connsiteY49" fmla="*/ 0 h 4722621"/>
                            <a:gd name="connsiteX50" fmla="*/ 22685 w 914401"/>
                            <a:gd name="connsiteY50" fmla="*/ 4207789 h 4722621"/>
                            <a:gd name="connsiteX51" fmla="*/ 0 w 914401"/>
                            <a:gd name="connsiteY51" fmla="*/ 4194691 h 47226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</a:cxnLst>
                          <a:rect l="l" t="t" r="r" b="b"/>
                          <a:pathLst>
                            <a:path w="914401" h="4722621">
                              <a:moveTo>
                                <a:pt x="891715" y="1676399"/>
                              </a:moveTo>
                              <a:lnTo>
                                <a:pt x="914401" y="1676400"/>
                              </a:lnTo>
                              <a:lnTo>
                                <a:pt x="914400" y="4722621"/>
                              </a:lnTo>
                              <a:lnTo>
                                <a:pt x="891715" y="4709524"/>
                              </a:lnTo>
                              <a:close/>
                              <a:moveTo>
                                <a:pt x="817405" y="1523999"/>
                              </a:moveTo>
                              <a:lnTo>
                                <a:pt x="840090" y="1523999"/>
                              </a:lnTo>
                              <a:lnTo>
                                <a:pt x="840090" y="4679718"/>
                              </a:lnTo>
                              <a:lnTo>
                                <a:pt x="817405" y="4666621"/>
                              </a:lnTo>
                              <a:close/>
                              <a:moveTo>
                                <a:pt x="743095" y="1371600"/>
                              </a:moveTo>
                              <a:lnTo>
                                <a:pt x="765780" y="1371600"/>
                              </a:lnTo>
                              <a:lnTo>
                                <a:pt x="765780" y="4636815"/>
                              </a:lnTo>
                              <a:lnTo>
                                <a:pt x="743095" y="4623718"/>
                              </a:lnTo>
                              <a:close/>
                              <a:moveTo>
                                <a:pt x="668785" y="1219199"/>
                              </a:moveTo>
                              <a:lnTo>
                                <a:pt x="691471" y="1219199"/>
                              </a:lnTo>
                              <a:lnTo>
                                <a:pt x="691471" y="4593912"/>
                              </a:lnTo>
                              <a:lnTo>
                                <a:pt x="668786" y="4580815"/>
                              </a:lnTo>
                              <a:close/>
                              <a:moveTo>
                                <a:pt x="594476" y="1066800"/>
                              </a:moveTo>
                              <a:lnTo>
                                <a:pt x="617161" y="1066800"/>
                              </a:lnTo>
                              <a:lnTo>
                                <a:pt x="617161" y="4551010"/>
                              </a:lnTo>
                              <a:lnTo>
                                <a:pt x="594476" y="4537912"/>
                              </a:lnTo>
                              <a:close/>
                              <a:moveTo>
                                <a:pt x="520167" y="914400"/>
                              </a:moveTo>
                              <a:lnTo>
                                <a:pt x="542852" y="914400"/>
                              </a:lnTo>
                              <a:lnTo>
                                <a:pt x="542852" y="4508107"/>
                              </a:lnTo>
                              <a:lnTo>
                                <a:pt x="520168" y="4495010"/>
                              </a:lnTo>
                              <a:close/>
                              <a:moveTo>
                                <a:pt x="445858" y="761999"/>
                              </a:moveTo>
                              <a:lnTo>
                                <a:pt x="468543" y="761999"/>
                              </a:lnTo>
                              <a:lnTo>
                                <a:pt x="468543" y="4465205"/>
                              </a:lnTo>
                              <a:lnTo>
                                <a:pt x="445858" y="4452108"/>
                              </a:lnTo>
                              <a:close/>
                              <a:moveTo>
                                <a:pt x="371548" y="609600"/>
                              </a:moveTo>
                              <a:lnTo>
                                <a:pt x="394233" y="609600"/>
                              </a:lnTo>
                              <a:lnTo>
                                <a:pt x="394233" y="4422302"/>
                              </a:lnTo>
                              <a:lnTo>
                                <a:pt x="371548" y="4409205"/>
                              </a:lnTo>
                              <a:close/>
                              <a:moveTo>
                                <a:pt x="297239" y="457200"/>
                              </a:moveTo>
                              <a:lnTo>
                                <a:pt x="319924" y="457200"/>
                              </a:lnTo>
                              <a:lnTo>
                                <a:pt x="319924" y="4379400"/>
                              </a:lnTo>
                              <a:lnTo>
                                <a:pt x="297239" y="4366302"/>
                              </a:lnTo>
                              <a:close/>
                              <a:moveTo>
                                <a:pt x="222929" y="304800"/>
                              </a:moveTo>
                              <a:lnTo>
                                <a:pt x="245614" y="304800"/>
                              </a:lnTo>
                              <a:lnTo>
                                <a:pt x="245614" y="4336497"/>
                              </a:lnTo>
                              <a:lnTo>
                                <a:pt x="222929" y="4323400"/>
                              </a:lnTo>
                              <a:close/>
                              <a:moveTo>
                                <a:pt x="148620" y="152399"/>
                              </a:moveTo>
                              <a:lnTo>
                                <a:pt x="171305" y="152399"/>
                              </a:lnTo>
                              <a:lnTo>
                                <a:pt x="171305" y="4293594"/>
                              </a:lnTo>
                              <a:lnTo>
                                <a:pt x="148620" y="4280497"/>
                              </a:lnTo>
                              <a:close/>
                              <a:moveTo>
                                <a:pt x="74310" y="0"/>
                              </a:moveTo>
                              <a:lnTo>
                                <a:pt x="96995" y="0"/>
                              </a:lnTo>
                              <a:lnTo>
                                <a:pt x="96995" y="4250692"/>
                              </a:lnTo>
                              <a:lnTo>
                                <a:pt x="74310" y="4237594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22685" y="0"/>
                              </a:lnTo>
                              <a:lnTo>
                                <a:pt x="22685" y="4207789"/>
                              </a:lnTo>
                              <a:lnTo>
                                <a:pt x="0" y="41946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53" name="Параллелограмм 148"/>
                      <wps:cNvSpPr/>
                      <wps:spPr>
                        <a:xfrm>
                          <a:off x="3114675" y="9113358"/>
                          <a:ext cx="7335451" cy="2883525"/>
                        </a:xfrm>
                        <a:prstGeom prst="parallelogram">
                          <a:avLst>
                            <a:gd name="adj" fmla="val 164469"/>
                          </a:avLst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54" name="Параллелограмм 144"/>
                      <wps:cNvSpPr/>
                      <wps:spPr>
                        <a:xfrm>
                          <a:off x="3867150" y="9113358"/>
                          <a:ext cx="7335451" cy="2883525"/>
                        </a:xfrm>
                        <a:prstGeom prst="parallelogram">
                          <a:avLst>
                            <a:gd name="adj" fmla="val 164469"/>
                          </a:avLst>
                        </a:prstGeom>
                        <a:solidFill>
                          <a:srgbClr val="7030A0">
                            <a:lumMod val="75000"/>
                            <a:alpha val="34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55" name="Параллелограмм 146"/>
                      <wps:cNvSpPr/>
                      <wps:spPr>
                        <a:xfrm>
                          <a:off x="4962525" y="8970483"/>
                          <a:ext cx="7335451" cy="2883525"/>
                        </a:xfrm>
                        <a:prstGeom prst="parallelogram">
                          <a:avLst>
                            <a:gd name="adj" fmla="val 164469"/>
                          </a:avLst>
                        </a:prstGeom>
                        <a:solidFill>
                          <a:srgbClr val="7030A0">
                            <a:lumMod val="75000"/>
                            <a:alpha val="5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2" name="Прямоугольник 4"/>
                      <wps:cNvSpPr/>
                      <wps:spPr>
                        <a:xfrm>
                          <a:off x="1247775" y="3465875"/>
                          <a:ext cx="2580740" cy="1747528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AB5805" w:rsidRPr="00783BF9" w:rsidRDefault="00AB5805" w:rsidP="00D261BA">
                            <w:pPr>
                              <w:pStyle w:val="1"/>
                            </w:pPr>
                            <w:r w:rsidRPr="00034F0D">
                              <w:rPr>
                                <w:lang w:val="ru-RU" w:bidi="ru-RU"/>
                              </w:rPr>
                              <w:t>РОДИТЕЛЬСКИЙ КОМИТЕТ</w:t>
                            </w:r>
                            <w:r w:rsidRPr="00034F0D">
                              <w:rPr>
                                <w:sz w:val="52"/>
                                <w:szCs w:val="52"/>
                                <w:lang w:val="ru-RU" w:bidi="ru-RU"/>
                              </w:rPr>
                              <w:t xml:space="preserve"> </w:t>
                            </w:r>
                            <w:r w:rsidRPr="00034F0D">
                              <w:rPr>
                                <w:sz w:val="44"/>
                                <w:szCs w:val="44"/>
                                <w:lang w:val="ru-RU" w:bidi="ru-RU"/>
                              </w:rPr>
                              <w:t>20XX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3" name="Овал 33"/>
                      <wps:cNvSpPr/>
                      <wps:spPr>
                        <a:xfrm>
                          <a:off x="1085850" y="6361475"/>
                          <a:ext cx="211421" cy="211435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4" name="Овал 34"/>
                      <wps:cNvSpPr/>
                      <wps:spPr>
                        <a:xfrm>
                          <a:off x="466725" y="5923325"/>
                          <a:ext cx="775380" cy="775432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5" name="Овал 35"/>
                      <wps:cNvSpPr/>
                      <wps:spPr>
                        <a:xfrm>
                          <a:off x="3352800" y="1827575"/>
                          <a:ext cx="623354" cy="623396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6" name="Овал 36"/>
                      <wps:cNvSpPr/>
                      <wps:spPr>
                        <a:xfrm>
                          <a:off x="333375" y="5494700"/>
                          <a:ext cx="775211" cy="775263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7" name="Овал 47"/>
                      <wps:cNvSpPr/>
                      <wps:spPr>
                        <a:xfrm>
                          <a:off x="76200" y="1827575"/>
                          <a:ext cx="4202620" cy="4200771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8" name="Овал 38"/>
                      <wps:cNvSpPr/>
                      <wps:spPr>
                        <a:xfrm flipH="1">
                          <a:off x="5181600" y="7208358"/>
                          <a:ext cx="3797587" cy="3795560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9" name="Параллелограмм 147"/>
                      <wps:cNvSpPr/>
                      <wps:spPr>
                        <a:xfrm>
                          <a:off x="5886450" y="8837133"/>
                          <a:ext cx="7335451" cy="2883525"/>
                        </a:xfrm>
                        <a:prstGeom prst="parallelogram">
                          <a:avLst>
                            <a:gd name="adj" fmla="val 164469"/>
                          </a:avLst>
                        </a:prstGeom>
                        <a:solidFill>
                          <a:srgbClr val="7030A0">
                            <a:lumMod val="75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0" name="Прямоугольник 150"/>
                      <wps:cNvSpPr/>
                      <wps:spPr>
                        <a:xfrm>
                          <a:off x="2457450" y="11256483"/>
                          <a:ext cx="6216288" cy="1205754"/>
                        </a:xfrm>
                        <a:prstGeom prst="rect">
                          <a:avLst/>
                        </a:prstGeom>
                        <a:solidFill>
                          <a:srgbClr val="002B82">
                            <a:lumMod val="75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AB5805" w:rsidRPr="00184A14" w:rsidRDefault="00AB5805" w:rsidP="00D261BA">
                            <w:pPr>
                              <w:pStyle w:val="02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31520" tIns="182880" rIns="457200" bIns="18288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1" name="Овал 41"/>
                      <wps:cNvSpPr/>
                      <wps:spPr>
                        <a:xfrm>
                          <a:off x="4067175" y="2389550"/>
                          <a:ext cx="1003986" cy="1002334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AB5805" w:rsidRPr="00BE27CD" w:rsidRDefault="00AB5805" w:rsidP="00D261BA"/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2" name="Овал 45"/>
                      <wps:cNvSpPr/>
                      <wps:spPr>
                        <a:xfrm>
                          <a:off x="4171950" y="2418125"/>
                          <a:ext cx="1000768" cy="1000726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AB5805" w:rsidRPr="00845884" w:rsidRDefault="00AB5805" w:rsidP="00472FA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16"/>
                                <w:szCs w:val="16"/>
                                <w:lang w:val="ru-RU" w:bidi="ru-RU"/>
                              </w:rPr>
                              <w:t>МАДОУ №2 Улыбка»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3" name="Овал 18"/>
                      <wps:cNvSpPr/>
                      <wps:spPr>
                        <a:xfrm>
                          <a:off x="7991475" y="7027383"/>
                          <a:ext cx="223484" cy="223499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4" name="Овал 44"/>
                      <wps:cNvSpPr/>
                      <wps:spPr>
                        <a:xfrm>
                          <a:off x="3800475" y="2313350"/>
                          <a:ext cx="212001" cy="212015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8" name="Овал 48"/>
                      <wps:cNvSpPr/>
                      <wps:spPr>
                        <a:xfrm>
                          <a:off x="914400" y="5551850"/>
                          <a:ext cx="405180" cy="405208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9" name="Овал 49"/>
                      <wps:cNvSpPr/>
                      <wps:spPr>
                        <a:xfrm>
                          <a:off x="5372100" y="10103958"/>
                          <a:ext cx="416517" cy="41654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0" name="Овал 50"/>
                      <wps:cNvSpPr/>
                      <wps:spPr>
                        <a:xfrm>
                          <a:off x="5448300" y="10161108"/>
                          <a:ext cx="416517" cy="416545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1" name="Овал 51"/>
                      <wps:cNvSpPr/>
                      <wps:spPr>
                        <a:xfrm>
                          <a:off x="5248275" y="10351608"/>
                          <a:ext cx="226139" cy="226154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2" name="Овал 52"/>
                      <wps:cNvSpPr/>
                      <wps:spPr>
                        <a:xfrm>
                          <a:off x="7772400" y="10103958"/>
                          <a:ext cx="1099009" cy="1099083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3" name="Стрелка: Пятиугольник 151"/>
                      <wps:cNvSpPr/>
                      <wps:spPr>
                        <a:xfrm>
                          <a:off x="838200" y="11056458"/>
                          <a:ext cx="2159289" cy="1603227"/>
                        </a:xfrm>
                        <a:prstGeom prst="homePlate">
                          <a:avLst>
                            <a:gd name="adj" fmla="val 29119"/>
                          </a:avLst>
                        </a:prstGeom>
                        <a:solidFill>
                          <a:srgbClr val="0038A8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4" name="Овал 54"/>
                      <wps:cNvSpPr/>
                      <wps:spPr>
                        <a:xfrm>
                          <a:off x="8153400" y="9989658"/>
                          <a:ext cx="226139" cy="226154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" name="Прямоугольник 55"/>
                      <wps:cNvSpPr/>
                      <wps:spPr>
                        <a:xfrm>
                          <a:off x="628585" y="12659265"/>
                          <a:ext cx="8045778" cy="32349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6" name="Стрелка: Пятиугольник 152"/>
                      <wps:cNvSpPr/>
                      <wps:spPr>
                        <a:xfrm>
                          <a:off x="714375" y="11256483"/>
                          <a:ext cx="2159289" cy="1205754"/>
                        </a:xfrm>
                        <a:prstGeom prst="homePlate">
                          <a:avLst>
                            <a:gd name="adj" fmla="val 29119"/>
                          </a:avLst>
                        </a:prstGeom>
                        <a:solidFill>
                          <a:srgbClr val="00206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7" name="Стрелка: Пятиугольник 153"/>
                      <wps:cNvSpPr/>
                      <wps:spPr>
                        <a:xfrm>
                          <a:off x="552426" y="11064983"/>
                          <a:ext cx="2159289" cy="1594126"/>
                        </a:xfrm>
                        <a:prstGeom prst="homePlate">
                          <a:avLst>
                            <a:gd name="adj" fmla="val 29119"/>
                          </a:avLst>
                        </a:prstGeom>
                        <a:solidFill>
                          <a:srgbClr val="002B82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8" name="Графический объект 155" descr="Голова с шестеренками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  <a:ext uri="{96DAC541-7B7A-43D3-8B79-37D633B846F1}">
                              <asvg:svgBlip xmlns:cx="http://schemas.microsoft.com/office/drawing/2014/chartex" xmlns:w16se="http://schemas.microsoft.com/office/word/2015/wordml/symex" xmlns:asvg="http://schemas.microsoft.com/office/drawing/2016/SVG/main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xmlns:w15="http://schemas.microsoft.com/office/word/2012/wordml" r:embed="rId5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447800" y="11389833"/>
                          <a:ext cx="897890" cy="89789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group w14:anchorId="4C8A8694" id="Группа 7" o:spid="_x0000_s1028" alt="Фоновые изображения и формы объектов первой страницы." style="position:absolute;margin-left:-101.05pt;margin-top:-212.65pt;width:1098.55pt;height:1022.25pt;z-index:251672576;mso-width-relative:margin;mso-height-relative:margin" coordorigin="762" coordsize="139518,1298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">
              <v:shape id="Полилиния: Фигура 21" o:spid="_x0000_s1029" style="position:absolute;left:62103;top:-36017;width:17300;height:89334;rotation:60;visibility:visible;mso-wrap-style:square;v-text-anchor:middle" coordsize="914401,4722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vSAsUA&#10;AADcAAAADwAAAGRycy9kb3ducmV2LnhtbESPQYvCMBSE74L/ITxhL6KpoiLVKIsgLCyr2N2Dx0fz&#10;bKvNS2lS7frrjSB4HGbmG2a5bk0prlS7wrKC0TACQZxaXXCm4O93O5iDcB5ZY2mZFPyTg/Wq21li&#10;rO2ND3RNfCYChF2MCnLvq1hKl+Zk0A1tRRy8k60N+iDrTOoabwFuSjmOopk0WHBYyLGiTU7pJWmM&#10;gmZ7PrS7yX1z/raX5ue0L/pHmSj10Ws/FyA8tf4dfrW/tILxdATPM+EI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69ICxQAAANwAAAAPAAAAAAAAAAAAAAAAAJgCAABkcnMv&#10;ZG93bnJldi54bWxQSwUGAAAAAAQABAD1AAAAigMAAAAA&#10;" path="m891715,1676399r22686,1l914400,4722621r-22685,-13097l891715,1676399xm817405,1523999r22685,l840090,4679718r-22685,-13097l817405,1523999xm743095,1371600r22685,l765780,4636815r-22685,-13097l743095,1371600xm668785,1219199r22686,l691471,4593912r-22685,-13097l668785,1219199xm594476,1066800r22685,l617161,4551010r-22685,-13098l594476,1066800xm520167,914400r22685,l542852,4508107r-22684,-13097l520167,914400xm445858,761999r22685,l468543,4465205r-22685,-13097l445858,761999xm371548,609600r22685,l394233,4422302r-22685,-13097l371548,609600xm297239,457200r22685,l319924,4379400r-22685,-13098l297239,457200xm222929,304800r22685,l245614,4336497r-22685,-13097l222929,304800xm148620,152399r22685,l171305,4293594r-22685,-13097l148620,152399xm74310,l96995,r,4250692l74310,4237594,74310,xm,l22685,r,4207789l,4194691,,xe" fillcolor="#ffc000" stroked="f" strokeweight="1pt">
                <v:stroke joinstyle="miter"/>
                <v:path arrowok="t" o:connecttype="custom" o:connectlocs="1687156,3171119;1730079,3171121;1730077,8933430;1687156,8908655;1546559,2882835;1589480,2882835;1589480,8852274;1546559,8827499;1405962,2594553;1448883,2594553;1448883,8771117;1405962,8746343;1265365,2306268;1308288,2306268;1308288,8689961;1265367,8665186;1124770,2017986;1167690,2017986;1167690,8608806;1124770,8584030;984174,1729702;1027095,1729702;1027095,8527650;984176,8502875;843579,1441417;886500,1441417;886500,8446495;843579,8421721;702982,1153135;745903,1153135;745903,8365339;702982,8340564;562387,864851;605308,864851;605308,8284184;562387,8259408;421790,576567;464710,576567;464710,8203028;421790,8178253;281194,288282;324115,288282;324115,8121872;281194,8097097;140597,0;183518,0;183518,8040717;140597,8015941;0,0;42921,0;42921,7959561;0,7934784" o:connectangles="0,0,0,0,0,0,0,0,0,0,0,0,0,0,0,0,0,0,0,0,0,0,0,0,0,0,0,0,0,0,0,0,0,0,0,0,0,0,0,0,0,0,0,0,0,0,0,0,0,0,0,0"/>
              </v:shape>
              <v:shape id="Полилиния: Фигура 21" o:spid="_x0000_s1030" style="position:absolute;left:86962;top:23030;width:17301;height:89334;rotation:60;visibility:visible;mso-wrap-style:square;v-text-anchor:middle" coordsize="914401,4722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lMdcYA&#10;AADcAAAADwAAAGRycy9kb3ducmV2LnhtbESPQWvCQBSE7wX/w/IEL8VsGqqU6CoiCAWxxdiDx0f2&#10;mUSzb0N2o7G/vlsQPA4z8w0zX/amFldqXWVZwVsUgyDOra64UPBz2Iw/QDiPrLG2TAru5GC5GLzM&#10;MdX2xnu6Zr4QAcIuRQWl900qpctLMugi2xAH72Rbgz7ItpC6xVuAm1omcTyVBisOCyU2tC4pv2Sd&#10;UdBtzvv+6/13fd7aS7c7fVevR5kpNRr2qxkIT71/hh/tT60gmST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jlMdcYAAADcAAAADwAAAAAAAAAAAAAAAACYAgAAZHJz&#10;L2Rvd25yZXYueG1sUEsFBgAAAAAEAAQA9QAAAIsDAAAAAA==&#10;" path="m891715,1676399r22686,1l914400,4722621r-22685,-13097l891715,1676399xm817405,1523999r22685,l840090,4679718r-22685,-13097l817405,1523999xm743095,1371600r22685,l765780,4636815r-22685,-13097l743095,1371600xm668785,1219199r22686,l691471,4593912r-22685,-13097l668785,1219199xm594476,1066800r22685,l617161,4551010r-22685,-13098l594476,1066800xm520167,914400r22685,l542852,4508107r-22684,-13097l520167,914400xm445858,761999r22685,l468543,4465205r-22685,-13097l445858,761999xm371548,609600r22685,l394233,4422302r-22685,-13097l371548,609600xm297239,457200r22685,l319924,4379400r-22685,-13098l297239,457200xm222929,304800r22685,l245614,4336497r-22685,-13097l222929,304800xm148620,152399r22685,l171305,4293594r-22685,-13097l148620,152399xm74310,l96995,r,4250692l74310,4237594,74310,xm,l22685,r,4207789l,4194691,,xe" fillcolor="#ffc000" stroked="f" strokeweight="1pt">
                <v:stroke joinstyle="miter"/>
                <v:path arrowok="t" o:connecttype="custom" o:connectlocs="1687156,3171119;1730079,3171121;1730077,8933430;1687156,8908655;1546559,2882835;1589480,2882835;1589480,8852274;1546559,8827499;1405962,2594553;1448883,2594553;1448883,8771117;1405962,8746343;1265365,2306268;1308288,2306268;1308288,8689961;1265367,8665186;1124770,2017986;1167690,2017986;1167690,8608806;1124770,8584030;984174,1729702;1027095,1729702;1027095,8527650;984176,8502875;843579,1441417;886500,1441417;886500,8446495;843579,8421721;702982,1153135;745903,1153135;745903,8365339;702982,8340564;562387,864851;605308,864851;605308,8284184;562387,8259408;421790,576567;464710,576567;464710,8203028;421790,8178253;281194,288282;324115,288282;324115,8121872;281194,8097097;140597,0;183518,0;183518,8040717;140597,8015941;0,0;42921,0;42921,7959561;0,7934784" o:connectangles="0,0,0,0,0,0,0,0,0,0,0,0,0,0,0,0,0,0,0,0,0,0,0,0,0,0,0,0,0,0,0,0,0,0,0,0,0,0,0,0,0,0,0,0,0,0,0,0,0,0,0,0"/>
              </v:shape>
              <v:shapetype id="_x0000_t7" coordsize="21600,21600" o:spt="7" adj="5400" path="m@0,l,21600@1,21600,21600,xe">
                <v:stroke joinstyle="miter"/>
                <v:formulas>
                  <v:f eqn="val #0"/>
                  <v:f eqn="sum width 0 #0"/>
                  <v:f eqn="prod #0 1 2"/>
                  <v:f eqn="sum width 0 @2"/>
                  <v:f eqn="mid #0 width"/>
                  <v:f eqn="mid @1 0"/>
                  <v:f eqn="prod height width #0"/>
                  <v:f eqn="prod @6 1 2"/>
                  <v:f eqn="sum height 0 @7"/>
                  <v:f eqn="prod width 1 2"/>
                  <v:f eqn="sum #0 0 @9"/>
                  <v:f eqn="if @10 @8 0"/>
                  <v:f eqn="if @10 @7 height"/>
                </v:formulas>
                <v:path gradientshapeok="t" o:connecttype="custom" o:connectlocs="@4,0;10800,@11;@3,10800;@5,21600;10800,@12;@2,10800" textboxrect="1800,1800,19800,19800;8100,8100,13500,13500;10800,10800,10800,10800"/>
                <v:handles>
                  <v:h position="#0,topLeft" xrange="0,21600"/>
                </v:handles>
              </v:shapetype>
              <v:shape id="Параллелограмм 148" o:spid="_x0000_s1031" type="#_x0000_t7" style="position:absolute;left:31146;top:91133;width:73355;height:28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8JDcQA&#10;AADcAAAADwAAAGRycy9kb3ducmV2LnhtbESPQWsCMRSE74L/ITyhN026pbVsjaKiRfBSbQs9PpLX&#10;zdLNy7KJuv33jVDwOMzMN8xs0ftGnKmLdWAN9xMFgtgEW3Ol4eN9O34GEROyxSYwafilCIv5cDDD&#10;0oYLH+h8TJXIEI4lanAptaWU0TjyGCehJc7ed+g8piy7StoOLxnuG1ko9SQ91pwXHLa0dmR+jiev&#10;oV1t3tReTQ+Fm35JY/b281VZre9G/fIFRKI+3cL/7Z3VUDw+wPVMPgJy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PCQ3EAAAA3AAAAA8AAAAAAAAAAAAAAAAAmAIAAGRycy9k&#10;b3ducmV2LnhtbFBLBQYAAAAABAAEAPUAAACJAwAAAAA=&#10;" adj="13965" fillcolor="#7030a0" stroked="f" strokeweight="1pt"/>
              <v:shape id="Параллелограмм 144" o:spid="_x0000_s1032" type="#_x0000_t7" style="position:absolute;left:38671;top:91133;width:73355;height:28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84vMQA&#10;AADcAAAADwAAAGRycy9kb3ducmV2LnhtbESPQWsCMRCF74L/IYzQi2h2pRVZjWJLBfGmbT2Pm+lm&#10;6WayJFHX/nojFHp8vHnfm7dYdbYRF/KhdqwgH2cgiEuna64UfH5sRjMQISJrbByTghsFWC37vQUW&#10;2l15T5dDrESCcChQgYmxLaQMpSGLYexa4uR9O28xJukrqT1eE9w2cpJlU2mx5tRgsKU3Q+XP4WzT&#10;G8N895Uf/Xb6S+35vTqZ2ZpelXoadOs5iEhd/D/+S2+1gsnLMzzGJAL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POLzEAAAA3AAAAA8AAAAAAAAAAAAAAAAAmAIAAGRycy9k&#10;b3ducmV2LnhtbFBLBQYAAAAABAAEAPUAAACJAwAAAAA=&#10;" adj="13965" fillcolor="#542478" stroked="f" strokeweight="1pt">
                <v:fill opacity="22359f"/>
              </v:shape>
              <v:shape id="Параллелограмм 146" o:spid="_x0000_s1033" type="#_x0000_t7" style="position:absolute;left:49625;top:89704;width:73354;height:2883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BeIMQA&#10;AADcAAAADwAAAGRycy9kb3ducmV2LnhtbESP0WoCMRRE3wX/IVzBN00UFFmNIsWC0r4Y/YDL5rq7&#10;dHOzblLd7dc3hYKPw8ycYTa7ztXiQW2oPGuYTRUI4tzbigsN18v7ZAUiRGSLtWfS0FOA3XY42GBm&#10;/ZPP9DCxEAnCIUMNZYxNJmXIS3IYpr4hTt7Ntw5jkm0hbYvPBHe1nCu1lA4rTgslNvRWUv5lvp2G&#10;wvShV9f9vVt+qKM5mM/Z6Wel9XjU7dcgInXxFf5vH62G+WIBf2fSEZ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AXiDEAAAA3AAAAA8AAAAAAAAAAAAAAAAAmAIAAGRycy9k&#10;b3ducmV2LnhtbFBLBQYAAAAABAAEAPUAAACJAwAAAAA=&#10;" adj="13965" fillcolor="#542478" stroked="f" strokeweight="1pt">
                <v:fill opacity="32896f"/>
              </v:shape>
              <v:rect id="Прямоугольник 4" o:spid="_x0000_s1034" style="position:absolute;left:12477;top:34658;width:25808;height:17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8tOcMA&#10;AADbAAAADwAAAGRycy9kb3ducmV2LnhtbESPQYvCMBSE74L/ITzBm6bqskg1ioi7bE9iFfH4aJ5t&#10;sXkpTaxdf/1GWPA4zMw3zHLdmUq01LjSsoLJOAJBnFldcq7gdPwazUE4j6yxskwKfsnBetXvLTHW&#10;9sEHalOfiwBhF6OCwvs6ltJlBRl0Y1sTB+9qG4M+yCaXusFHgJtKTqPoUxosOSwUWNO2oOyW3o2C&#10;5/c5+UguKdv5JDnt7ps2fR72Sg0H3WYBwlPn3+H/9o9WMJvC60v4AXL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o8tOcMAAADbAAAADwAAAAAAAAAAAAAAAACYAgAAZHJzL2Rv&#10;d25yZXYueG1sUEsFBgAAAAAEAAQA9QAAAIgDAAAAAA==&#10;" filled="f" stroked="f" strokeweight="1pt">
                <v:textbox inset="0,0,0,0">
                  <w:txbxContent>
                    <w:p w:rsidR="00AB5805" w:rsidRPr="00783BF9" w:rsidRDefault="00AB5805" w:rsidP="00D261BA">
                      <w:pPr>
                        <w:pStyle w:val="1"/>
                      </w:pPr>
                      <w:r w:rsidRPr="00034F0D">
                        <w:rPr>
                          <w:lang w:val="ru-RU" w:bidi="ru-RU"/>
                        </w:rPr>
                        <w:t>РОДИТЕЛЬСКИЙ КОМИТЕТ</w:t>
                      </w:r>
                      <w:r w:rsidRPr="00034F0D">
                        <w:rPr>
                          <w:sz w:val="52"/>
                          <w:szCs w:val="52"/>
                          <w:lang w:val="ru-RU" w:bidi="ru-RU"/>
                        </w:rPr>
                        <w:t xml:space="preserve"> </w:t>
                      </w:r>
                      <w:r w:rsidRPr="00034F0D">
                        <w:rPr>
                          <w:sz w:val="44"/>
                          <w:szCs w:val="44"/>
                          <w:lang w:val="ru-RU" w:bidi="ru-RU"/>
                        </w:rPr>
                        <w:t>20XX</w:t>
                      </w:r>
                    </w:p>
                  </w:txbxContent>
                </v:textbox>
              </v:rect>
              <v:oval id="Овал 33" o:spid="_x0000_s1035" style="position:absolute;left:10858;top:63614;width:2114;height:21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2/v8QA&#10;AADbAAAADwAAAGRycy9kb3ducmV2LnhtbESPQWvCQBSE7wX/w/IEL6VuVFpKdBO0pdCbaETw9pJ9&#10;zaZm34bsqum/7wqFHoeZ+YZZ5YNtxZV63zhWMJsmIIgrpxuuFRyKj6dXED4ga2wdk4If8pBno4cV&#10;ptrdeEfXfahFhLBPUYEJoUul9JUhi37qOuLofbneYoiyr6Xu8RbhtpXzJHmRFhuOCwY7ejNUnfcX&#10;q+D4vkkeC12YQe6+dbktnkuan5SajIf1EkSgIfyH/9qfWsFiAfcv8Qf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9v7/EAAAA2wAAAA8AAAAAAAAAAAAAAAAAmAIAAGRycy9k&#10;b3ducmV2LnhtbFBLBQYAAAAABAAEAPUAAACJAwAAAAA=&#10;" fillcolor="#ffc000" stroked="f" strokeweight="1pt">
                <v:stroke joinstyle="miter"/>
              </v:oval>
              <v:oval id="Овал 34" o:spid="_x0000_s1036" style="position:absolute;left:4667;top:59233;width:7754;height:775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mmuMMA&#10;AADbAAAADwAAAGRycy9kb3ducmV2LnhtbESPQWsCMRSE7wX/Q3iF3jRba0tZjaJbanu0a0G8PTbP&#10;zeLmJWyirv/eFIQeh5n5hpktetuKM3WhcazgeZSBIK6cbrhW8Lv9HL6DCBFZY+uYFFwpwGI+eJhh&#10;rt2Ff+hcxlokCIccFZgYfS5lqAxZDCPniZN3cJ3FmGRXS93hJcFtK8dZ9iYtNpwWDHoqDFXH8mQV&#10;rMri5HdrU/hD9rF9/dJ6U+y1Uk+P/XIKIlIf/8P39rdW8DKBvy/pB8j5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mmuMMAAADbAAAADwAAAAAAAAAAAAAAAACYAgAAZHJzL2Rv&#10;d25yZXYueG1sUEsFBgAAAAAEAAQA9QAAAIgDAAAAAA==&#10;" fillcolor="window" strokecolor="#ffc000" strokeweight="2.25pt">
                <v:stroke joinstyle="miter"/>
                <v:textbox inset="0,,0"/>
              </v:oval>
              <v:oval id="Овал 35" o:spid="_x0000_s1037" style="position:absolute;left:33528;top:18275;width:6233;height:62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nBtMQA&#10;AADbAAAADwAAAGRycy9kb3ducmV2LnhtbESPQWvCQBSE74L/YXlCb7rRUq2pq0iKVPCkDYi3R/Y1&#10;CWbfht2txv76riB4HGbmG2ax6kwjLuR8bVnBeJSAIC6srrlUkH9vhu8gfEDW2FgmBTfysFr2ewtM&#10;tb3yni6HUIoIYZ+igiqENpXSFxUZ9CPbEkfvxzqDIUpXSu3wGuGmkZMkmUqDNceFClvKKirOh1+j&#10;YPq5nZusPjk8zcrd1x9neX7MlHoZdOsPEIG68Aw/2lut4PUN7l/iD5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ZwbTEAAAA2wAAAA8AAAAAAAAAAAAAAAAAmAIAAGRycy9k&#10;b3ducmV2LnhtbFBLBQYAAAAABAAEAPUAAACJAwAAAAA=&#10;" fillcolor="#7030a0" stroked="f" strokeweight="1pt">
                <v:stroke joinstyle="miter"/>
              </v:oval>
              <v:oval id="Овал 36" o:spid="_x0000_s1038" style="position:absolute;left:3333;top:54947;width:7752;height:77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ocJ8QA&#10;AADbAAAADwAAAGRycy9kb3ducmV2LnhtbESPQWvCQBSE74X+h+UJvRTd1FKR1E1oFcGbaEqht5fs&#10;MxvNvg3Zrab/3i0IHoeZ+YZZ5INtxZl63zhW8DJJQBBXTjdcK/gq1uM5CB+QNbaOScEfecizx4cF&#10;ptpdeEfnfahFhLBPUYEJoUul9JUhi37iOuLoHVxvMUTZ11L3eIlw28ppksykxYbjgsGOloaq0/7X&#10;KvhefSbPhS7MIHdHXW6Lt5KmP0o9jYaPdxCBhnAP39obreB1Bv9f4g+Q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KHCfEAAAA2wAAAA8AAAAAAAAAAAAAAAAAmAIAAGRycy9k&#10;b3ducmV2LnhtbFBLBQYAAAAABAAEAPUAAACJAwAAAAA=&#10;" fillcolor="#ffc000" stroked="f" strokeweight="1pt">
                <v:stroke joinstyle="miter"/>
              </v:oval>
              <v:oval id="Овал 47" o:spid="_x0000_s1039" style="position:absolute;left:762;top:18275;width:42026;height:4200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a5vMUA&#10;AADbAAAADwAAAGRycy9kb3ducmV2LnhtbESPT2vCQBTE74LfYXlCL6KbRtSSuob+QehNNCJ4e2Zf&#10;s2mzb0N2q+m3d4VCj8PM/IZZ5b1txIU6XztW8DhNQBCXTtdcKTgUm8kTCB+QNTaOScEvecjXw8EK&#10;M+2uvKPLPlQiQthnqMCE0GZS+tKQRT91LXH0Pl1nMUTZVVJ3eI1w28g0SRbSYs1xwWBLb4bK7/2P&#10;VXB8f03GhS5ML3df+rwt5mdKT0o9jPqXZxCB+vAf/mt/aAWzJdy/xB8g1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Brm8xQAAANsAAAAPAAAAAAAAAAAAAAAAAJgCAABkcnMv&#10;ZG93bnJldi54bWxQSwUGAAAAAAQABAD1AAAAigMAAAAA&#10;" fillcolor="#ffc000" stroked="f" strokeweight="1pt">
                <v:stroke joinstyle="miter"/>
              </v:oval>
              <v:oval id="Овал 38" o:spid="_x0000_s1040" style="position:absolute;left:51816;top:72083;width:37975;height:37956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nszcAA&#10;AADbAAAADwAAAGRycy9kb3ducmV2LnhtbERPy4rCMBTdC/MP4QqzEU1HcdBqlOKgiDs73bi7NLcP&#10;bG5KE2vn7ycLweXhvLf7wTSip87VlhV8zSIQxLnVNZcKst/jdAXCeWSNjWVS8EcO9ruP0RZjbZ98&#10;pT71pQgh7GJUUHnfxlK6vCKDbmZb4sAVtjPoA+xKqTt8hnDTyHkUfUuDNYeGCls6VJTf04dRkDiO&#10;hkty64+T9c8iXWfFfHkqlPocD8kGhKfBv8Uv91krWISx4Uv4AXL3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6nszcAAAADbAAAADwAAAAAAAAAAAAAAAACYAgAAZHJzL2Rvd25y&#10;ZXYueG1sUEsFBgAAAAAEAAQA9QAAAIUDAAAAAA==&#10;" fillcolor="#ffc000" stroked="f" strokeweight="1pt">
                <v:stroke joinstyle="miter"/>
              </v:oval>
              <v:shape id="Параллелограмм 147" o:spid="_x0000_s1041" type="#_x0000_t7" style="position:absolute;left:58864;top:88371;width:73355;height:28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5tO8QA&#10;AADbAAAADwAAAGRycy9kb3ducmV2LnhtbESPQWvCQBSE74L/YXmCN92kgmjqGkQQPbTFai+9vWaf&#10;2Wj2bZrdavrvu4LQ4zAz3zCLvLO1uFLrK8cK0nECgrhwuuJSwcdxM5qB8AFZY+2YFPySh3zZ7y0w&#10;0+7G73Q9hFJECPsMFZgQmkxKXxiy6MeuIY7eybUWQ5RtKXWLtwi3tXxKkqm0WHFcMNjQ2lBxOfxY&#10;BZ/FC1X2/LV/lZPddxq2b8ZPSanhoFs9gwjUhf/wo73TCiZzuH+JP0A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2+bTvEAAAA2wAAAA8AAAAAAAAAAAAAAAAAmAIAAGRycy9k&#10;b3ducmV2LnhtbFBLBQYAAAAABAAEAPUAAACJAwAAAAA=&#10;" adj="13965" fillcolor="#542478" stroked="f" strokeweight="1pt"/>
              <v:rect id="Прямоугольник 150" o:spid="_x0000_s1042" style="position:absolute;left:24574;top:112564;width:62163;height:1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BTg8AA&#10;AADbAAAADwAAAGRycy9kb3ducmV2LnhtbESPwWrDMAyG74O+g1Fht9XpKKNkdcIY7Sj0tCwPIGIt&#10;CYvlzHZb9+2nQ2FH8ev/pG9XZzepC4U4ejawXhWgiDtvR+4NtF+Hpy2omJAtTp7JwI0i1NXiYYel&#10;9Vf+pEuTeiUQjiUaGFKaS61jN5DDuPIzsWTfPjhMMoZe24BXgbtJPxfFi3Y4slwYcKb3gbqf5uwM&#10;NL+nfPvwe8pt30Qh5bDFbMzjMr+9gkqU0//yvX20BjbyvbiIB+jq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qBTg8AAAADbAAAADwAAAAAAAAAAAAAAAACYAgAAZHJzL2Rvd25y&#10;ZXYueG1sUEsFBgAAAAAEAAQA9QAAAIUDAAAAAA==&#10;" fillcolor="#002062" stroked="f" strokeweight="1pt">
                <v:textbox inset="57.6pt,14.4pt,36pt,14.4pt">
                  <w:txbxContent>
                    <w:p w:rsidR="00AB5805" w:rsidRPr="00184A14" w:rsidRDefault="00AB5805" w:rsidP="00D261BA">
                      <w:pPr>
                        <w:pStyle w:val="02"/>
                      </w:pPr>
                    </w:p>
                  </w:txbxContent>
                </v:textbox>
              </v:rect>
              <v:oval id="Овал 41" o:spid="_x0000_s1043" style="position:absolute;left:40671;top:23895;width:10040;height:100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h2XcMA&#10;AADbAAAADwAAAGRycy9kb3ducmV2LnhtbESPQWsCMRSE7wX/Q3hCbzVrsUVWo+gWa491FcTbY/Pc&#10;LG5ewibq+u+bQqHHYWa+YebL3rbiRl1oHCsYjzIQxJXTDdcKDvvNyxREiMgaW8ek4EEBlovB0xxz&#10;7e68o1sZa5EgHHJUYGL0uZShMmQxjJwnTt7ZdRZjkl0tdYf3BLetfM2yd2mx4bRg0FNhqLqUV6tg&#10;XRZXf/w0hT9nH/u3rdbfxUkr9TzsVzMQkfr4H/5rf2kFkzH8fkk/QC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yh2XcMAAADbAAAADwAAAAAAAAAAAAAAAACYAgAAZHJzL2Rv&#10;d25yZXYueG1sUEsFBgAAAAAEAAQA9QAAAIgDAAAAAA==&#10;" fillcolor="window" strokecolor="#ffc000" strokeweight="2.25pt">
                <v:stroke joinstyle="miter"/>
                <v:textbox inset="0,,0">
                  <w:txbxContent>
                    <w:p w:rsidR="00AB5805" w:rsidRPr="00BE27CD" w:rsidRDefault="00AB5805" w:rsidP="00D261BA"/>
                  </w:txbxContent>
                </v:textbox>
              </v:oval>
              <v:oval id="Овал 45" o:spid="_x0000_s1044" style="position:absolute;left:41719;top:24181;width:10008;height:100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Y/kMUA&#10;AADbAAAADwAAAGRycy9kb3ducmV2LnhtbESPQWsCMRSE74X+h/AKXopm1SqyNUoRqh7VFtHbY/O6&#10;2bp52W6iu/57IxQ8DjPzDTOdt7YUF6p94VhBv5eAIM6cLjhX8P312Z2A8AFZY+mYFFzJw3z2/DTF&#10;VLuGt3TZhVxECPsUFZgQqlRKnxmy6HuuIo7ej6sthijrXOoamwi3pRwkyVhaLDguGKxoYSg77c5W&#10;wXH8y4divXHN/u+UTMx1NVq+DpXqvLQf7yACteER/m+vtYK3Ady/xB8gZ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Jj+QxQAAANsAAAAPAAAAAAAAAAAAAAAAAJgCAABkcnMv&#10;ZG93bnJldi54bWxQSwUGAAAAAAQABAD1AAAAigMAAAAA&#10;" fillcolor="#7030a0" stroked="f" strokeweight="1pt">
                <v:stroke joinstyle="miter"/>
                <v:textbox inset="0,,0">
                  <w:txbxContent>
                    <w:p w:rsidR="00AB5805" w:rsidRPr="00845884" w:rsidRDefault="00AB5805" w:rsidP="00472FAE">
                      <w:pPr>
                        <w:jc w:val="center"/>
                        <w:rPr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color w:val="FFFFFF" w:themeColor="background1"/>
                          <w:sz w:val="16"/>
                          <w:szCs w:val="16"/>
                          <w:lang w:val="ru-RU" w:bidi="ru-RU"/>
                        </w:rPr>
                        <w:t>МАДОУ №2 Улыбка»</w:t>
                      </w:r>
                    </w:p>
                  </w:txbxContent>
                </v:textbox>
              </v:oval>
              <v:oval id="Овал 18" o:spid="_x0000_s1045" style="position:absolute;left:79914;top:70273;width:2235;height:22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qPJsQA&#10;AADbAAAADwAAAGRycy9kb3ducmV2LnhtbESPQWvCQBSE74L/YXlCb7rRFq2pq0iKVPCkDYi3R/Y1&#10;CWbfht2txv76riB4HGbmG2ax6kwjLuR8bVnBeJSAIC6srrlUkH9vhu8gfEDW2FgmBTfysFr2ewtM&#10;tb3yni6HUIoIYZ+igiqENpXSFxUZ9CPbEkfvxzqDIUpXSu3wGuGmkZMkmUqDNceFClvKKirOh1+j&#10;YPq5nZusPjk8zcrd1x9neX7MlHoZdOsPEIG68Aw/2lut4O0V7l/iD5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6jybEAAAA2wAAAA8AAAAAAAAAAAAAAAAAmAIAAGRycy9k&#10;b3ducmV2LnhtbFBLBQYAAAAABAAEAPUAAACJAwAAAAA=&#10;" fillcolor="#7030a0" stroked="f" strokeweight="1pt">
                <v:stroke joinstyle="miter"/>
              </v:oval>
              <v:oval id="Овал 44" o:spid="_x0000_s1046" style="position:absolute;left:38004;top:23133;width:2120;height:21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JUtsQA&#10;AADbAAAADwAAAGRycy9kb3ducmV2LnhtbESPQWvCQBSE7wX/w/IEL6VuFFtKdBO0pdCbaETw9pJ9&#10;zaZm34bsqum/7wqFHoeZ+YZZ5YNtxZV63zhWMJsmIIgrpxuuFRyKj6dXED4ga2wdk4If8pBno4cV&#10;ptrdeEfXfahFhLBPUYEJoUul9JUhi37qOuLofbneYoiyr6Xu8RbhtpXzJHmRFhuOCwY7ejNUnfcX&#10;q+D4vkkeC12YQe6+dbktnkuan5SajIf1EkSgIfyH/9qfWsFiAfcv8Qf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SVLbEAAAA2wAAAA8AAAAAAAAAAAAAAAAAmAIAAGRycy9k&#10;b3ducmV2LnhtbFBLBQYAAAAABAAEAPUAAACJAwAAAAA=&#10;" fillcolor="#ffc000" stroked="f" strokeweight="1pt">
                <v:stroke joinstyle="miter"/>
              </v:oval>
              <v:oval id="Овал 48" o:spid="_x0000_s1047" style="position:absolute;left:9144;top:55518;width:4051;height:40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4dV8IA&#10;AADbAAAADwAAAGRycy9kb3ducmV2LnhtbERPz2vCMBS+D/wfwhO8relEutkZRTrEwk7rCuLt0by1&#10;Zc1LSTKt/vXLYbDjx/d7s5vMIC7kfG9ZwVOSgiBurO65VVB/Hh5fQPiArHGwTApu5GG3nT1sMNf2&#10;yh90qUIrYgj7HBV0IYy5lL7pyKBP7EgcuS/rDIYIXSu1w2sMN4NcpmkmDfYcGzocqeio+a5+jILs&#10;rVyboj87PD+378c7F3V9KpRazKf9K4hAU/gX/7lLrWAVx8Yv8QfI7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nh1XwgAAANsAAAAPAAAAAAAAAAAAAAAAAJgCAABkcnMvZG93&#10;bnJldi54bWxQSwUGAAAAAAQABAD1AAAAhwMAAAAA&#10;" fillcolor="#7030a0" stroked="f" strokeweight="1pt">
                <v:stroke joinstyle="miter"/>
              </v:oval>
              <v:oval id="Овал 49" o:spid="_x0000_s1048" style="position:absolute;left:53721;top:101039;width:4165;height:41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2F/8QA&#10;AADbAAAADwAAAGRycy9kb3ducmV2LnhtbESPT2sCMRTE70K/Q3hCb5rViq1bo4giiMWDa+n5uXnd&#10;P928LJuoq5++EQSPw8xvhpnOW1OJMzWusKxg0I9AEKdWF5wp+D6sex8gnEfWWFkmBVdyMJ+9dKYY&#10;a3vhPZ0Tn4lQwi5GBbn3dSylS3My6Pq2Jg7er20M+iCbTOoGL6HcVHIYRWNpsOCwkGNNy5zSv+Rk&#10;FIy+eHtcV+Xp7fCzur1Hrrz5XanUa7ddfILw1Ppn+EFvdOAmcP8SfoC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thf/EAAAA2wAAAA8AAAAAAAAAAAAAAAAAmAIAAGRycy9k&#10;b3ducmV2LnhtbFBLBQYAAAAABAAEAPUAAACJAwAAAAA=&#10;" fillcolor="window" strokecolor="#ffc000" strokeweight="1.5pt">
                <v:stroke joinstyle="miter"/>
                <v:textbox inset="0,,0"/>
              </v:oval>
              <v:oval id="Овал 50" o:spid="_x0000_s1049" style="position:absolute;left:54483;top:101611;width:4165;height:416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DEaMAA&#10;AADbAAAADwAAAGRycy9kb3ducmV2LnhtbERPy4rCMBTdD/gP4QpuBk0VlKEaxQeCO9EOgrtrc22q&#10;zU1pota/nywGXB7Oe7ZobSWe1PjSsYLhIAFBnDtdcqHgN9v2f0D4gKyxckwK3uRhMe98zTDV7sUH&#10;eh5DIWII+xQVmBDqVEqfG7LoB64mjtzVNRZDhE0hdYOvGG4rOUqSibRYcmwwWNPaUH4/PqyC02aV&#10;fGc6M6083PRln40vNDor1eu2yymIQG34iP/dO61gHNfHL/EHyPk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TDEaMAAAADbAAAADwAAAAAAAAAAAAAAAACYAgAAZHJzL2Rvd25y&#10;ZXYueG1sUEsFBgAAAAAEAAQA9QAAAIUDAAAAAA==&#10;" fillcolor="#ffc000" stroked="f" strokeweight="1pt">
                <v:stroke joinstyle="miter"/>
              </v:oval>
              <v:oval id="Овал 51" o:spid="_x0000_s1050" style="position:absolute;left:52482;top:103516;width:2262;height:22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0iF8MA&#10;AADbAAAADwAAAGRycy9kb3ducmV2LnhtbESPQWvCQBSE7wX/w/KE3upGoWpTV5FIqeBJDYi3R/aZ&#10;BLNvw+6qaX+9Kwgeh5n5hpktOtOIKzlfW1YwHCQgiAuray4V5PufjykIH5A1NpZJwR95WMx7bzNM&#10;tb3xlq67UIoIYZ+igiqENpXSFxUZ9APbEkfvZJ3BEKUrpXZ4i3DTyFGSjKXBmuNChS1lFRXn3cUo&#10;GK/WXyarjw6Pk3Lz+89Znh8ypd773fIbRKAuvMLP9lor+BzC40v8AXJ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n0iF8MAAADbAAAADwAAAAAAAAAAAAAAAACYAgAAZHJzL2Rv&#10;d25yZXYueG1sUEsFBgAAAAAEAAQA9QAAAIgDAAAAAA==&#10;" fillcolor="#7030a0" stroked="f" strokeweight="1pt">
                <v:stroke joinstyle="miter"/>
              </v:oval>
              <v:oval id="Овал 52" o:spid="_x0000_s1051" style="position:absolute;left:77724;top:101039;width:10990;height:109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7/hMMA&#10;AADbAAAADwAAAGRycy9kb3ducmV2LnhtbESPQWvCQBSE74X+h+UVvBTdGFAkukpVBG+ikUJvz+xr&#10;Nm32bciuGv+9Kwgeh5n5hpktOluLC7W+cqxgOEhAEBdOV1wqOOab/gSED8gaa8ek4EYeFvP3txlm&#10;2l15T5dDKEWEsM9QgQmhyaT0hSGLfuAa4uj9utZiiLItpW7xGuG2lmmSjKXFiuOCwYZWhor/w9kq&#10;+F4vk89c56aT+z992uWjE6U/SvU+uq8piEBdeIWf7a1WMErh8SX+ADm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q7/hMMAAADbAAAADwAAAAAAAAAAAAAAAACYAgAAZHJzL2Rv&#10;d25yZXYueG1sUEsFBgAAAAAEAAQA9QAAAIgDAAAAAA==&#10;" fillcolor="#ffc000" stroked="f" strokeweight="1pt">
                <v:stroke joinstyle="miter"/>
              </v:oval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Стрелка: Пятиугольник 151" o:spid="_x0000_s1052" type="#_x0000_t15" style="position:absolute;left:8382;top:110564;width:21592;height:160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oiMsMA&#10;AADbAAAADwAAAGRycy9kb3ducmV2LnhtbESPT2vCQBTE74LfYXlCb7qxpSrRVWwhkFMliRdvj+zL&#10;H8y+DdmtSb99t1DwOMzMb5jDaTKdeNDgWssK1qsIBHFpdcu1gmuRLHcgnEfW2FkmBT/k4HSczw4Y&#10;aztyRo/c1yJA2MWooPG+j6V0ZUMG3cr2xMGr7GDQBznUUg84Brjp5GsUbaTBlsNCgz19NlTe82+j&#10;4OYy22bXtPrqkw2mxfbiPmSl1MtiOu9BeJr8M/zfTrWC9zf4+xJ+gD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OoiMsMAAADbAAAADwAAAAAAAAAAAAAAAACYAgAAZHJzL2Rv&#10;d25yZXYueG1sUEsFBgAAAAAEAAQA9QAAAIgDAAAAAA==&#10;" adj="16930" fillcolor="#0038a8" stroked="f" strokeweight="1pt"/>
              <v:oval id="Овал 54" o:spid="_x0000_s1053" style="position:absolute;left:81534;top:99896;width:2261;height:22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qBj8QA&#10;AADbAAAADwAAAGRycy9kb3ducmV2LnhtbESPQWvCQBSE74L/YXlCb7pRWq2pq0iKVPCkDYi3R/Y1&#10;CWbfht2txv76riB4HGbmG2ax6kwjLuR8bVnBeJSAIC6srrlUkH9vhu8gfEDW2FgmBTfysFr2ewtM&#10;tb3yni6HUIoIYZ+igiqENpXSFxUZ9CPbEkfvxzqDIUpXSu3wGuGmkZMkmUqDNceFClvKKirOh1+j&#10;YPq5nZusPjk8zcrd1x9neX7MlHoZdOsPEIG68Aw/2lut4O0V7l/iD5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KgY/EAAAA2wAAAA8AAAAAAAAAAAAAAAAAmAIAAGRycy9k&#10;b3ducmV2LnhtbFBLBQYAAAAABAAEAPUAAACJAwAAAAA=&#10;" fillcolor="#7030a0" stroked="f" strokeweight="1pt">
                <v:stroke joinstyle="miter"/>
              </v:oval>
              <v:rect id="Прямоугольник 55" o:spid="_x0000_s1054" style="position:absolute;left:6285;top:126592;width:80458;height:32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bUlcUA&#10;AADbAAAADwAAAGRycy9kb3ducmV2LnhtbESPQWsCMRSE74L/IbyCF6lZpRZZzS4iCOKhtLYHj8/k&#10;dbPs5mXZRF3/fVMo9DjMzDfMphxcK27Uh9qzgvksA0Gsvam5UvD1uX9egQgR2WDrmRQ8KEBZjEcb&#10;zI2/8wfdTrESCcIhRwU2xi6XMmhLDsPMd8TJ+/a9w5hkX0nT4z3BXSsXWfYqHdacFix2tLOkm9PV&#10;KWjep4eXt6M87y7Xxu6zs25Wc63U5GnYrkFEGuJ/+K99MAqWS/j9kn6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1tSVxQAAANsAAAAPAAAAAAAAAAAAAAAAAJgCAABkcnMv&#10;ZG93bnJldi54bWxQSwUGAAAAAAQABAD1AAAAigMAAAAA&#10;" fillcolor="#ffc000" stroked="f" strokeweight="1pt"/>
              <v:shape id="Стрелка: Пятиугольник 152" o:spid="_x0000_s1055" type="#_x0000_t15" style="position:absolute;left:7143;top:112564;width:21593;height:120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nRCMQA&#10;AADbAAAADwAAAGRycy9kb3ducmV2LnhtbESP3WrCQBSE7wu+w3IK3umm2oYmZpXQIrQXFfx5gEP2&#10;ND9mz8bsqvHt3YLQy2FmvmGy1WBacaHe1ZYVvEwjEMSF1TWXCg779eQdhPPIGlvLpOBGDlbL0VOG&#10;qbZX3tJl50sRIOxSVFB536VSuqIig25qO+Lg/dreoA+yL6Xu8RrgppWzKIqlwZrDQoUdfVRUHHdn&#10;oyDOh5/mO+fm9TRL5g0f6NMlG6XGz0O+AOFp8P/hR/tLK3iL4e9L+AF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KZ0QjEAAAA2wAAAA8AAAAAAAAAAAAAAAAAmAIAAGRycy9k&#10;b3ducmV2LnhtbFBLBQYAAAAABAAEAPUAAACJAwAAAAA=&#10;" adj="18088" fillcolor="#002060" stroked="f" strokeweight="1pt"/>
              <v:shape id="Стрелка: Пятиугольник 153" o:spid="_x0000_s1056" type="#_x0000_t15" style="position:absolute;left:5524;top:110649;width:21593;height:1594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QkKMQA&#10;AADbAAAADwAAAGRycy9kb3ducmV2LnhtbESPT2sCMRTE7wW/Q3iCF9FsC62yGkVaKh56qX/Q4yN5&#10;7i5uXpYk3V2/fVMoeBxm5jfMct3bWrTkQ+VYwfM0A0Gsnam4UHA8fE7mIEJENlg7JgV3CrBeDZ6W&#10;mBvX8Te1+1iIBOGQo4IyxiaXMuiSLIapa4iTd3XeYkzSF9J47BLc1vIly96kxYrTQokNvZekb/sf&#10;q+CcxfHRdONb77faXz5OX62rtFKjYb9ZgIjUx0f4v70zCl5n8Pcl/QC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0JCjEAAAA2wAAAA8AAAAAAAAAAAAAAAAAmAIAAGRycy9k&#10;b3ducmV2LnhtbFBLBQYAAAAABAAEAPUAAACJAwAAAAA=&#10;" adj="16957" fillcolor="#002b82" stroked="f" strokeweight="1p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Графический объект 155" o:spid="_x0000_s1057" type="#_x0000_t75" alt="Голова с шестеренками" style="position:absolute;left:14478;top:113898;width:8978;height:8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STX7EAAAA2wAAAA8AAABkcnMvZG93bnJldi54bWxET89rwjAUvg/8H8ITdhmaKmxKNS0yFMbY&#10;ZU6kx0fzbKrNS9ekWvfXL4fBjh/f73U+2EZcqfO1YwWzaQKCuHS65krB4Ws3WYLwAVlj45gU3MlD&#10;no0e1phqd+NPuu5DJWII+xQVmBDaVEpfGrLop64ljtzJdRZDhF0ldYe3GG4bOU+SF2mx5thgsKVX&#10;Q+Vl31sFp+J9e26WP8fFd9H7p/vH1pxnB6Uex8NmBSLQEP7Ff+43reA5jo1f4g+Q2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tSTX7EAAAA2wAAAA8AAAAAAAAAAAAAAAAA&#10;nwIAAGRycy9kb3ducmV2LnhtbFBLBQYAAAAABAAEAPcAAACQAwAAAAA=&#10;">
                <v:imagedata r:id="rId6" o:title="Голова с шестеренками"/>
                <v:path arrowok="t"/>
              </v:shape>
            </v:group>
          </w:pict>
        </mc:Fallback>
      </mc:AlternateContent>
    </w:r>
    <w:r w:rsidR="00AB5805">
      <w:rPr>
        <w:noProof/>
        <w:lang w:val="ru-RU" w:eastAsia="ru-RU"/>
      </w:rPr>
      <w:drawing>
        <wp:anchor distT="0" distB="0" distL="114300" distR="114300" simplePos="0" relativeHeight="251673600" behindDoc="0" locked="0" layoutInCell="1" allowOverlap="1" wp14:anchorId="04700C44" wp14:editId="599338FC">
          <wp:simplePos x="0" y="0"/>
          <wp:positionH relativeFrom="column">
            <wp:posOffset>3678998</wp:posOffset>
          </wp:positionH>
          <wp:positionV relativeFrom="paragraph">
            <wp:posOffset>4741574</wp:posOffset>
          </wp:positionV>
          <wp:extent cx="3755390" cy="3200400"/>
          <wp:effectExtent l="171450" t="190500" r="187960" b="190500"/>
          <wp:wrapNone/>
          <wp:docPr id="68" name="Рисунок 6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55390" cy="3200400"/>
                  </a:xfrm>
                  <a:prstGeom prst="ellipse">
                    <a:avLst/>
                  </a:prstGeom>
                  <a:ln w="190500" cap="rnd">
                    <a:solidFill>
                      <a:srgbClr val="C8C6BD"/>
                    </a:solidFill>
                    <a:prstDash val="solid"/>
                  </a:ln>
                  <a:effectLst>
                    <a:outerShdw blurRad="127000" algn="bl" rotWithShape="0">
                      <a:srgbClr val="000000"/>
                    </a:outerShdw>
                  </a:effectLst>
                  <a:scene3d>
                    <a:camera prst="perspectiveFront" fov="5400000"/>
                    <a:lightRig rig="threePt" dir="t">
                      <a:rot lat="0" lon="0" rev="19200000"/>
                    </a:lightRig>
                  </a:scene3d>
                  <a:sp3d extrusionH="25400">
                    <a:bevelT w="304800" h="152400" prst="hardEdge"/>
                    <a:extrusionClr>
                      <a:srgbClr val="000000"/>
                    </a:extrusionClr>
                  </a:sp3d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B5805">
      <w:rPr>
        <w:noProof/>
        <w:lang w:val="ru-RU" w:bidi="ru-RU"/>
      </w:rPr>
      <w:t xml:space="preserve">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5D87" w:rsidRDefault="00845D87" w:rsidP="00D261BA">
    <w:pPr>
      <w:pStyle w:val="a6"/>
    </w:pPr>
    <w:r>
      <w:rPr>
        <w:noProof/>
        <w:lang w:val="ru-RU" w:eastAsia="ru-RU"/>
      </w:rPr>
      <w:drawing>
        <wp:anchor distT="0" distB="0" distL="114300" distR="114300" simplePos="0" relativeHeight="251694080" behindDoc="0" locked="0" layoutInCell="1" allowOverlap="1" wp14:anchorId="3D433249" wp14:editId="55ECECA4">
          <wp:simplePos x="0" y="0"/>
          <wp:positionH relativeFrom="column">
            <wp:posOffset>-1582804</wp:posOffset>
          </wp:positionH>
          <wp:positionV relativeFrom="paragraph">
            <wp:posOffset>-441916</wp:posOffset>
          </wp:positionV>
          <wp:extent cx="4720856" cy="3540643"/>
          <wp:effectExtent l="0" t="0" r="3810" b="3175"/>
          <wp:wrapNone/>
          <wp:docPr id="348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Рисунок 6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720856" cy="3540643"/>
                  </a:xfrm>
                  <a:prstGeom prst="ellipse">
                    <a:avLst/>
                  </a:prstGeom>
                  <a:ln>
                    <a:noFill/>
                  </a:ln>
                  <a:effectLst>
                    <a:softEdge rad="112500"/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251692032" behindDoc="0" locked="0" layoutInCell="1" allowOverlap="1" wp14:anchorId="7D3F2C69" wp14:editId="7B97BA5E">
              <wp:simplePos x="0" y="0"/>
              <wp:positionH relativeFrom="column">
                <wp:posOffset>-1283335</wp:posOffset>
              </wp:positionH>
              <wp:positionV relativeFrom="paragraph">
                <wp:posOffset>-2700655</wp:posOffset>
              </wp:positionV>
              <wp:extent cx="13951585" cy="12982575"/>
              <wp:effectExtent l="0" t="2133600" r="0" b="9525"/>
              <wp:wrapNone/>
              <wp:docPr id="315" name="Группа 7" descr="Фоновые изображения и формы объектов первой страницы.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3951585" cy="12982575"/>
                        <a:chOff x="76200" y="0"/>
                        <a:chExt cx="13951880" cy="12982755"/>
                      </a:xfrm>
                    </wpg:grpSpPr>
                    <wps:wsp>
                      <wps:cNvPr id="316" name="Полилиния: Фигура 21">
                        <a:extLst>
                          <a:ext uri="{FF2B5EF4-FFF2-40B4-BE49-F238E27FC236}">
                            <a16:creationId xmlns="" xmlns:cx="http://schemas.microsoft.com/office/drawing/2014/chartex" xmlns:o="urn:schemas-microsoft-com:office:office" xmlns:v="urn:schemas-microsoft-com:vml" xmlns:w10="urn:schemas-microsoft-com:office:word" xmlns:w="http://schemas.openxmlformats.org/wordprocessingml/2006/main" xmlns:w16se="http://schemas.microsoft.com/office/word/2015/wordml/symex" xmlns:a16="http://schemas.microsoft.com/office/drawing/2014/main" xmlns:w15="http://schemas.microsoft.com/office/word/2012/wordml" id="{4FD0684F-1AC2-4005-B1C0-A5A80D08262C}"/>
                          </a:ext>
                        </a:extLst>
                      </wps:cNvPr>
                      <wps:cNvSpPr/>
                      <wps:spPr>
                        <a:xfrm rot="3600000">
                          <a:off x="6210300" y="-3601675"/>
                          <a:ext cx="1730079" cy="8933430"/>
                        </a:xfrm>
                        <a:custGeom>
                          <a:avLst/>
                          <a:gdLst>
                            <a:gd name="connsiteX0" fmla="*/ 891715 w 914401"/>
                            <a:gd name="connsiteY0" fmla="*/ 1676399 h 4722621"/>
                            <a:gd name="connsiteX1" fmla="*/ 914401 w 914401"/>
                            <a:gd name="connsiteY1" fmla="*/ 1676400 h 4722621"/>
                            <a:gd name="connsiteX2" fmla="*/ 914400 w 914401"/>
                            <a:gd name="connsiteY2" fmla="*/ 4722621 h 4722621"/>
                            <a:gd name="connsiteX3" fmla="*/ 891715 w 914401"/>
                            <a:gd name="connsiteY3" fmla="*/ 4709524 h 4722621"/>
                            <a:gd name="connsiteX4" fmla="*/ 817405 w 914401"/>
                            <a:gd name="connsiteY4" fmla="*/ 1523999 h 4722621"/>
                            <a:gd name="connsiteX5" fmla="*/ 840090 w 914401"/>
                            <a:gd name="connsiteY5" fmla="*/ 1523999 h 4722621"/>
                            <a:gd name="connsiteX6" fmla="*/ 840090 w 914401"/>
                            <a:gd name="connsiteY6" fmla="*/ 4679718 h 4722621"/>
                            <a:gd name="connsiteX7" fmla="*/ 817405 w 914401"/>
                            <a:gd name="connsiteY7" fmla="*/ 4666621 h 4722621"/>
                            <a:gd name="connsiteX8" fmla="*/ 743095 w 914401"/>
                            <a:gd name="connsiteY8" fmla="*/ 1371600 h 4722621"/>
                            <a:gd name="connsiteX9" fmla="*/ 765780 w 914401"/>
                            <a:gd name="connsiteY9" fmla="*/ 1371600 h 4722621"/>
                            <a:gd name="connsiteX10" fmla="*/ 765780 w 914401"/>
                            <a:gd name="connsiteY10" fmla="*/ 4636815 h 4722621"/>
                            <a:gd name="connsiteX11" fmla="*/ 743095 w 914401"/>
                            <a:gd name="connsiteY11" fmla="*/ 4623718 h 4722621"/>
                            <a:gd name="connsiteX12" fmla="*/ 668785 w 914401"/>
                            <a:gd name="connsiteY12" fmla="*/ 1219199 h 4722621"/>
                            <a:gd name="connsiteX13" fmla="*/ 691471 w 914401"/>
                            <a:gd name="connsiteY13" fmla="*/ 1219199 h 4722621"/>
                            <a:gd name="connsiteX14" fmla="*/ 691471 w 914401"/>
                            <a:gd name="connsiteY14" fmla="*/ 4593912 h 4722621"/>
                            <a:gd name="connsiteX15" fmla="*/ 668786 w 914401"/>
                            <a:gd name="connsiteY15" fmla="*/ 4580815 h 4722621"/>
                            <a:gd name="connsiteX16" fmla="*/ 594476 w 914401"/>
                            <a:gd name="connsiteY16" fmla="*/ 1066800 h 4722621"/>
                            <a:gd name="connsiteX17" fmla="*/ 617161 w 914401"/>
                            <a:gd name="connsiteY17" fmla="*/ 1066800 h 4722621"/>
                            <a:gd name="connsiteX18" fmla="*/ 617161 w 914401"/>
                            <a:gd name="connsiteY18" fmla="*/ 4551010 h 4722621"/>
                            <a:gd name="connsiteX19" fmla="*/ 594476 w 914401"/>
                            <a:gd name="connsiteY19" fmla="*/ 4537912 h 4722621"/>
                            <a:gd name="connsiteX20" fmla="*/ 520167 w 914401"/>
                            <a:gd name="connsiteY20" fmla="*/ 914400 h 4722621"/>
                            <a:gd name="connsiteX21" fmla="*/ 542852 w 914401"/>
                            <a:gd name="connsiteY21" fmla="*/ 914400 h 4722621"/>
                            <a:gd name="connsiteX22" fmla="*/ 542852 w 914401"/>
                            <a:gd name="connsiteY22" fmla="*/ 4508107 h 4722621"/>
                            <a:gd name="connsiteX23" fmla="*/ 520168 w 914401"/>
                            <a:gd name="connsiteY23" fmla="*/ 4495010 h 4722621"/>
                            <a:gd name="connsiteX24" fmla="*/ 445858 w 914401"/>
                            <a:gd name="connsiteY24" fmla="*/ 761999 h 4722621"/>
                            <a:gd name="connsiteX25" fmla="*/ 468543 w 914401"/>
                            <a:gd name="connsiteY25" fmla="*/ 761999 h 4722621"/>
                            <a:gd name="connsiteX26" fmla="*/ 468543 w 914401"/>
                            <a:gd name="connsiteY26" fmla="*/ 4465205 h 4722621"/>
                            <a:gd name="connsiteX27" fmla="*/ 445858 w 914401"/>
                            <a:gd name="connsiteY27" fmla="*/ 4452108 h 4722621"/>
                            <a:gd name="connsiteX28" fmla="*/ 371548 w 914401"/>
                            <a:gd name="connsiteY28" fmla="*/ 609600 h 4722621"/>
                            <a:gd name="connsiteX29" fmla="*/ 394233 w 914401"/>
                            <a:gd name="connsiteY29" fmla="*/ 609600 h 4722621"/>
                            <a:gd name="connsiteX30" fmla="*/ 394233 w 914401"/>
                            <a:gd name="connsiteY30" fmla="*/ 4422302 h 4722621"/>
                            <a:gd name="connsiteX31" fmla="*/ 371548 w 914401"/>
                            <a:gd name="connsiteY31" fmla="*/ 4409205 h 4722621"/>
                            <a:gd name="connsiteX32" fmla="*/ 297239 w 914401"/>
                            <a:gd name="connsiteY32" fmla="*/ 457200 h 4722621"/>
                            <a:gd name="connsiteX33" fmla="*/ 319924 w 914401"/>
                            <a:gd name="connsiteY33" fmla="*/ 457200 h 4722621"/>
                            <a:gd name="connsiteX34" fmla="*/ 319924 w 914401"/>
                            <a:gd name="connsiteY34" fmla="*/ 4379400 h 4722621"/>
                            <a:gd name="connsiteX35" fmla="*/ 297239 w 914401"/>
                            <a:gd name="connsiteY35" fmla="*/ 4366302 h 4722621"/>
                            <a:gd name="connsiteX36" fmla="*/ 222929 w 914401"/>
                            <a:gd name="connsiteY36" fmla="*/ 304800 h 4722621"/>
                            <a:gd name="connsiteX37" fmla="*/ 245614 w 914401"/>
                            <a:gd name="connsiteY37" fmla="*/ 304800 h 4722621"/>
                            <a:gd name="connsiteX38" fmla="*/ 245614 w 914401"/>
                            <a:gd name="connsiteY38" fmla="*/ 4336497 h 4722621"/>
                            <a:gd name="connsiteX39" fmla="*/ 222929 w 914401"/>
                            <a:gd name="connsiteY39" fmla="*/ 4323400 h 4722621"/>
                            <a:gd name="connsiteX40" fmla="*/ 148620 w 914401"/>
                            <a:gd name="connsiteY40" fmla="*/ 152399 h 4722621"/>
                            <a:gd name="connsiteX41" fmla="*/ 171305 w 914401"/>
                            <a:gd name="connsiteY41" fmla="*/ 152399 h 4722621"/>
                            <a:gd name="connsiteX42" fmla="*/ 171305 w 914401"/>
                            <a:gd name="connsiteY42" fmla="*/ 4293594 h 4722621"/>
                            <a:gd name="connsiteX43" fmla="*/ 148620 w 914401"/>
                            <a:gd name="connsiteY43" fmla="*/ 4280497 h 4722621"/>
                            <a:gd name="connsiteX44" fmla="*/ 74310 w 914401"/>
                            <a:gd name="connsiteY44" fmla="*/ 0 h 4722621"/>
                            <a:gd name="connsiteX45" fmla="*/ 96995 w 914401"/>
                            <a:gd name="connsiteY45" fmla="*/ 0 h 4722621"/>
                            <a:gd name="connsiteX46" fmla="*/ 96995 w 914401"/>
                            <a:gd name="connsiteY46" fmla="*/ 4250692 h 4722621"/>
                            <a:gd name="connsiteX47" fmla="*/ 74310 w 914401"/>
                            <a:gd name="connsiteY47" fmla="*/ 4237594 h 4722621"/>
                            <a:gd name="connsiteX48" fmla="*/ 0 w 914401"/>
                            <a:gd name="connsiteY48" fmla="*/ 0 h 4722621"/>
                            <a:gd name="connsiteX49" fmla="*/ 22685 w 914401"/>
                            <a:gd name="connsiteY49" fmla="*/ 0 h 4722621"/>
                            <a:gd name="connsiteX50" fmla="*/ 22685 w 914401"/>
                            <a:gd name="connsiteY50" fmla="*/ 4207789 h 4722621"/>
                            <a:gd name="connsiteX51" fmla="*/ 0 w 914401"/>
                            <a:gd name="connsiteY51" fmla="*/ 4194691 h 47226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</a:cxnLst>
                          <a:rect l="l" t="t" r="r" b="b"/>
                          <a:pathLst>
                            <a:path w="914401" h="4722621">
                              <a:moveTo>
                                <a:pt x="891715" y="1676399"/>
                              </a:moveTo>
                              <a:lnTo>
                                <a:pt x="914401" y="1676400"/>
                              </a:lnTo>
                              <a:lnTo>
                                <a:pt x="914400" y="4722621"/>
                              </a:lnTo>
                              <a:lnTo>
                                <a:pt x="891715" y="4709524"/>
                              </a:lnTo>
                              <a:close/>
                              <a:moveTo>
                                <a:pt x="817405" y="1523999"/>
                              </a:moveTo>
                              <a:lnTo>
                                <a:pt x="840090" y="1523999"/>
                              </a:lnTo>
                              <a:lnTo>
                                <a:pt x="840090" y="4679718"/>
                              </a:lnTo>
                              <a:lnTo>
                                <a:pt x="817405" y="4666621"/>
                              </a:lnTo>
                              <a:close/>
                              <a:moveTo>
                                <a:pt x="743095" y="1371600"/>
                              </a:moveTo>
                              <a:lnTo>
                                <a:pt x="765780" y="1371600"/>
                              </a:lnTo>
                              <a:lnTo>
                                <a:pt x="765780" y="4636815"/>
                              </a:lnTo>
                              <a:lnTo>
                                <a:pt x="743095" y="4623718"/>
                              </a:lnTo>
                              <a:close/>
                              <a:moveTo>
                                <a:pt x="668785" y="1219199"/>
                              </a:moveTo>
                              <a:lnTo>
                                <a:pt x="691471" y="1219199"/>
                              </a:lnTo>
                              <a:lnTo>
                                <a:pt x="691471" y="4593912"/>
                              </a:lnTo>
                              <a:lnTo>
                                <a:pt x="668786" y="4580815"/>
                              </a:lnTo>
                              <a:close/>
                              <a:moveTo>
                                <a:pt x="594476" y="1066800"/>
                              </a:moveTo>
                              <a:lnTo>
                                <a:pt x="617161" y="1066800"/>
                              </a:lnTo>
                              <a:lnTo>
                                <a:pt x="617161" y="4551010"/>
                              </a:lnTo>
                              <a:lnTo>
                                <a:pt x="594476" y="4537912"/>
                              </a:lnTo>
                              <a:close/>
                              <a:moveTo>
                                <a:pt x="520167" y="914400"/>
                              </a:moveTo>
                              <a:lnTo>
                                <a:pt x="542852" y="914400"/>
                              </a:lnTo>
                              <a:lnTo>
                                <a:pt x="542852" y="4508107"/>
                              </a:lnTo>
                              <a:lnTo>
                                <a:pt x="520168" y="4495010"/>
                              </a:lnTo>
                              <a:close/>
                              <a:moveTo>
                                <a:pt x="445858" y="761999"/>
                              </a:moveTo>
                              <a:lnTo>
                                <a:pt x="468543" y="761999"/>
                              </a:lnTo>
                              <a:lnTo>
                                <a:pt x="468543" y="4465205"/>
                              </a:lnTo>
                              <a:lnTo>
                                <a:pt x="445858" y="4452108"/>
                              </a:lnTo>
                              <a:close/>
                              <a:moveTo>
                                <a:pt x="371548" y="609600"/>
                              </a:moveTo>
                              <a:lnTo>
                                <a:pt x="394233" y="609600"/>
                              </a:lnTo>
                              <a:lnTo>
                                <a:pt x="394233" y="4422302"/>
                              </a:lnTo>
                              <a:lnTo>
                                <a:pt x="371548" y="4409205"/>
                              </a:lnTo>
                              <a:close/>
                              <a:moveTo>
                                <a:pt x="297239" y="457200"/>
                              </a:moveTo>
                              <a:lnTo>
                                <a:pt x="319924" y="457200"/>
                              </a:lnTo>
                              <a:lnTo>
                                <a:pt x="319924" y="4379400"/>
                              </a:lnTo>
                              <a:lnTo>
                                <a:pt x="297239" y="4366302"/>
                              </a:lnTo>
                              <a:close/>
                              <a:moveTo>
                                <a:pt x="222929" y="304800"/>
                              </a:moveTo>
                              <a:lnTo>
                                <a:pt x="245614" y="304800"/>
                              </a:lnTo>
                              <a:lnTo>
                                <a:pt x="245614" y="4336497"/>
                              </a:lnTo>
                              <a:lnTo>
                                <a:pt x="222929" y="4323400"/>
                              </a:lnTo>
                              <a:close/>
                              <a:moveTo>
                                <a:pt x="148620" y="152399"/>
                              </a:moveTo>
                              <a:lnTo>
                                <a:pt x="171305" y="152399"/>
                              </a:lnTo>
                              <a:lnTo>
                                <a:pt x="171305" y="4293594"/>
                              </a:lnTo>
                              <a:lnTo>
                                <a:pt x="148620" y="4280497"/>
                              </a:lnTo>
                              <a:close/>
                              <a:moveTo>
                                <a:pt x="74310" y="0"/>
                              </a:moveTo>
                              <a:lnTo>
                                <a:pt x="96995" y="0"/>
                              </a:lnTo>
                              <a:lnTo>
                                <a:pt x="96995" y="4250692"/>
                              </a:lnTo>
                              <a:lnTo>
                                <a:pt x="74310" y="4237594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22685" y="0"/>
                              </a:lnTo>
                              <a:lnTo>
                                <a:pt x="22685" y="4207789"/>
                              </a:lnTo>
                              <a:lnTo>
                                <a:pt x="0" y="41946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17" name="Полилиния: Фигура 21">
                        <a:extLst/>
                      </wps:cNvPr>
                      <wps:cNvSpPr/>
                      <wps:spPr>
                        <a:xfrm rot="3600000">
                          <a:off x="8696325" y="2302983"/>
                          <a:ext cx="1730079" cy="8933430"/>
                        </a:xfrm>
                        <a:custGeom>
                          <a:avLst/>
                          <a:gdLst>
                            <a:gd name="connsiteX0" fmla="*/ 891715 w 914401"/>
                            <a:gd name="connsiteY0" fmla="*/ 1676399 h 4722621"/>
                            <a:gd name="connsiteX1" fmla="*/ 914401 w 914401"/>
                            <a:gd name="connsiteY1" fmla="*/ 1676400 h 4722621"/>
                            <a:gd name="connsiteX2" fmla="*/ 914400 w 914401"/>
                            <a:gd name="connsiteY2" fmla="*/ 4722621 h 4722621"/>
                            <a:gd name="connsiteX3" fmla="*/ 891715 w 914401"/>
                            <a:gd name="connsiteY3" fmla="*/ 4709524 h 4722621"/>
                            <a:gd name="connsiteX4" fmla="*/ 817405 w 914401"/>
                            <a:gd name="connsiteY4" fmla="*/ 1523999 h 4722621"/>
                            <a:gd name="connsiteX5" fmla="*/ 840090 w 914401"/>
                            <a:gd name="connsiteY5" fmla="*/ 1523999 h 4722621"/>
                            <a:gd name="connsiteX6" fmla="*/ 840090 w 914401"/>
                            <a:gd name="connsiteY6" fmla="*/ 4679718 h 4722621"/>
                            <a:gd name="connsiteX7" fmla="*/ 817405 w 914401"/>
                            <a:gd name="connsiteY7" fmla="*/ 4666621 h 4722621"/>
                            <a:gd name="connsiteX8" fmla="*/ 743095 w 914401"/>
                            <a:gd name="connsiteY8" fmla="*/ 1371600 h 4722621"/>
                            <a:gd name="connsiteX9" fmla="*/ 765780 w 914401"/>
                            <a:gd name="connsiteY9" fmla="*/ 1371600 h 4722621"/>
                            <a:gd name="connsiteX10" fmla="*/ 765780 w 914401"/>
                            <a:gd name="connsiteY10" fmla="*/ 4636815 h 4722621"/>
                            <a:gd name="connsiteX11" fmla="*/ 743095 w 914401"/>
                            <a:gd name="connsiteY11" fmla="*/ 4623718 h 4722621"/>
                            <a:gd name="connsiteX12" fmla="*/ 668785 w 914401"/>
                            <a:gd name="connsiteY12" fmla="*/ 1219199 h 4722621"/>
                            <a:gd name="connsiteX13" fmla="*/ 691471 w 914401"/>
                            <a:gd name="connsiteY13" fmla="*/ 1219199 h 4722621"/>
                            <a:gd name="connsiteX14" fmla="*/ 691471 w 914401"/>
                            <a:gd name="connsiteY14" fmla="*/ 4593912 h 4722621"/>
                            <a:gd name="connsiteX15" fmla="*/ 668786 w 914401"/>
                            <a:gd name="connsiteY15" fmla="*/ 4580815 h 4722621"/>
                            <a:gd name="connsiteX16" fmla="*/ 594476 w 914401"/>
                            <a:gd name="connsiteY16" fmla="*/ 1066800 h 4722621"/>
                            <a:gd name="connsiteX17" fmla="*/ 617161 w 914401"/>
                            <a:gd name="connsiteY17" fmla="*/ 1066800 h 4722621"/>
                            <a:gd name="connsiteX18" fmla="*/ 617161 w 914401"/>
                            <a:gd name="connsiteY18" fmla="*/ 4551010 h 4722621"/>
                            <a:gd name="connsiteX19" fmla="*/ 594476 w 914401"/>
                            <a:gd name="connsiteY19" fmla="*/ 4537912 h 4722621"/>
                            <a:gd name="connsiteX20" fmla="*/ 520167 w 914401"/>
                            <a:gd name="connsiteY20" fmla="*/ 914400 h 4722621"/>
                            <a:gd name="connsiteX21" fmla="*/ 542852 w 914401"/>
                            <a:gd name="connsiteY21" fmla="*/ 914400 h 4722621"/>
                            <a:gd name="connsiteX22" fmla="*/ 542852 w 914401"/>
                            <a:gd name="connsiteY22" fmla="*/ 4508107 h 4722621"/>
                            <a:gd name="connsiteX23" fmla="*/ 520168 w 914401"/>
                            <a:gd name="connsiteY23" fmla="*/ 4495010 h 4722621"/>
                            <a:gd name="connsiteX24" fmla="*/ 445858 w 914401"/>
                            <a:gd name="connsiteY24" fmla="*/ 761999 h 4722621"/>
                            <a:gd name="connsiteX25" fmla="*/ 468543 w 914401"/>
                            <a:gd name="connsiteY25" fmla="*/ 761999 h 4722621"/>
                            <a:gd name="connsiteX26" fmla="*/ 468543 w 914401"/>
                            <a:gd name="connsiteY26" fmla="*/ 4465205 h 4722621"/>
                            <a:gd name="connsiteX27" fmla="*/ 445858 w 914401"/>
                            <a:gd name="connsiteY27" fmla="*/ 4452108 h 4722621"/>
                            <a:gd name="connsiteX28" fmla="*/ 371548 w 914401"/>
                            <a:gd name="connsiteY28" fmla="*/ 609600 h 4722621"/>
                            <a:gd name="connsiteX29" fmla="*/ 394233 w 914401"/>
                            <a:gd name="connsiteY29" fmla="*/ 609600 h 4722621"/>
                            <a:gd name="connsiteX30" fmla="*/ 394233 w 914401"/>
                            <a:gd name="connsiteY30" fmla="*/ 4422302 h 4722621"/>
                            <a:gd name="connsiteX31" fmla="*/ 371548 w 914401"/>
                            <a:gd name="connsiteY31" fmla="*/ 4409205 h 4722621"/>
                            <a:gd name="connsiteX32" fmla="*/ 297239 w 914401"/>
                            <a:gd name="connsiteY32" fmla="*/ 457200 h 4722621"/>
                            <a:gd name="connsiteX33" fmla="*/ 319924 w 914401"/>
                            <a:gd name="connsiteY33" fmla="*/ 457200 h 4722621"/>
                            <a:gd name="connsiteX34" fmla="*/ 319924 w 914401"/>
                            <a:gd name="connsiteY34" fmla="*/ 4379400 h 4722621"/>
                            <a:gd name="connsiteX35" fmla="*/ 297239 w 914401"/>
                            <a:gd name="connsiteY35" fmla="*/ 4366302 h 4722621"/>
                            <a:gd name="connsiteX36" fmla="*/ 222929 w 914401"/>
                            <a:gd name="connsiteY36" fmla="*/ 304800 h 4722621"/>
                            <a:gd name="connsiteX37" fmla="*/ 245614 w 914401"/>
                            <a:gd name="connsiteY37" fmla="*/ 304800 h 4722621"/>
                            <a:gd name="connsiteX38" fmla="*/ 245614 w 914401"/>
                            <a:gd name="connsiteY38" fmla="*/ 4336497 h 4722621"/>
                            <a:gd name="connsiteX39" fmla="*/ 222929 w 914401"/>
                            <a:gd name="connsiteY39" fmla="*/ 4323400 h 4722621"/>
                            <a:gd name="connsiteX40" fmla="*/ 148620 w 914401"/>
                            <a:gd name="connsiteY40" fmla="*/ 152399 h 4722621"/>
                            <a:gd name="connsiteX41" fmla="*/ 171305 w 914401"/>
                            <a:gd name="connsiteY41" fmla="*/ 152399 h 4722621"/>
                            <a:gd name="connsiteX42" fmla="*/ 171305 w 914401"/>
                            <a:gd name="connsiteY42" fmla="*/ 4293594 h 4722621"/>
                            <a:gd name="connsiteX43" fmla="*/ 148620 w 914401"/>
                            <a:gd name="connsiteY43" fmla="*/ 4280497 h 4722621"/>
                            <a:gd name="connsiteX44" fmla="*/ 74310 w 914401"/>
                            <a:gd name="connsiteY44" fmla="*/ 0 h 4722621"/>
                            <a:gd name="connsiteX45" fmla="*/ 96995 w 914401"/>
                            <a:gd name="connsiteY45" fmla="*/ 0 h 4722621"/>
                            <a:gd name="connsiteX46" fmla="*/ 96995 w 914401"/>
                            <a:gd name="connsiteY46" fmla="*/ 4250692 h 4722621"/>
                            <a:gd name="connsiteX47" fmla="*/ 74310 w 914401"/>
                            <a:gd name="connsiteY47" fmla="*/ 4237594 h 4722621"/>
                            <a:gd name="connsiteX48" fmla="*/ 0 w 914401"/>
                            <a:gd name="connsiteY48" fmla="*/ 0 h 4722621"/>
                            <a:gd name="connsiteX49" fmla="*/ 22685 w 914401"/>
                            <a:gd name="connsiteY49" fmla="*/ 0 h 4722621"/>
                            <a:gd name="connsiteX50" fmla="*/ 22685 w 914401"/>
                            <a:gd name="connsiteY50" fmla="*/ 4207789 h 4722621"/>
                            <a:gd name="connsiteX51" fmla="*/ 0 w 914401"/>
                            <a:gd name="connsiteY51" fmla="*/ 4194691 h 47226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</a:cxnLst>
                          <a:rect l="l" t="t" r="r" b="b"/>
                          <a:pathLst>
                            <a:path w="914401" h="4722621">
                              <a:moveTo>
                                <a:pt x="891715" y="1676399"/>
                              </a:moveTo>
                              <a:lnTo>
                                <a:pt x="914401" y="1676400"/>
                              </a:lnTo>
                              <a:lnTo>
                                <a:pt x="914400" y="4722621"/>
                              </a:lnTo>
                              <a:lnTo>
                                <a:pt x="891715" y="4709524"/>
                              </a:lnTo>
                              <a:close/>
                              <a:moveTo>
                                <a:pt x="817405" y="1523999"/>
                              </a:moveTo>
                              <a:lnTo>
                                <a:pt x="840090" y="1523999"/>
                              </a:lnTo>
                              <a:lnTo>
                                <a:pt x="840090" y="4679718"/>
                              </a:lnTo>
                              <a:lnTo>
                                <a:pt x="817405" y="4666621"/>
                              </a:lnTo>
                              <a:close/>
                              <a:moveTo>
                                <a:pt x="743095" y="1371600"/>
                              </a:moveTo>
                              <a:lnTo>
                                <a:pt x="765780" y="1371600"/>
                              </a:lnTo>
                              <a:lnTo>
                                <a:pt x="765780" y="4636815"/>
                              </a:lnTo>
                              <a:lnTo>
                                <a:pt x="743095" y="4623718"/>
                              </a:lnTo>
                              <a:close/>
                              <a:moveTo>
                                <a:pt x="668785" y="1219199"/>
                              </a:moveTo>
                              <a:lnTo>
                                <a:pt x="691471" y="1219199"/>
                              </a:lnTo>
                              <a:lnTo>
                                <a:pt x="691471" y="4593912"/>
                              </a:lnTo>
                              <a:lnTo>
                                <a:pt x="668786" y="4580815"/>
                              </a:lnTo>
                              <a:close/>
                              <a:moveTo>
                                <a:pt x="594476" y="1066800"/>
                              </a:moveTo>
                              <a:lnTo>
                                <a:pt x="617161" y="1066800"/>
                              </a:lnTo>
                              <a:lnTo>
                                <a:pt x="617161" y="4551010"/>
                              </a:lnTo>
                              <a:lnTo>
                                <a:pt x="594476" y="4537912"/>
                              </a:lnTo>
                              <a:close/>
                              <a:moveTo>
                                <a:pt x="520167" y="914400"/>
                              </a:moveTo>
                              <a:lnTo>
                                <a:pt x="542852" y="914400"/>
                              </a:lnTo>
                              <a:lnTo>
                                <a:pt x="542852" y="4508107"/>
                              </a:lnTo>
                              <a:lnTo>
                                <a:pt x="520168" y="4495010"/>
                              </a:lnTo>
                              <a:close/>
                              <a:moveTo>
                                <a:pt x="445858" y="761999"/>
                              </a:moveTo>
                              <a:lnTo>
                                <a:pt x="468543" y="761999"/>
                              </a:lnTo>
                              <a:lnTo>
                                <a:pt x="468543" y="4465205"/>
                              </a:lnTo>
                              <a:lnTo>
                                <a:pt x="445858" y="4452108"/>
                              </a:lnTo>
                              <a:close/>
                              <a:moveTo>
                                <a:pt x="371548" y="609600"/>
                              </a:moveTo>
                              <a:lnTo>
                                <a:pt x="394233" y="609600"/>
                              </a:lnTo>
                              <a:lnTo>
                                <a:pt x="394233" y="4422302"/>
                              </a:lnTo>
                              <a:lnTo>
                                <a:pt x="371548" y="4409205"/>
                              </a:lnTo>
                              <a:close/>
                              <a:moveTo>
                                <a:pt x="297239" y="457200"/>
                              </a:moveTo>
                              <a:lnTo>
                                <a:pt x="319924" y="457200"/>
                              </a:lnTo>
                              <a:lnTo>
                                <a:pt x="319924" y="4379400"/>
                              </a:lnTo>
                              <a:lnTo>
                                <a:pt x="297239" y="4366302"/>
                              </a:lnTo>
                              <a:close/>
                              <a:moveTo>
                                <a:pt x="222929" y="304800"/>
                              </a:moveTo>
                              <a:lnTo>
                                <a:pt x="245614" y="304800"/>
                              </a:lnTo>
                              <a:lnTo>
                                <a:pt x="245614" y="4336497"/>
                              </a:lnTo>
                              <a:lnTo>
                                <a:pt x="222929" y="4323400"/>
                              </a:lnTo>
                              <a:close/>
                              <a:moveTo>
                                <a:pt x="148620" y="152399"/>
                              </a:moveTo>
                              <a:lnTo>
                                <a:pt x="171305" y="152399"/>
                              </a:lnTo>
                              <a:lnTo>
                                <a:pt x="171305" y="4293594"/>
                              </a:lnTo>
                              <a:lnTo>
                                <a:pt x="148620" y="4280497"/>
                              </a:lnTo>
                              <a:close/>
                              <a:moveTo>
                                <a:pt x="74310" y="0"/>
                              </a:moveTo>
                              <a:lnTo>
                                <a:pt x="96995" y="0"/>
                              </a:lnTo>
                              <a:lnTo>
                                <a:pt x="96995" y="4250692"/>
                              </a:lnTo>
                              <a:lnTo>
                                <a:pt x="74310" y="4237594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22685" y="0"/>
                              </a:lnTo>
                              <a:lnTo>
                                <a:pt x="22685" y="4207789"/>
                              </a:lnTo>
                              <a:lnTo>
                                <a:pt x="0" y="41946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18" name="Параллелограмм 148"/>
                      <wps:cNvSpPr/>
                      <wps:spPr>
                        <a:xfrm>
                          <a:off x="3114675" y="9113358"/>
                          <a:ext cx="7335451" cy="2883525"/>
                        </a:xfrm>
                        <a:prstGeom prst="parallelogram">
                          <a:avLst>
                            <a:gd name="adj" fmla="val 164469"/>
                          </a:avLst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19" name="Параллелограмм 144"/>
                      <wps:cNvSpPr/>
                      <wps:spPr>
                        <a:xfrm>
                          <a:off x="3867150" y="9113358"/>
                          <a:ext cx="7335451" cy="2883525"/>
                        </a:xfrm>
                        <a:prstGeom prst="parallelogram">
                          <a:avLst>
                            <a:gd name="adj" fmla="val 164469"/>
                          </a:avLst>
                        </a:prstGeom>
                        <a:solidFill>
                          <a:srgbClr val="7030A0">
                            <a:lumMod val="75000"/>
                            <a:alpha val="34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20" name="Параллелограмм 146"/>
                      <wps:cNvSpPr/>
                      <wps:spPr>
                        <a:xfrm>
                          <a:off x="4962525" y="8970483"/>
                          <a:ext cx="7335451" cy="2883525"/>
                        </a:xfrm>
                        <a:prstGeom prst="parallelogram">
                          <a:avLst>
                            <a:gd name="adj" fmla="val 164469"/>
                          </a:avLst>
                        </a:prstGeom>
                        <a:solidFill>
                          <a:srgbClr val="7030A0">
                            <a:lumMod val="75000"/>
                            <a:alpha val="5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21" name="Прямоугольник 4"/>
                      <wps:cNvSpPr/>
                      <wps:spPr>
                        <a:xfrm>
                          <a:off x="1247775" y="3465875"/>
                          <a:ext cx="2580740" cy="1747528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45D87" w:rsidRPr="00783BF9" w:rsidRDefault="00845D87" w:rsidP="00D261BA">
                            <w:pPr>
                              <w:pStyle w:val="1"/>
                            </w:pPr>
                            <w:r w:rsidRPr="00034F0D">
                              <w:rPr>
                                <w:lang w:val="ru-RU" w:bidi="ru-RU"/>
                              </w:rPr>
                              <w:t>РОДИТЕЛЬСКИЙ КОМИТЕТ</w:t>
                            </w:r>
                            <w:r w:rsidRPr="00034F0D">
                              <w:rPr>
                                <w:sz w:val="52"/>
                                <w:szCs w:val="52"/>
                                <w:lang w:val="ru-RU" w:bidi="ru-RU"/>
                              </w:rPr>
                              <w:t xml:space="preserve"> </w:t>
                            </w:r>
                            <w:r w:rsidRPr="00034F0D">
                              <w:rPr>
                                <w:sz w:val="44"/>
                                <w:szCs w:val="44"/>
                                <w:lang w:val="ru-RU" w:bidi="ru-RU"/>
                              </w:rPr>
                              <w:t>20XX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22" name="Овал 322"/>
                      <wps:cNvSpPr/>
                      <wps:spPr>
                        <a:xfrm>
                          <a:off x="1085850" y="6361475"/>
                          <a:ext cx="211421" cy="211435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23" name="Овал 323"/>
                      <wps:cNvSpPr/>
                      <wps:spPr>
                        <a:xfrm>
                          <a:off x="466725" y="5923325"/>
                          <a:ext cx="775380" cy="775432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24" name="Овал 324"/>
                      <wps:cNvSpPr/>
                      <wps:spPr>
                        <a:xfrm>
                          <a:off x="3352800" y="1827575"/>
                          <a:ext cx="623354" cy="623396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25" name="Овал 325"/>
                      <wps:cNvSpPr/>
                      <wps:spPr>
                        <a:xfrm>
                          <a:off x="333375" y="5494700"/>
                          <a:ext cx="775211" cy="775263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26" name="Овал 47"/>
                      <wps:cNvSpPr/>
                      <wps:spPr>
                        <a:xfrm>
                          <a:off x="76200" y="1827575"/>
                          <a:ext cx="4202620" cy="4200771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27" name="Овал 327"/>
                      <wps:cNvSpPr/>
                      <wps:spPr>
                        <a:xfrm flipH="1">
                          <a:off x="5181600" y="7208358"/>
                          <a:ext cx="3797587" cy="3795560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28" name="Параллелограмм 147"/>
                      <wps:cNvSpPr/>
                      <wps:spPr>
                        <a:xfrm>
                          <a:off x="5886450" y="8837133"/>
                          <a:ext cx="7335451" cy="2883525"/>
                        </a:xfrm>
                        <a:prstGeom prst="parallelogram">
                          <a:avLst>
                            <a:gd name="adj" fmla="val 164469"/>
                          </a:avLst>
                        </a:prstGeom>
                        <a:solidFill>
                          <a:srgbClr val="7030A0">
                            <a:lumMod val="75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29" name="Прямоугольник 150"/>
                      <wps:cNvSpPr/>
                      <wps:spPr>
                        <a:xfrm>
                          <a:off x="2457450" y="11256483"/>
                          <a:ext cx="6216288" cy="1205754"/>
                        </a:xfrm>
                        <a:prstGeom prst="rect">
                          <a:avLst/>
                        </a:prstGeom>
                        <a:solidFill>
                          <a:srgbClr val="002B82">
                            <a:lumMod val="75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45D87" w:rsidRPr="00184A14" w:rsidRDefault="00845D87" w:rsidP="00D261BA">
                            <w:pPr>
                              <w:pStyle w:val="02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31520" tIns="182880" rIns="457200" bIns="18288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30" name="Овал 330"/>
                      <wps:cNvSpPr/>
                      <wps:spPr>
                        <a:xfrm>
                          <a:off x="4067175" y="2389550"/>
                          <a:ext cx="1003986" cy="1002334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45D87" w:rsidRPr="00BE27CD" w:rsidRDefault="00845D87" w:rsidP="00D261BA"/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31" name="Овал 45"/>
                      <wps:cNvSpPr/>
                      <wps:spPr>
                        <a:xfrm>
                          <a:off x="4171950" y="2418125"/>
                          <a:ext cx="1000768" cy="1000726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45D87" w:rsidRPr="00845884" w:rsidRDefault="00845D87" w:rsidP="00472FA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16"/>
                                <w:szCs w:val="16"/>
                                <w:lang w:val="ru-RU" w:bidi="ru-RU"/>
                              </w:rPr>
                              <w:t>МАДОУ №2 Улыбка»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32" name="Овал 18"/>
                      <wps:cNvSpPr/>
                      <wps:spPr>
                        <a:xfrm>
                          <a:off x="7991475" y="7027383"/>
                          <a:ext cx="223484" cy="223499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33" name="Овал 333"/>
                      <wps:cNvSpPr/>
                      <wps:spPr>
                        <a:xfrm>
                          <a:off x="3800475" y="2313350"/>
                          <a:ext cx="212001" cy="212015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34" name="Овал 334"/>
                      <wps:cNvSpPr/>
                      <wps:spPr>
                        <a:xfrm>
                          <a:off x="914400" y="5551850"/>
                          <a:ext cx="405180" cy="405208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35" name="Овал 335"/>
                      <wps:cNvSpPr/>
                      <wps:spPr>
                        <a:xfrm>
                          <a:off x="5372100" y="10103958"/>
                          <a:ext cx="416517" cy="41654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36" name="Овал 336"/>
                      <wps:cNvSpPr/>
                      <wps:spPr>
                        <a:xfrm>
                          <a:off x="5448300" y="10161108"/>
                          <a:ext cx="416517" cy="416545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37" name="Овал 337"/>
                      <wps:cNvSpPr/>
                      <wps:spPr>
                        <a:xfrm>
                          <a:off x="5248275" y="10351608"/>
                          <a:ext cx="226139" cy="226154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38" name="Овал 338"/>
                      <wps:cNvSpPr/>
                      <wps:spPr>
                        <a:xfrm>
                          <a:off x="7772400" y="10103958"/>
                          <a:ext cx="1099009" cy="1099083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39" name="Стрелка: Пятиугольник 151"/>
                      <wps:cNvSpPr/>
                      <wps:spPr>
                        <a:xfrm>
                          <a:off x="838200" y="11056458"/>
                          <a:ext cx="2159289" cy="1603227"/>
                        </a:xfrm>
                        <a:prstGeom prst="homePlate">
                          <a:avLst>
                            <a:gd name="adj" fmla="val 29119"/>
                          </a:avLst>
                        </a:prstGeom>
                        <a:solidFill>
                          <a:srgbClr val="0038A8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40" name="Овал 340"/>
                      <wps:cNvSpPr/>
                      <wps:spPr>
                        <a:xfrm>
                          <a:off x="8153400" y="9989658"/>
                          <a:ext cx="226139" cy="226154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41" name="Прямоугольник 341"/>
                      <wps:cNvSpPr/>
                      <wps:spPr>
                        <a:xfrm>
                          <a:off x="628585" y="12659265"/>
                          <a:ext cx="8045778" cy="32349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42" name="Стрелка: Пятиугольник 152"/>
                      <wps:cNvSpPr/>
                      <wps:spPr>
                        <a:xfrm>
                          <a:off x="714375" y="11256483"/>
                          <a:ext cx="2159289" cy="1205754"/>
                        </a:xfrm>
                        <a:prstGeom prst="homePlate">
                          <a:avLst>
                            <a:gd name="adj" fmla="val 29119"/>
                          </a:avLst>
                        </a:prstGeom>
                        <a:solidFill>
                          <a:srgbClr val="00206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43" name="Стрелка: Пятиугольник 153"/>
                      <wps:cNvSpPr/>
                      <wps:spPr>
                        <a:xfrm>
                          <a:off x="552426" y="11064983"/>
                          <a:ext cx="2159289" cy="1594126"/>
                        </a:xfrm>
                        <a:prstGeom prst="homePlate">
                          <a:avLst>
                            <a:gd name="adj" fmla="val 29119"/>
                          </a:avLst>
                        </a:prstGeom>
                        <a:solidFill>
                          <a:srgbClr val="002B82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44" name="Графический объект 155" descr="Голова с шестеренками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  <a:ext uri="{96DAC541-7B7A-43D3-8B79-37D633B846F1}">
                              <asvg:svgBlip xmlns:cx="http://schemas.microsoft.com/office/drawing/2014/chartex" xmlns:w16se="http://schemas.microsoft.com/office/word/2015/wordml/symex" xmlns:asvg="http://schemas.microsoft.com/office/drawing/2016/SVG/main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xmlns:w15="http://schemas.microsoft.com/office/word/2012/wordml" r:embed="rId5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447800" y="11389833"/>
                          <a:ext cx="897890" cy="89789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group w14:anchorId="7D3F2C69" id="_x0000_s1058" alt="Фоновые изображения и формы объектов первой страницы." style="position:absolute;margin-left:-101.05pt;margin-top:-212.65pt;width:1098.55pt;height:1022.25pt;z-index:251692032;mso-width-relative:margin;mso-height-relative:margin" coordorigin="762" coordsize="139518,1298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">
              <v:shape id="Полилиния: Фигура 21" o:spid="_x0000_s1059" style="position:absolute;left:62103;top:-36017;width:17300;height:89334;rotation:60;visibility:visible;mso-wrap-style:square;v-text-anchor:middle" coordsize="914401,4722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n8K8cA&#10;AADcAAAADwAAAGRycy9kb3ducmV2LnhtbESPT2vCQBTE74V+h+UVeim6sS0i0Y2IIAilLUYPHh/Z&#10;ZxKTfRuymz/107uFQo/DzPyGWa1HU4ueWldaVjCbRiCIM6tLzhWcjrvJAoTzyBpry6Tghxysk8eH&#10;FcbaDnygPvW5CBB2MSoovG9iKV1WkEE3tQ1x8C62NeiDbHOpWxwC3NTyNYrm0mDJYaHAhrYFZVXa&#10;GQXd7noYv95v2+uHrbrPy3f5cpapUs9P42YJwtPo/8N/7b1W8Dabw++ZcARkc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2J/CvHAAAA3AAAAA8AAAAAAAAAAAAAAAAAmAIAAGRy&#10;cy9kb3ducmV2LnhtbFBLBQYAAAAABAAEAPUAAACMAwAAAAA=&#10;" path="m891715,1676399r22686,1l914400,4722621r-22685,-13097l891715,1676399xm817405,1523999r22685,l840090,4679718r-22685,-13097l817405,1523999xm743095,1371600r22685,l765780,4636815r-22685,-13097l743095,1371600xm668785,1219199r22686,l691471,4593912r-22685,-13097l668785,1219199xm594476,1066800r22685,l617161,4551010r-22685,-13098l594476,1066800xm520167,914400r22685,l542852,4508107r-22684,-13097l520167,914400xm445858,761999r22685,l468543,4465205r-22685,-13097l445858,761999xm371548,609600r22685,l394233,4422302r-22685,-13097l371548,609600xm297239,457200r22685,l319924,4379400r-22685,-13098l297239,457200xm222929,304800r22685,l245614,4336497r-22685,-13097l222929,304800xm148620,152399r22685,l171305,4293594r-22685,-13097l148620,152399xm74310,l96995,r,4250692l74310,4237594,74310,xm,l22685,r,4207789l,4194691,,xe" fillcolor="#ffc000" stroked="f" strokeweight="1pt">
                <v:stroke joinstyle="miter"/>
                <v:path arrowok="t" o:connecttype="custom" o:connectlocs="1687156,3171119;1730079,3171121;1730077,8933430;1687156,8908655;1546559,2882835;1589480,2882835;1589480,8852274;1546559,8827499;1405962,2594553;1448883,2594553;1448883,8771117;1405962,8746343;1265365,2306268;1308288,2306268;1308288,8689961;1265367,8665186;1124770,2017986;1167690,2017986;1167690,8608806;1124770,8584030;984174,1729702;1027095,1729702;1027095,8527650;984176,8502875;843579,1441417;886500,1441417;886500,8446495;843579,8421721;702982,1153135;745903,1153135;745903,8365339;702982,8340564;562387,864851;605308,864851;605308,8284184;562387,8259408;421790,576567;464710,576567;464710,8203028;421790,8178253;281194,288282;324115,288282;324115,8121872;281194,8097097;140597,0;183518,0;183518,8040717;140597,8015941;0,0;42921,0;42921,7959561;0,7934784" o:connectangles="0,0,0,0,0,0,0,0,0,0,0,0,0,0,0,0,0,0,0,0,0,0,0,0,0,0,0,0,0,0,0,0,0,0,0,0,0,0,0,0,0,0,0,0,0,0,0,0,0,0,0,0"/>
              </v:shape>
              <v:shape id="Полилиния: Фигура 21" o:spid="_x0000_s1060" style="position:absolute;left:86962;top:23030;width:17301;height:89334;rotation:60;visibility:visible;mso-wrap-style:square;v-text-anchor:middle" coordsize="914401,4722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VZsMcA&#10;AADcAAAADwAAAGRycy9kb3ducmV2LnhtbESPQWvCQBSE70L/w/IKXsRsbKVKdBOKIAilLaYePD6y&#10;zySafRuyG03767sFocdhZr5h1tlgGnGlztWWFcyiGARxYXXNpYLD13a6BOE8ssbGMin4JgdZ+jBa&#10;Y6Ltjfd0zX0pAoRdggoq79tESldUZNBFtiUO3sl2Bn2QXSl1h7cAN418iuMXabDmsFBhS5uKikve&#10;GwX99rwfPuY/m/ObvfTvp896cpS5UuPH4XUFwtPg/8P39k4reJ4t4O9MOAIy/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LFWbDHAAAA3AAAAA8AAAAAAAAAAAAAAAAAmAIAAGRy&#10;cy9kb3ducmV2LnhtbFBLBQYAAAAABAAEAPUAAACMAwAAAAA=&#10;" path="m891715,1676399r22686,1l914400,4722621r-22685,-13097l891715,1676399xm817405,1523999r22685,l840090,4679718r-22685,-13097l817405,1523999xm743095,1371600r22685,l765780,4636815r-22685,-13097l743095,1371600xm668785,1219199r22686,l691471,4593912r-22685,-13097l668785,1219199xm594476,1066800r22685,l617161,4551010r-22685,-13098l594476,1066800xm520167,914400r22685,l542852,4508107r-22684,-13097l520167,914400xm445858,761999r22685,l468543,4465205r-22685,-13097l445858,761999xm371548,609600r22685,l394233,4422302r-22685,-13097l371548,609600xm297239,457200r22685,l319924,4379400r-22685,-13098l297239,457200xm222929,304800r22685,l245614,4336497r-22685,-13097l222929,304800xm148620,152399r22685,l171305,4293594r-22685,-13097l148620,152399xm74310,l96995,r,4250692l74310,4237594,74310,xm,l22685,r,4207789l,4194691,,xe" fillcolor="#ffc000" stroked="f" strokeweight="1pt">
                <v:stroke joinstyle="miter"/>
                <v:path arrowok="t" o:connecttype="custom" o:connectlocs="1687156,3171119;1730079,3171121;1730077,8933430;1687156,8908655;1546559,2882835;1589480,2882835;1589480,8852274;1546559,8827499;1405962,2594553;1448883,2594553;1448883,8771117;1405962,8746343;1265365,2306268;1308288,2306268;1308288,8689961;1265367,8665186;1124770,2017986;1167690,2017986;1167690,8608806;1124770,8584030;984174,1729702;1027095,1729702;1027095,8527650;984176,8502875;843579,1441417;886500,1441417;886500,8446495;843579,8421721;702982,1153135;745903,1153135;745903,8365339;702982,8340564;562387,864851;605308,864851;605308,8284184;562387,8259408;421790,576567;464710,576567;464710,8203028;421790,8178253;281194,288282;324115,288282;324115,8121872;281194,8097097;140597,0;183518,0;183518,8040717;140597,8015941;0,0;42921,0;42921,7959561;0,7934784" o:connectangles="0,0,0,0,0,0,0,0,0,0,0,0,0,0,0,0,0,0,0,0,0,0,0,0,0,0,0,0,0,0,0,0,0,0,0,0,0,0,0,0,0,0,0,0,0,0,0,0,0,0,0,0"/>
              </v:shape>
              <v:shapetype id="_x0000_t7" coordsize="21600,21600" o:spt="7" adj="5400" path="m@0,l,21600@1,21600,21600,xe">
                <v:stroke joinstyle="miter"/>
                <v:formulas>
                  <v:f eqn="val #0"/>
                  <v:f eqn="sum width 0 #0"/>
                  <v:f eqn="prod #0 1 2"/>
                  <v:f eqn="sum width 0 @2"/>
                  <v:f eqn="mid #0 width"/>
                  <v:f eqn="mid @1 0"/>
                  <v:f eqn="prod height width #0"/>
                  <v:f eqn="prod @6 1 2"/>
                  <v:f eqn="sum height 0 @7"/>
                  <v:f eqn="prod width 1 2"/>
                  <v:f eqn="sum #0 0 @9"/>
                  <v:f eqn="if @10 @8 0"/>
                  <v:f eqn="if @10 @7 height"/>
                </v:formulas>
                <v:path gradientshapeok="t" o:connecttype="custom" o:connectlocs="@4,0;10800,@11;@3,10800;@5,21600;10800,@12;@2,10800" textboxrect="1800,1800,19800,19800;8100,8100,13500,13500;10800,10800,10800,10800"/>
                <v:handles>
                  <v:h position="#0,topLeft" xrange="0,21600"/>
                </v:handles>
              </v:shapetype>
              <v:shape id="Параллелограмм 148" o:spid="_x0000_s1061" type="#_x0000_t7" style="position:absolute;left:31146;top:91133;width:73355;height:28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AtIcEA&#10;AADcAAAADwAAAGRycy9kb3ducmV2LnhtbERPTWsCMRC9F/wPYYTeaqKFWlazi5a2FLxUq+BxSMbN&#10;4maybFLd/ntzEHp8vO9lNfhWXKiPTWAN04kCQWyCbbjWsP/5eHoFEROyxTYwafijCFU5elhiYcOV&#10;t3TZpVrkEI4FanApdYWU0TjyGCehI87cKfQeU4Z9LW2P1xzuWzlT6kV6bDg3OOzozZE57369hm79&#10;/q02ar6duflRGrOxh09ltX4cD6sFiERD+hff3V9Ww/M0r81n8hGQ5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+gLSHBAAAA3AAAAA8AAAAAAAAAAAAAAAAAmAIAAGRycy9kb3du&#10;cmV2LnhtbFBLBQYAAAAABAAEAPUAAACGAwAAAAA=&#10;" adj="13965" fillcolor="#7030a0" stroked="f" strokeweight="1pt"/>
              <v:shape id="Параллелограмм 144" o:spid="_x0000_s1062" type="#_x0000_t7" style="position:absolute;left:38671;top:91133;width:73355;height:28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Uhf8QA&#10;AADcAAAADwAAAGRycy9kb3ducmV2LnhtbESPQWsCMRCF7wX/Qxihl6LZtSC6GkXFgvRWWz2Pm+lm&#10;6WayJFG3/npTKHh8vHnfmzdfdrYRF/KhdqwgH2YgiEuna64UfH2+DSYgQkTW2DgmBb8UYLnoPc2x&#10;0O7KH3TZx0okCIcCFZgY20LKUBqyGIauJU7et/MWY5K+ktrjNcFtI0dZNpYWa04NBlvaGCp/9meb&#10;3njJ3w/50e/GN2rP2+pkJitaK/Xc71YzEJG6+Dj+T++0gtd8Cn9jEgH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/FIX/EAAAA3AAAAA8AAAAAAAAAAAAAAAAAmAIAAGRycy9k&#10;b3ducmV2LnhtbFBLBQYAAAAABAAEAPUAAACJAwAAAAA=&#10;" adj="13965" fillcolor="#542478" stroked="f" strokeweight="1pt">
                <v:fill opacity="22359f"/>
              </v:shape>
              <v:shape id="Параллелограмм 146" o:spid="_x0000_s1063" type="#_x0000_t7" style="position:absolute;left:49625;top:89704;width:73354;height:2883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CBWMAA&#10;AADcAAAADwAAAGRycy9kb3ducmV2LnhtbERPzYrCMBC+L/gOYQRva6KCSDWKiIKye9noAwzN2Bab&#10;SW2itj795rCwx4/vf7XpXC2e1IbKs4bJWIEgzr2tuNBwOR8+FyBCRLZYeyYNPQXYrAcfK8ysf/EP&#10;PU0sRArhkKGGMsYmkzLkJTkMY98QJ+7qW4cxwbaQtsVXCne1nCo1lw4rTg0lNrQrKb+Zh9NQmD70&#10;6rK9d/MvdTR78z05vRdaj4bddgkiUhf/xX/uo9Uwm6b56Uw6AnL9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JCBWMAAAADcAAAADwAAAAAAAAAAAAAAAACYAgAAZHJzL2Rvd25y&#10;ZXYueG1sUEsFBgAAAAAEAAQA9QAAAIUDAAAAAA==&#10;" adj="13965" fillcolor="#542478" stroked="f" strokeweight="1pt">
                <v:fill opacity="32896f"/>
              </v:shape>
              <v:rect id="Прямоугольник 4" o:spid="_x0000_s1064" style="position:absolute;left:12477;top:34658;width:25808;height:17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msp8UA&#10;AADcAAAADwAAAGRycy9kb3ducmV2LnhtbESPQWvCQBSE7wX/w/IEb3UTLUWiq4jYYk7FKOLxkX0m&#10;wezbkF1j9Nd3CwWPw8x8wyxWvalFR62rLCuIxxEI4tzqigsFx8PX+wyE88gaa8uk4EEOVsvB2wIT&#10;be+8py7zhQgQdgkqKL1vEildXpJBN7YNcfAutjXog2wLqVu8B7ip5SSKPqXBisNCiQ1tSsqv2c0o&#10;eH6f0o/0nLGdxelxe1t32XP/o9Ro2K/nIDz1/hX+b++0gukkhr8z4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6aynxQAAANwAAAAPAAAAAAAAAAAAAAAAAJgCAABkcnMv&#10;ZG93bnJldi54bWxQSwUGAAAAAAQABAD1AAAAigMAAAAA&#10;" filled="f" stroked="f" strokeweight="1pt">
                <v:textbox inset="0,0,0,0">
                  <w:txbxContent>
                    <w:p w:rsidR="00845D87" w:rsidRPr="00783BF9" w:rsidRDefault="00845D87" w:rsidP="00D261BA">
                      <w:pPr>
                        <w:pStyle w:val="1"/>
                      </w:pPr>
                      <w:r w:rsidRPr="00034F0D">
                        <w:rPr>
                          <w:lang w:val="ru-RU" w:bidi="ru-RU"/>
                        </w:rPr>
                        <w:t>РОДИТЕЛЬСКИЙ КОМИТЕТ</w:t>
                      </w:r>
                      <w:r w:rsidRPr="00034F0D">
                        <w:rPr>
                          <w:sz w:val="52"/>
                          <w:szCs w:val="52"/>
                          <w:lang w:val="ru-RU" w:bidi="ru-RU"/>
                        </w:rPr>
                        <w:t xml:space="preserve"> </w:t>
                      </w:r>
                      <w:r w:rsidRPr="00034F0D">
                        <w:rPr>
                          <w:sz w:val="44"/>
                          <w:szCs w:val="44"/>
                          <w:lang w:val="ru-RU" w:bidi="ru-RU"/>
                        </w:rPr>
                        <w:t>20XX</w:t>
                      </w:r>
                    </w:p>
                  </w:txbxContent>
                </v:textbox>
              </v:rect>
              <v:oval id="Овал 322" o:spid="_x0000_s1065" style="position:absolute;left:10858;top:63614;width:2114;height:21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MmQ8QA&#10;AADcAAAADwAAAGRycy9kb3ducmV2LnhtbESPQWvCQBSE74X+h+UVvBTdGLFIdJVWKXgTTRG8PbPP&#10;bNrs25Ddavz3riB4HGbmG2a26GwtztT6yrGC4SABQVw4XXGp4Cf/7k9A+ICssXZMCq7kYTF/fZlh&#10;pt2Ft3TehVJECPsMFZgQmkxKXxiy6AeuIY7eybUWQ5RtKXWLlwi3tUyT5ENarDguGGxoaaj42/1b&#10;BfvVV/Ke69x0cvurj5t8fKT0oFTvrfucggjUhWf40V5rBaM0hfuZeATk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zJkPEAAAA3AAAAA8AAAAAAAAAAAAAAAAAmAIAAGRycy9k&#10;b3ducmV2LnhtbFBLBQYAAAAABAAEAPUAAACJAwAAAAA=&#10;" fillcolor="#ffc000" stroked="f" strokeweight="1pt">
                <v:stroke joinstyle="miter"/>
              </v:oval>
              <v:oval id="Овал 323" o:spid="_x0000_s1066" style="position:absolute;left:4667;top:59233;width:7754;height:775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+bs8QA&#10;AADcAAAADwAAAGRycy9kb3ducmV2LnhtbESPQWsCMRSE7wX/Q3iCt5pVaSmrUXRLtcd2FcTbY/Pc&#10;LG5ewibq+u+bQqHHYWa+YRar3rbiRl1oHCuYjDMQxJXTDdcKDvuP5zcQISJrbB2TggcFWC0HTwvM&#10;tbvzN93KWIsE4ZCjAhOjz6UMlSGLYew8cfLOrrMYk+xqqTu8J7ht5TTLXqXFhtOCQU+FoepSXq2C&#10;TVlc/XFrCn/O3vcvO62/ipNWajTs13MQkfr4H/5rf2oFs+kMfs+kIy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vm7PEAAAA3AAAAA8AAAAAAAAAAAAAAAAAmAIAAGRycy9k&#10;b3ducmV2LnhtbFBLBQYAAAAABAAEAPUAAACJAwAAAAA=&#10;" fillcolor="window" strokecolor="#ffc000" strokeweight="2.25pt">
                <v:stroke joinstyle="miter"/>
                <v:textbox inset="0,,0"/>
              </v:oval>
              <v:oval id="Овал 324" o:spid="_x0000_s1067" style="position:absolute;left:33528;top:18275;width:6233;height:62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H8kMUA&#10;AADcAAAADwAAAGRycy9kb3ducmV2LnhtbESPQWvCQBSE7wX/w/IKvemmtliNboKklAo9aQPi7ZF9&#10;JsHs27C71dRf7xaEHoeZ+YZZ5YPpxJmcby0reJ4kIIgrq1uuFZTfH+M5CB+QNXaWScEveciz0cMK&#10;U20vvKXzLtQiQtinqKAJoU+l9FVDBv3E9sTRO1pnMETpaqkdXiLcdHKaJDNpsOW40GBPRUPVafdj&#10;FMzeNwtTtAeHh7f66/PKRVnuC6WeHof1EkSgIfyH7+2NVvAyfYW/M/EIy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8fyQxQAAANwAAAAPAAAAAAAAAAAAAAAAAJgCAABkcnMv&#10;ZG93bnJldi54bWxQSwUGAAAAAAQABAD1AAAAigMAAAAA&#10;" fillcolor="#7030a0" stroked="f" strokeweight="1pt">
                <v:stroke joinstyle="miter"/>
              </v:oval>
              <v:oval id="Овал 325" o:spid="_x0000_s1068" style="position:absolute;left:3333;top:54947;width:7752;height:77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q+N8UA&#10;AADcAAAADwAAAGRycy9kb3ducmV2LnhtbESPT2vCQBTE7wW/w/IEL0U3RhRJXcU/FHormlLo7Zl9&#10;zaZm34bsqvHbdwXB4zAzv2EWq87W4kKtrxwrGI8SEMSF0xWXCr7y9+EchA/IGmvHpOBGHlbL3ssC&#10;M+2uvKfLIZQiQthnqMCE0GRS+sKQRT9yDXH0fl1rMUTZllK3eI1wW8s0SWbSYsVxwWBDW0PF6XC2&#10;Cr53m+Q117np5P5PHz/z6ZHSH6UG/W79BiJQF57hR/tDK5ikU7ifiUdAL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Gr43xQAAANwAAAAPAAAAAAAAAAAAAAAAAJgCAABkcnMv&#10;ZG93bnJldi54bWxQSwUGAAAAAAQABAD1AAAAigMAAAAA&#10;" fillcolor="#ffc000" stroked="f" strokeweight="1pt">
                <v:stroke joinstyle="miter"/>
              </v:oval>
              <v:oval id="Овал 47" o:spid="_x0000_s1069" style="position:absolute;left:762;top:18275;width:42026;height:4200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ggQMUA&#10;AADcAAAADwAAAGRycy9kb3ducmV2LnhtbESPQWvCQBSE70L/w/IKvYhujCiSZiO1RfBWNKXQ2zP7&#10;mk2bfRuyW43/visIHoeZ+YbJ14NtxYl63zhWMJsmIIgrpxuuFXyU28kKhA/IGlvHpOBCHtbFwyjH&#10;TLsz7+l0CLWIEPYZKjAhdJmUvjJk0U9dRxy9b9dbDFH2tdQ9niPctjJNkqW02HBcMNjRq6Hq9/Bn&#10;FXy+bZJxqUszyP2PPr6XiyOlX0o9PQ4vzyACDeEevrV3WsE8XcL1TDwCsv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yCBAxQAAANwAAAAPAAAAAAAAAAAAAAAAAJgCAABkcnMv&#10;ZG93bnJldi54bWxQSwUGAAAAAAQABAD1AAAAigMAAAAA&#10;" fillcolor="#ffc000" stroked="f" strokeweight="1pt">
                <v:stroke joinstyle="miter"/>
              </v:oval>
              <v:oval id="Овал 327" o:spid="_x0000_s1070" style="position:absolute;left:51816;top:72083;width:37975;height:37956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2DhMUA&#10;AADcAAAADwAAAGRycy9kb3ducmV2LnhtbESPT2vCQBTE70K/w/IKXkQ3jWhr6iqhoog3Uy/eHtmX&#10;PzT7NmS3Mf32XUHwOMzMb5j1djCN6KlztWUFb7MIBHFudc2lgsv3fvoBwnlkjY1lUvBHDrabl9Ea&#10;E21vfKY+86UIEHYJKqi8bxMpXV6RQTezLXHwCtsZ9EF2pdQd3gLcNDKOoqU0WHNYqLClr4ryn+zX&#10;KEgdR8Mpvfb7yWo3z1aXIl4cCqXGr0P6CcLT4J/hR/uoFczjd7ifCUdAb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zYOExQAAANwAAAAPAAAAAAAAAAAAAAAAAJgCAABkcnMv&#10;ZG93bnJldi54bWxQSwUGAAAAAAQABAD1AAAAigMAAAAA&#10;" fillcolor="#ffc000" stroked="f" strokeweight="1pt">
                <v:stroke joinstyle="miter"/>
              </v:oval>
              <v:shape id="Параллелограмм 147" o:spid="_x0000_s1071" type="#_x0000_t7" style="position:absolute;left:58864;top:88371;width:73355;height:28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EfdsAA&#10;AADcAAAADwAAAGRycy9kb3ducmV2LnhtbERPTYvCMBC9L/gfwgje1lQFWapRRBA9rOKqF29jMzbV&#10;ZtJtotZ/bw6Cx8f7Hk8bW4o71b5wrKDXTUAQZ04XnCs47BffPyB8QNZYOiYFT/IwnbS+xphq9+A/&#10;uu9CLmII+xQVmBCqVEqfGbLou64ijtzZ1RZDhHUudY2PGG5L2U+SobRYcGwwWNHcUHbd3ayCY/ZL&#10;hb2ctms5WP33wnJj/JCU6rSb2QhEoCZ8xG/3SisY9OPaeCYeATl5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REfdsAAAADcAAAADwAAAAAAAAAAAAAAAACYAgAAZHJzL2Rvd25y&#10;ZXYueG1sUEsFBgAAAAAEAAQA9QAAAIUDAAAAAA==&#10;" adj="13965" fillcolor="#542478" stroked="f" strokeweight="1pt"/>
              <v:rect id="Прямоугольник 150" o:spid="_x0000_s1072" style="position:absolute;left:24574;top:112564;width:62163;height:1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w2GcIA&#10;AADcAAAADwAAAGRycy9kb3ducmV2LnhtbESPwWrDMBBE74X8g9hAb7WcFEriWAmhtKWQUx1/wGJt&#10;bBNr5UpqLP99FSj0OMzMG6Y8RDOIGznfW1awynIQxI3VPbcK6vP70waED8gaB8ukYCYPh/3iocRC&#10;24m/6FaFViQI+wIVdCGMhZS+6cigz+xInLyLdQZDkq6V2uGU4GaQ6zx/kQZ7TgsdjvTaUXOtfoyC&#10;6vsU5w/7RrFuK59I0W0wKvW4jMcdiEAx/If/2p9awfN6C/cz6QjI/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DDYZwgAAANwAAAAPAAAAAAAAAAAAAAAAAJgCAABkcnMvZG93&#10;bnJldi54bWxQSwUGAAAAAAQABAD1AAAAhwMAAAAA&#10;" fillcolor="#002062" stroked="f" strokeweight="1pt">
                <v:textbox inset="57.6pt,14.4pt,36pt,14.4pt">
                  <w:txbxContent>
                    <w:p w:rsidR="00845D87" w:rsidRPr="00184A14" w:rsidRDefault="00845D87" w:rsidP="00D261BA">
                      <w:pPr>
                        <w:pStyle w:val="02"/>
                      </w:pPr>
                    </w:p>
                  </w:txbxContent>
                </v:textbox>
              </v:rect>
              <v:oval id="Овал 330" o:spid="_x0000_s1073" style="position:absolute;left:40671;top:23895;width:10040;height:100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STGcEA&#10;AADcAAAADwAAAGRycy9kb3ducmV2LnhtbERPz2vCMBS+C/4P4Qm7aepkQ6pRtGObx1kF8fZonk2x&#10;eQlN1O6/N4fBjh/f7+W6t624UxcaxwqmkwwEceV0w7WC4+FzPAcRIrLG1jEp+KUA69VwsMRcuwfv&#10;6V7GWqQQDjkqMDH6XMpQGbIYJs4TJ+7iOosxwa6WusNHCretfM2yd2mx4dRg0FNhqLqWN6tgWxY3&#10;f/oyhb9kH4e3b61/irNW6mXUbxYgIvXxX/zn3mkFs1man86kIyB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NkkxnBAAAA3AAAAA8AAAAAAAAAAAAAAAAAmAIAAGRycy9kb3du&#10;cmV2LnhtbFBLBQYAAAAABAAEAPUAAACGAwAAAAA=&#10;" fillcolor="window" strokecolor="#ffc000" strokeweight="2.25pt">
                <v:stroke joinstyle="miter"/>
                <v:textbox inset="0,,0">
                  <w:txbxContent>
                    <w:p w:rsidR="00845D87" w:rsidRPr="00BE27CD" w:rsidRDefault="00845D87" w:rsidP="00D261BA"/>
                  </w:txbxContent>
                </v:textbox>
              </v:oval>
              <v:oval id="Овал 45" o:spid="_x0000_s1074" style="position:absolute;left:41719;top:24181;width:10008;height:100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lcOMUA&#10;AADcAAAADwAAAGRycy9kb3ducmV2LnhtbESPQWvCQBSE7wX/w/KEXopuNFQkukop1HpsrYjeHtln&#10;Npp9m2a3Jv57VxB6HGbmG2a+7GwlLtT40rGC0TABQZw7XXKhYPvzMZiC8AFZY+WYFFzJw3LRe5pj&#10;pl3L33TZhEJECPsMFZgQ6kxKnxuy6IeuJo7e0TUWQ5RNIXWDbYTbSo6TZCItlhwXDNb0big/b/6s&#10;gsPkxPty/eXa3e85mZrr5+vqJVXqud+9zUAE6sJ/+NFeawVpOoL7mXgE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yVw4xQAAANwAAAAPAAAAAAAAAAAAAAAAAJgCAABkcnMv&#10;ZG93bnJldi54bWxQSwUGAAAAAAQABAD1AAAAigMAAAAA&#10;" fillcolor="#7030a0" stroked="f" strokeweight="1pt">
                <v:stroke joinstyle="miter"/>
                <v:textbox inset="0,,0">
                  <w:txbxContent>
                    <w:p w:rsidR="00845D87" w:rsidRPr="00845884" w:rsidRDefault="00845D87" w:rsidP="00472FAE">
                      <w:pPr>
                        <w:jc w:val="center"/>
                        <w:rPr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color w:val="FFFFFF" w:themeColor="background1"/>
                          <w:sz w:val="16"/>
                          <w:szCs w:val="16"/>
                          <w:lang w:val="ru-RU" w:bidi="ru-RU"/>
                        </w:rPr>
                        <w:t>МАДОУ №2 Улыбка»</w:t>
                      </w:r>
                    </w:p>
                  </w:txbxContent>
                </v:textbox>
              </v:oval>
              <v:oval id="Овал 18" o:spid="_x0000_s1075" style="position:absolute;left:79914;top:70273;width:2235;height:22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1XosUA&#10;AADcAAAADwAAAGRycy9kb3ducmV2LnhtbESPQWvCQBSE70L/w/IKvZlNE7A2dZWSUip4qgaKt0f2&#10;NQnNvg27W43+elcQPA4z8w2zWI2mFwdyvrOs4DlJQRDXVnfcKKh2n9M5CB+QNfaWScGJPKyWD5MF&#10;Ftoe+ZsO29CICGFfoII2hKGQ0tctGfSJHYij92udwRCla6R2eIxw08ssTWfSYMdxocWBypbqv+2/&#10;UTD7WL+asts73L80m68zl1X1Uyr19Di+v4EINIZ7+NZeawV5nsH1TDwCcn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jVeixQAAANwAAAAPAAAAAAAAAAAAAAAAAJgCAABkcnMv&#10;ZG93bnJldi54bWxQSwUGAAAAAAQABAD1AAAAigMAAAAA&#10;" fillcolor="#7030a0" stroked="f" strokeweight="1pt">
                <v:stroke joinstyle="miter"/>
              </v:oval>
              <v:oval id="Овал 333" o:spid="_x0000_s1076" style="position:absolute;left:38004;top:23133;width:2120;height:21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YVBcUA&#10;AADcAAAADwAAAGRycy9kb3ducmV2LnhtbESPQWvCQBSE74X+h+UVeim60WCRmI3UlkJvohHB2zP7&#10;zMZm34bsVtN/3xWEHoeZ+YbJl4NtxYV63zhWMBknIIgrpxuuFezKz9EchA/IGlvHpOCXPCyLx4cc&#10;M+2uvKHLNtQiQthnqMCE0GVS+sqQRT92HXH0Tq63GKLsa6l7vEa4beU0SV6lxYbjgsGO3g1V39sf&#10;q2D/sUpeSl2aQW7O+rguZ0eaHpR6fhreFiACDeE/fG9/aQVpmsLtTDwCsv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ZhUFxQAAANwAAAAPAAAAAAAAAAAAAAAAAJgCAABkcnMv&#10;ZG93bnJldi54bWxQSwUGAAAAAAQABAD1AAAAigMAAAAA&#10;" fillcolor="#ffc000" stroked="f" strokeweight="1pt">
                <v:stroke joinstyle="miter"/>
              </v:oval>
              <v:oval id="Овал 334" o:spid="_x0000_s1077" style="position:absolute;left:9144;top:55518;width:4051;height:40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hqTcUA&#10;AADcAAAADwAAAGRycy9kb3ducmV2LnhtbESPT2vCQBTE70K/w/IEb3XjH7RNXaVERMGTGijeHtnX&#10;JDT7NuyuGvvpu0LB4zAzv2EWq8404krO15YVjIYJCOLC6ppLBflp8/oGwgdkjY1lUnAnD6vlS2+B&#10;qbY3PtD1GEoRIexTVFCF0KZS+qIig35oW+LofVtnMETpSqkd3iLcNHKcJDNpsOa4UGFLWUXFz/Fi&#10;FMzWu3eT1WeH53m53/5yludfmVKDfvf5ASJQF57h//ZOK5hMpvA4E4+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KGpNxQAAANwAAAAPAAAAAAAAAAAAAAAAAJgCAABkcnMv&#10;ZG93bnJldi54bWxQSwUGAAAAAAQABAD1AAAAigMAAAAA&#10;" fillcolor="#7030a0" stroked="f" strokeweight="1pt">
                <v:stroke joinstyle="miter"/>
              </v:oval>
              <v:oval id="Овал 335" o:spid="_x0000_s1078" style="position:absolute;left:53721;top:101039;width:4165;height:41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PzKcYA&#10;AADcAAAADwAAAGRycy9kb3ducmV2LnhtbESPS2sCQRCE7wH/w9CCN501m6isjiIRISR48IHndqfd&#10;hzs9y86oG399JiDkWFTVV9Rs0ZpK3KhxhWUFw0EEgji1uuBMwWG/7k9AOI+ssbJMCn7IwWLeeZlh&#10;ou2dt3Tb+UwECLsEFeTe14mULs3JoBvYmjh4Z9sY9EE2mdQN3gPcVPI1ikbSYMFhIceaPnJKL7ur&#10;UfD2zV+ndVVe4/1x9RhHrnz4TalUr9supyA8tf4//Gx/agVx/A5/Z8IRk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TPzKcYAAADcAAAADwAAAAAAAAAAAAAAAACYAgAAZHJz&#10;L2Rvd25yZXYueG1sUEsFBgAAAAAEAAQA9QAAAIsDAAAAAA==&#10;" fillcolor="window" strokecolor="#ffc000" strokeweight="1.5pt">
                <v:stroke joinstyle="miter"/>
                <v:textbox inset="0,,0"/>
              </v:oval>
              <v:oval id="Овал 336" o:spid="_x0000_s1079" style="position:absolute;left:54483;top:101611;width:4165;height:416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G2ncUA&#10;AADcAAAADwAAAGRycy9kb3ducmV2LnhtbESPT2vCQBTE74V+h+UVvBTdqCgSXcU/CL0VTRG8vWSf&#10;2bTZtyG7avrtu4LQ4zAzv2EWq87W4katrxwrGA4SEMSF0xWXCr6yfX8GwgdkjbVjUvBLHlbL15cF&#10;ptrd+UC3YyhFhLBPUYEJoUml9IUhi37gGuLoXVxrMUTZllK3eI9wW8tRkkylxYrjgsGGtoaKn+PV&#10;KjjtNsl7pjPTycO3zj+zSU6js1K9t249BxGoC//hZ/tDKxiPp/A4E4+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EbadxQAAANwAAAAPAAAAAAAAAAAAAAAAAJgCAABkcnMv&#10;ZG93bnJldi54bWxQSwUGAAAAAAQABAD1AAAAigMAAAAA&#10;" fillcolor="#ffc000" stroked="f" strokeweight="1pt">
                <v:stroke joinstyle="miter"/>
              </v:oval>
              <v:oval id="Овал 337" o:spid="_x0000_s1080" style="position:absolute;left:52482;top:103516;width:2262;height:22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r0OsQA&#10;AADcAAAADwAAAGRycy9kb3ducmV2LnhtbESPQWvCQBSE74L/YXlCb7pRQWt0FYmUCj3VBsTbI/tM&#10;gtm3YXfV1F/vFgoeh5n5hlltOtOIGzlfW1YwHiUgiAuray4V5D8fw3cQPiBrbCyTgl/ysFn3eytM&#10;tb3zN90OoRQRwj5FBVUIbSqlLyoy6Ee2JY7e2TqDIUpXSu3wHuGmkZMkmUmDNceFClvKKiouh6tR&#10;MNvtFyarTw5P8/Lr88FZnh8zpd4G3XYJIlAXXuH/9l4rmE7n8HcmHgG5f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69DrEAAAA3AAAAA8AAAAAAAAAAAAAAAAAmAIAAGRycy9k&#10;b3ducmV2LnhtbFBLBQYAAAAABAAEAPUAAACJAwAAAAA=&#10;" fillcolor="#7030a0" stroked="f" strokeweight="1pt">
                <v:stroke joinstyle="miter"/>
              </v:oval>
              <v:oval id="Овал 338" o:spid="_x0000_s1081" style="position:absolute;left:77724;top:101039;width:10990;height:109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KHdMMA&#10;AADcAAAADwAAAGRycy9kb3ducmV2LnhtbERPz2vCMBS+D/wfwhO8jJnOMpHOKDoZ7DZsRdjt2bw1&#10;1ealNFnb/ffLYeDx4/u93o62ET11vnas4HmegCAuna65UnAq3p9WIHxA1tg4JgW/5GG7mTysMdNu&#10;4CP1eahEDGGfoQITQptJ6UtDFv3ctcSR+3adxRBhV0nd4RDDbSMXSbKUFmuODQZbejNU3vIfq+B8&#10;2CePhS7MKI9XffksXi60+FJqNh13ryACjeEu/nd/aAVpGtfGM/EI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MKHdMMAAADcAAAADwAAAAAAAAAAAAAAAACYAgAAZHJzL2Rv&#10;d25yZXYueG1sUEsFBgAAAAAEAAQA9QAAAIgDAAAAAA==&#10;" fillcolor="#ffc000" stroked="f" strokeweight="1pt">
                <v:stroke joinstyle="miter"/>
              </v:oval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Стрелка: Пятиугольник 151" o:spid="_x0000_s1082" type="#_x0000_t15" style="position:absolute;left:8382;top:110564;width:21592;height:160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/WxsQA&#10;AADcAAAADwAAAGRycy9kb3ducmV2LnhtbESPT2vCQBTE74LfYXlCb2bTCrFNXUULgZws0Vx6e2Rf&#10;/tDs25Ddavz2rlDwOMzMb5jNbjK9uNDoOssKXqMYBHFldceNgvKcLd9BOI+ssbdMCm7kYLedzzaY&#10;anvlgi4n34gAYZeigtb7IZXSVS0ZdJEdiINX29GgD3JspB7xGuCml29xnEiDHYeFFgf6aqn6Pf0Z&#10;BT+usF1R5vVxyBLMz+tvd5C1Ui+Laf8JwtPkn+H/dq4VrFYf8DgTjoD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/1sbEAAAA3AAAAA8AAAAAAAAAAAAAAAAAmAIAAGRycy9k&#10;b3ducmV2LnhtbFBLBQYAAAAABAAEAPUAAACJAwAAAAA=&#10;" adj="16930" fillcolor="#0038a8" stroked="f" strokeweight="1pt"/>
              <v:oval id="Овал 340" o:spid="_x0000_s1083" style="position:absolute;left:81534;top:99896;width:2261;height:22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UfM8EA&#10;AADcAAAADwAAAGRycy9kb3ducmV2LnhtbERPz2vCMBS+C/4P4Q28abpNnFajSIdM8KQriLdH82yL&#10;zUtJMu38681B8Pjx/V6sOtOIKzlfW1bwPkpAEBdW11wqyH83wykIH5A1NpZJwT95WC37vQWm2t54&#10;T9dDKEUMYZ+igiqENpXSFxUZ9CPbEkfubJ3BEKErpXZ4i+GmkR9JMpEGa44NFbaUVVRcDn9GweR7&#10;OzNZfXJ4+ip3P3fO8vyYKTV469ZzEIG68BI/3Vut4HMc58cz8Qj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IVHzPBAAAA3AAAAA8AAAAAAAAAAAAAAAAAmAIAAGRycy9kb3du&#10;cmV2LnhtbFBLBQYAAAAABAAEAPUAAACGAwAAAAA=&#10;" fillcolor="#7030a0" stroked="f" strokeweight="1pt">
                <v:stroke joinstyle="miter"/>
              </v:oval>
              <v:rect id="Прямоугольник 341" o:spid="_x0000_s1084" style="position:absolute;left:6285;top:126592;width:80458;height:32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Pmz8UA&#10;AADcAAAADwAAAGRycy9kb3ducmV2LnhtbESPQWsCMRSE7wX/Q3hCL0WzW6XIahQRBPFQWuvB4zN5&#10;bpbdvCybqOu/b4RCj8PMfMMsVr1rxI26UHlWkI8zEMTam4pLBcef7WgGIkRkg41nUvCgAKvl4GWB&#10;hfF3/qbbIZYiQTgUqMDG2BZSBm3JYRj7ljh5F985jEl2pTQd3hPcNfI9yz6kw4rTgsWWNpZ0fbg6&#10;BfXX2276uZenzfla22120vUs10q9Dvv1HESkPv6H/9o7o2AyzeF5Jh0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4+bPxQAAANwAAAAPAAAAAAAAAAAAAAAAAJgCAABkcnMv&#10;ZG93bnJldi54bWxQSwUGAAAAAAQABAD1AAAAigMAAAAA&#10;" fillcolor="#ffc000" stroked="f" strokeweight="1pt"/>
              <v:shape id="Стрелка: Пятиугольник 152" o:spid="_x0000_s1085" type="#_x0000_t15" style="position:absolute;left:7143;top:112564;width:21593;height:120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nzc8UA&#10;AADcAAAADwAAAGRycy9kb3ducmV2LnhtbESP3WrCQBSE74W+w3IKvTObRhFNs5HQUmgvFLR5gEP2&#10;mB+zZ9PsVtO3dwsFL4eZ+YbJtpPpxYVG11pW8BzFIIgrq1uuFZRf7/M1COeRNfaWScEvOdjmD7MM&#10;U22vfKDL0dciQNilqKDxfkildFVDBl1kB+Lgnexo0Ac51lKPeA1w08skjlfSYMthocGBXhuqzscf&#10;o2BVTLvus+Bu+Z1sFh2X9OY2e6WeHqfiBYSnyd/D/+0PrWCxTODvTDgCMr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GfNzxQAAANwAAAAPAAAAAAAAAAAAAAAAAJgCAABkcnMv&#10;ZG93bnJldi54bWxQSwUGAAAAAAQABAD1AAAAigMAAAAA&#10;" adj="18088" fillcolor="#002060" stroked="f" strokeweight="1pt"/>
              <v:shape id="Стрелка: Пятиугольник 153" o:spid="_x0000_s1086" type="#_x0000_t15" style="position:absolute;left:5524;top:110649;width:21593;height:1594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0I4AsUA&#10;AADcAAAADwAAAGRycy9kb3ducmV2LnhtbESPQWsCMRSE7wX/Q3hCL6JZaymyGqVUWjx4qVr0+Eie&#10;u4ublyVJd7f/3ggFj8PMfMMs172tRUs+VI4VTCcZCGLtTMWFguPhczwHESKywdoxKfijAOvV4GmJ&#10;uXEdf1O7j4VIEA45KihjbHIpgy7JYpi4hjh5F+ctxiR9IY3HLsFtLV+y7E1arDgtlNjQR0n6uv+1&#10;Ck5ZHB1NN7r2/kv78+Zn17pKK/U87N8XICL18RH+b2+NgtnrDO5n0hG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QjgCxQAAANwAAAAPAAAAAAAAAAAAAAAAAJgCAABkcnMv&#10;ZG93bnJldi54bWxQSwUGAAAAAAQABAD1AAAAigMAAAAA&#10;" adj="16957" fillcolor="#002b82" stroked="f" strokeweight="1p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Графический объект 155" o:spid="_x0000_s1087" type="#_x0000_t75" alt="Голова с шестеренками" style="position:absolute;left:14478;top:113898;width:8978;height:8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F6XTHAAAA3AAAAA8AAABkcnMvZG93bnJldi54bWxEj09rAjEUxO8Fv0N4Qi9Fs1qpsjWKiIVS&#10;vPgH8fjYPDdrNy/rJuraT28EocdhZn7DjKeNLcWFal84VtDrJiCIM6cLzhVsN1+dEQgfkDWWjknB&#10;jTxMJ62XMabaXXlFl3XIRYSwT1GBCaFKpfSZIYu+6yri6B1cbTFEWedS13iNcFvKfpJ8SIsFxwWD&#10;Fc0NZb/rs1Vw2P8sjuXobzc87c/+7bZcmGNvq9Rru5l9ggjUhP/ws/2tFbwPBvA4E4+AnN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vF6XTHAAAA3AAAAA8AAAAAAAAAAAAA&#10;AAAAnwIAAGRycy9kb3ducmV2LnhtbFBLBQYAAAAABAAEAPcAAACTAwAAAAA=&#10;">
                <v:imagedata r:id="rId6" o:title="Голова с шестеренками"/>
                <v:path arrowok="t"/>
              </v:shape>
            </v:group>
          </w:pict>
        </mc:Fallback>
      </mc:AlternateContent>
    </w:r>
    <w:r>
      <w:rPr>
        <w:noProof/>
        <w:lang w:val="ru-RU" w:eastAsia="ru-RU"/>
      </w:rPr>
      <w:drawing>
        <wp:anchor distT="0" distB="0" distL="114300" distR="114300" simplePos="0" relativeHeight="251693056" behindDoc="0" locked="0" layoutInCell="1" allowOverlap="1" wp14:anchorId="06D59CAA" wp14:editId="4BE7EA9E">
          <wp:simplePos x="0" y="0"/>
          <wp:positionH relativeFrom="column">
            <wp:posOffset>3678998</wp:posOffset>
          </wp:positionH>
          <wp:positionV relativeFrom="paragraph">
            <wp:posOffset>4741574</wp:posOffset>
          </wp:positionV>
          <wp:extent cx="3755390" cy="3200400"/>
          <wp:effectExtent l="0" t="0" r="0" b="0"/>
          <wp:wrapNone/>
          <wp:docPr id="349" name="Рисунок 34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55390" cy="32004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ru-RU" w:bidi="ru-RU"/>
      </w:rPr>
      <w:t xml:space="preserve"> 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5D87" w:rsidRDefault="00845D87" w:rsidP="00D261BA">
    <w:pPr>
      <w:pStyle w:val="a6"/>
    </w:pPr>
    <w:r>
      <w:rPr>
        <w:noProof/>
        <w:lang w:val="ru-RU" w:eastAsia="ru-RU"/>
      </w:rPr>
      <w:drawing>
        <wp:anchor distT="0" distB="0" distL="114300" distR="114300" simplePos="0" relativeHeight="251689984" behindDoc="0" locked="0" layoutInCell="1" allowOverlap="1" wp14:anchorId="3D433249" wp14:editId="55ECECA4">
          <wp:simplePos x="0" y="0"/>
          <wp:positionH relativeFrom="column">
            <wp:posOffset>-1582804</wp:posOffset>
          </wp:positionH>
          <wp:positionV relativeFrom="paragraph">
            <wp:posOffset>-441916</wp:posOffset>
          </wp:positionV>
          <wp:extent cx="4720856" cy="3540643"/>
          <wp:effectExtent l="0" t="0" r="3810" b="3175"/>
          <wp:wrapNone/>
          <wp:docPr id="313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Рисунок 6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720856" cy="3540643"/>
                  </a:xfrm>
                  <a:prstGeom prst="ellipse">
                    <a:avLst/>
                  </a:prstGeom>
                  <a:ln>
                    <a:noFill/>
                  </a:ln>
                  <a:effectLst>
                    <a:softEdge rad="112500"/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251687936" behindDoc="0" locked="0" layoutInCell="1" allowOverlap="1" wp14:anchorId="7D3F2C69" wp14:editId="7B97BA5E">
              <wp:simplePos x="0" y="0"/>
              <wp:positionH relativeFrom="column">
                <wp:posOffset>-1283335</wp:posOffset>
              </wp:positionH>
              <wp:positionV relativeFrom="paragraph">
                <wp:posOffset>-2700655</wp:posOffset>
              </wp:positionV>
              <wp:extent cx="13951585" cy="12982575"/>
              <wp:effectExtent l="0" t="2133600" r="0" b="9525"/>
              <wp:wrapNone/>
              <wp:docPr id="274" name="Группа 7" descr="Фоновые изображения и формы объектов первой страницы.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3951585" cy="12982575"/>
                        <a:chOff x="76200" y="0"/>
                        <a:chExt cx="13951880" cy="12982755"/>
                      </a:xfrm>
                    </wpg:grpSpPr>
                    <wps:wsp>
                      <wps:cNvPr id="275" name="Полилиния: Фигура 21">
                        <a:extLst>
                          <a:ext uri="{FF2B5EF4-FFF2-40B4-BE49-F238E27FC236}">
                            <a16:creationId xmlns="" xmlns:cx="http://schemas.microsoft.com/office/drawing/2014/chartex" xmlns:o="urn:schemas-microsoft-com:office:office" xmlns:v="urn:schemas-microsoft-com:vml" xmlns:w10="urn:schemas-microsoft-com:office:word" xmlns:w="http://schemas.openxmlformats.org/wordprocessingml/2006/main" xmlns:w16se="http://schemas.microsoft.com/office/word/2015/wordml/symex" xmlns:a16="http://schemas.microsoft.com/office/drawing/2014/main" xmlns:w15="http://schemas.microsoft.com/office/word/2012/wordml" id="{4FD0684F-1AC2-4005-B1C0-A5A80D08262C}"/>
                          </a:ext>
                        </a:extLst>
                      </wps:cNvPr>
                      <wps:cNvSpPr/>
                      <wps:spPr>
                        <a:xfrm rot="3600000">
                          <a:off x="6210300" y="-3601675"/>
                          <a:ext cx="1730079" cy="8933430"/>
                        </a:xfrm>
                        <a:custGeom>
                          <a:avLst/>
                          <a:gdLst>
                            <a:gd name="connsiteX0" fmla="*/ 891715 w 914401"/>
                            <a:gd name="connsiteY0" fmla="*/ 1676399 h 4722621"/>
                            <a:gd name="connsiteX1" fmla="*/ 914401 w 914401"/>
                            <a:gd name="connsiteY1" fmla="*/ 1676400 h 4722621"/>
                            <a:gd name="connsiteX2" fmla="*/ 914400 w 914401"/>
                            <a:gd name="connsiteY2" fmla="*/ 4722621 h 4722621"/>
                            <a:gd name="connsiteX3" fmla="*/ 891715 w 914401"/>
                            <a:gd name="connsiteY3" fmla="*/ 4709524 h 4722621"/>
                            <a:gd name="connsiteX4" fmla="*/ 817405 w 914401"/>
                            <a:gd name="connsiteY4" fmla="*/ 1523999 h 4722621"/>
                            <a:gd name="connsiteX5" fmla="*/ 840090 w 914401"/>
                            <a:gd name="connsiteY5" fmla="*/ 1523999 h 4722621"/>
                            <a:gd name="connsiteX6" fmla="*/ 840090 w 914401"/>
                            <a:gd name="connsiteY6" fmla="*/ 4679718 h 4722621"/>
                            <a:gd name="connsiteX7" fmla="*/ 817405 w 914401"/>
                            <a:gd name="connsiteY7" fmla="*/ 4666621 h 4722621"/>
                            <a:gd name="connsiteX8" fmla="*/ 743095 w 914401"/>
                            <a:gd name="connsiteY8" fmla="*/ 1371600 h 4722621"/>
                            <a:gd name="connsiteX9" fmla="*/ 765780 w 914401"/>
                            <a:gd name="connsiteY9" fmla="*/ 1371600 h 4722621"/>
                            <a:gd name="connsiteX10" fmla="*/ 765780 w 914401"/>
                            <a:gd name="connsiteY10" fmla="*/ 4636815 h 4722621"/>
                            <a:gd name="connsiteX11" fmla="*/ 743095 w 914401"/>
                            <a:gd name="connsiteY11" fmla="*/ 4623718 h 4722621"/>
                            <a:gd name="connsiteX12" fmla="*/ 668785 w 914401"/>
                            <a:gd name="connsiteY12" fmla="*/ 1219199 h 4722621"/>
                            <a:gd name="connsiteX13" fmla="*/ 691471 w 914401"/>
                            <a:gd name="connsiteY13" fmla="*/ 1219199 h 4722621"/>
                            <a:gd name="connsiteX14" fmla="*/ 691471 w 914401"/>
                            <a:gd name="connsiteY14" fmla="*/ 4593912 h 4722621"/>
                            <a:gd name="connsiteX15" fmla="*/ 668786 w 914401"/>
                            <a:gd name="connsiteY15" fmla="*/ 4580815 h 4722621"/>
                            <a:gd name="connsiteX16" fmla="*/ 594476 w 914401"/>
                            <a:gd name="connsiteY16" fmla="*/ 1066800 h 4722621"/>
                            <a:gd name="connsiteX17" fmla="*/ 617161 w 914401"/>
                            <a:gd name="connsiteY17" fmla="*/ 1066800 h 4722621"/>
                            <a:gd name="connsiteX18" fmla="*/ 617161 w 914401"/>
                            <a:gd name="connsiteY18" fmla="*/ 4551010 h 4722621"/>
                            <a:gd name="connsiteX19" fmla="*/ 594476 w 914401"/>
                            <a:gd name="connsiteY19" fmla="*/ 4537912 h 4722621"/>
                            <a:gd name="connsiteX20" fmla="*/ 520167 w 914401"/>
                            <a:gd name="connsiteY20" fmla="*/ 914400 h 4722621"/>
                            <a:gd name="connsiteX21" fmla="*/ 542852 w 914401"/>
                            <a:gd name="connsiteY21" fmla="*/ 914400 h 4722621"/>
                            <a:gd name="connsiteX22" fmla="*/ 542852 w 914401"/>
                            <a:gd name="connsiteY22" fmla="*/ 4508107 h 4722621"/>
                            <a:gd name="connsiteX23" fmla="*/ 520168 w 914401"/>
                            <a:gd name="connsiteY23" fmla="*/ 4495010 h 4722621"/>
                            <a:gd name="connsiteX24" fmla="*/ 445858 w 914401"/>
                            <a:gd name="connsiteY24" fmla="*/ 761999 h 4722621"/>
                            <a:gd name="connsiteX25" fmla="*/ 468543 w 914401"/>
                            <a:gd name="connsiteY25" fmla="*/ 761999 h 4722621"/>
                            <a:gd name="connsiteX26" fmla="*/ 468543 w 914401"/>
                            <a:gd name="connsiteY26" fmla="*/ 4465205 h 4722621"/>
                            <a:gd name="connsiteX27" fmla="*/ 445858 w 914401"/>
                            <a:gd name="connsiteY27" fmla="*/ 4452108 h 4722621"/>
                            <a:gd name="connsiteX28" fmla="*/ 371548 w 914401"/>
                            <a:gd name="connsiteY28" fmla="*/ 609600 h 4722621"/>
                            <a:gd name="connsiteX29" fmla="*/ 394233 w 914401"/>
                            <a:gd name="connsiteY29" fmla="*/ 609600 h 4722621"/>
                            <a:gd name="connsiteX30" fmla="*/ 394233 w 914401"/>
                            <a:gd name="connsiteY30" fmla="*/ 4422302 h 4722621"/>
                            <a:gd name="connsiteX31" fmla="*/ 371548 w 914401"/>
                            <a:gd name="connsiteY31" fmla="*/ 4409205 h 4722621"/>
                            <a:gd name="connsiteX32" fmla="*/ 297239 w 914401"/>
                            <a:gd name="connsiteY32" fmla="*/ 457200 h 4722621"/>
                            <a:gd name="connsiteX33" fmla="*/ 319924 w 914401"/>
                            <a:gd name="connsiteY33" fmla="*/ 457200 h 4722621"/>
                            <a:gd name="connsiteX34" fmla="*/ 319924 w 914401"/>
                            <a:gd name="connsiteY34" fmla="*/ 4379400 h 4722621"/>
                            <a:gd name="connsiteX35" fmla="*/ 297239 w 914401"/>
                            <a:gd name="connsiteY35" fmla="*/ 4366302 h 4722621"/>
                            <a:gd name="connsiteX36" fmla="*/ 222929 w 914401"/>
                            <a:gd name="connsiteY36" fmla="*/ 304800 h 4722621"/>
                            <a:gd name="connsiteX37" fmla="*/ 245614 w 914401"/>
                            <a:gd name="connsiteY37" fmla="*/ 304800 h 4722621"/>
                            <a:gd name="connsiteX38" fmla="*/ 245614 w 914401"/>
                            <a:gd name="connsiteY38" fmla="*/ 4336497 h 4722621"/>
                            <a:gd name="connsiteX39" fmla="*/ 222929 w 914401"/>
                            <a:gd name="connsiteY39" fmla="*/ 4323400 h 4722621"/>
                            <a:gd name="connsiteX40" fmla="*/ 148620 w 914401"/>
                            <a:gd name="connsiteY40" fmla="*/ 152399 h 4722621"/>
                            <a:gd name="connsiteX41" fmla="*/ 171305 w 914401"/>
                            <a:gd name="connsiteY41" fmla="*/ 152399 h 4722621"/>
                            <a:gd name="connsiteX42" fmla="*/ 171305 w 914401"/>
                            <a:gd name="connsiteY42" fmla="*/ 4293594 h 4722621"/>
                            <a:gd name="connsiteX43" fmla="*/ 148620 w 914401"/>
                            <a:gd name="connsiteY43" fmla="*/ 4280497 h 4722621"/>
                            <a:gd name="connsiteX44" fmla="*/ 74310 w 914401"/>
                            <a:gd name="connsiteY44" fmla="*/ 0 h 4722621"/>
                            <a:gd name="connsiteX45" fmla="*/ 96995 w 914401"/>
                            <a:gd name="connsiteY45" fmla="*/ 0 h 4722621"/>
                            <a:gd name="connsiteX46" fmla="*/ 96995 w 914401"/>
                            <a:gd name="connsiteY46" fmla="*/ 4250692 h 4722621"/>
                            <a:gd name="connsiteX47" fmla="*/ 74310 w 914401"/>
                            <a:gd name="connsiteY47" fmla="*/ 4237594 h 4722621"/>
                            <a:gd name="connsiteX48" fmla="*/ 0 w 914401"/>
                            <a:gd name="connsiteY48" fmla="*/ 0 h 4722621"/>
                            <a:gd name="connsiteX49" fmla="*/ 22685 w 914401"/>
                            <a:gd name="connsiteY49" fmla="*/ 0 h 4722621"/>
                            <a:gd name="connsiteX50" fmla="*/ 22685 w 914401"/>
                            <a:gd name="connsiteY50" fmla="*/ 4207789 h 4722621"/>
                            <a:gd name="connsiteX51" fmla="*/ 0 w 914401"/>
                            <a:gd name="connsiteY51" fmla="*/ 4194691 h 47226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</a:cxnLst>
                          <a:rect l="l" t="t" r="r" b="b"/>
                          <a:pathLst>
                            <a:path w="914401" h="4722621">
                              <a:moveTo>
                                <a:pt x="891715" y="1676399"/>
                              </a:moveTo>
                              <a:lnTo>
                                <a:pt x="914401" y="1676400"/>
                              </a:lnTo>
                              <a:lnTo>
                                <a:pt x="914400" y="4722621"/>
                              </a:lnTo>
                              <a:lnTo>
                                <a:pt x="891715" y="4709524"/>
                              </a:lnTo>
                              <a:close/>
                              <a:moveTo>
                                <a:pt x="817405" y="1523999"/>
                              </a:moveTo>
                              <a:lnTo>
                                <a:pt x="840090" y="1523999"/>
                              </a:lnTo>
                              <a:lnTo>
                                <a:pt x="840090" y="4679718"/>
                              </a:lnTo>
                              <a:lnTo>
                                <a:pt x="817405" y="4666621"/>
                              </a:lnTo>
                              <a:close/>
                              <a:moveTo>
                                <a:pt x="743095" y="1371600"/>
                              </a:moveTo>
                              <a:lnTo>
                                <a:pt x="765780" y="1371600"/>
                              </a:lnTo>
                              <a:lnTo>
                                <a:pt x="765780" y="4636815"/>
                              </a:lnTo>
                              <a:lnTo>
                                <a:pt x="743095" y="4623718"/>
                              </a:lnTo>
                              <a:close/>
                              <a:moveTo>
                                <a:pt x="668785" y="1219199"/>
                              </a:moveTo>
                              <a:lnTo>
                                <a:pt x="691471" y="1219199"/>
                              </a:lnTo>
                              <a:lnTo>
                                <a:pt x="691471" y="4593912"/>
                              </a:lnTo>
                              <a:lnTo>
                                <a:pt x="668786" y="4580815"/>
                              </a:lnTo>
                              <a:close/>
                              <a:moveTo>
                                <a:pt x="594476" y="1066800"/>
                              </a:moveTo>
                              <a:lnTo>
                                <a:pt x="617161" y="1066800"/>
                              </a:lnTo>
                              <a:lnTo>
                                <a:pt x="617161" y="4551010"/>
                              </a:lnTo>
                              <a:lnTo>
                                <a:pt x="594476" y="4537912"/>
                              </a:lnTo>
                              <a:close/>
                              <a:moveTo>
                                <a:pt x="520167" y="914400"/>
                              </a:moveTo>
                              <a:lnTo>
                                <a:pt x="542852" y="914400"/>
                              </a:lnTo>
                              <a:lnTo>
                                <a:pt x="542852" y="4508107"/>
                              </a:lnTo>
                              <a:lnTo>
                                <a:pt x="520168" y="4495010"/>
                              </a:lnTo>
                              <a:close/>
                              <a:moveTo>
                                <a:pt x="445858" y="761999"/>
                              </a:moveTo>
                              <a:lnTo>
                                <a:pt x="468543" y="761999"/>
                              </a:lnTo>
                              <a:lnTo>
                                <a:pt x="468543" y="4465205"/>
                              </a:lnTo>
                              <a:lnTo>
                                <a:pt x="445858" y="4452108"/>
                              </a:lnTo>
                              <a:close/>
                              <a:moveTo>
                                <a:pt x="371548" y="609600"/>
                              </a:moveTo>
                              <a:lnTo>
                                <a:pt x="394233" y="609600"/>
                              </a:lnTo>
                              <a:lnTo>
                                <a:pt x="394233" y="4422302"/>
                              </a:lnTo>
                              <a:lnTo>
                                <a:pt x="371548" y="4409205"/>
                              </a:lnTo>
                              <a:close/>
                              <a:moveTo>
                                <a:pt x="297239" y="457200"/>
                              </a:moveTo>
                              <a:lnTo>
                                <a:pt x="319924" y="457200"/>
                              </a:lnTo>
                              <a:lnTo>
                                <a:pt x="319924" y="4379400"/>
                              </a:lnTo>
                              <a:lnTo>
                                <a:pt x="297239" y="4366302"/>
                              </a:lnTo>
                              <a:close/>
                              <a:moveTo>
                                <a:pt x="222929" y="304800"/>
                              </a:moveTo>
                              <a:lnTo>
                                <a:pt x="245614" y="304800"/>
                              </a:lnTo>
                              <a:lnTo>
                                <a:pt x="245614" y="4336497"/>
                              </a:lnTo>
                              <a:lnTo>
                                <a:pt x="222929" y="4323400"/>
                              </a:lnTo>
                              <a:close/>
                              <a:moveTo>
                                <a:pt x="148620" y="152399"/>
                              </a:moveTo>
                              <a:lnTo>
                                <a:pt x="171305" y="152399"/>
                              </a:lnTo>
                              <a:lnTo>
                                <a:pt x="171305" y="4293594"/>
                              </a:lnTo>
                              <a:lnTo>
                                <a:pt x="148620" y="4280497"/>
                              </a:lnTo>
                              <a:close/>
                              <a:moveTo>
                                <a:pt x="74310" y="0"/>
                              </a:moveTo>
                              <a:lnTo>
                                <a:pt x="96995" y="0"/>
                              </a:lnTo>
                              <a:lnTo>
                                <a:pt x="96995" y="4250692"/>
                              </a:lnTo>
                              <a:lnTo>
                                <a:pt x="74310" y="4237594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22685" y="0"/>
                              </a:lnTo>
                              <a:lnTo>
                                <a:pt x="22685" y="4207789"/>
                              </a:lnTo>
                              <a:lnTo>
                                <a:pt x="0" y="41946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76" name="Полилиния: Фигура 21">
                        <a:extLst/>
                      </wps:cNvPr>
                      <wps:cNvSpPr/>
                      <wps:spPr>
                        <a:xfrm rot="3600000">
                          <a:off x="8696325" y="2302983"/>
                          <a:ext cx="1730079" cy="8933430"/>
                        </a:xfrm>
                        <a:custGeom>
                          <a:avLst/>
                          <a:gdLst>
                            <a:gd name="connsiteX0" fmla="*/ 891715 w 914401"/>
                            <a:gd name="connsiteY0" fmla="*/ 1676399 h 4722621"/>
                            <a:gd name="connsiteX1" fmla="*/ 914401 w 914401"/>
                            <a:gd name="connsiteY1" fmla="*/ 1676400 h 4722621"/>
                            <a:gd name="connsiteX2" fmla="*/ 914400 w 914401"/>
                            <a:gd name="connsiteY2" fmla="*/ 4722621 h 4722621"/>
                            <a:gd name="connsiteX3" fmla="*/ 891715 w 914401"/>
                            <a:gd name="connsiteY3" fmla="*/ 4709524 h 4722621"/>
                            <a:gd name="connsiteX4" fmla="*/ 817405 w 914401"/>
                            <a:gd name="connsiteY4" fmla="*/ 1523999 h 4722621"/>
                            <a:gd name="connsiteX5" fmla="*/ 840090 w 914401"/>
                            <a:gd name="connsiteY5" fmla="*/ 1523999 h 4722621"/>
                            <a:gd name="connsiteX6" fmla="*/ 840090 w 914401"/>
                            <a:gd name="connsiteY6" fmla="*/ 4679718 h 4722621"/>
                            <a:gd name="connsiteX7" fmla="*/ 817405 w 914401"/>
                            <a:gd name="connsiteY7" fmla="*/ 4666621 h 4722621"/>
                            <a:gd name="connsiteX8" fmla="*/ 743095 w 914401"/>
                            <a:gd name="connsiteY8" fmla="*/ 1371600 h 4722621"/>
                            <a:gd name="connsiteX9" fmla="*/ 765780 w 914401"/>
                            <a:gd name="connsiteY9" fmla="*/ 1371600 h 4722621"/>
                            <a:gd name="connsiteX10" fmla="*/ 765780 w 914401"/>
                            <a:gd name="connsiteY10" fmla="*/ 4636815 h 4722621"/>
                            <a:gd name="connsiteX11" fmla="*/ 743095 w 914401"/>
                            <a:gd name="connsiteY11" fmla="*/ 4623718 h 4722621"/>
                            <a:gd name="connsiteX12" fmla="*/ 668785 w 914401"/>
                            <a:gd name="connsiteY12" fmla="*/ 1219199 h 4722621"/>
                            <a:gd name="connsiteX13" fmla="*/ 691471 w 914401"/>
                            <a:gd name="connsiteY13" fmla="*/ 1219199 h 4722621"/>
                            <a:gd name="connsiteX14" fmla="*/ 691471 w 914401"/>
                            <a:gd name="connsiteY14" fmla="*/ 4593912 h 4722621"/>
                            <a:gd name="connsiteX15" fmla="*/ 668786 w 914401"/>
                            <a:gd name="connsiteY15" fmla="*/ 4580815 h 4722621"/>
                            <a:gd name="connsiteX16" fmla="*/ 594476 w 914401"/>
                            <a:gd name="connsiteY16" fmla="*/ 1066800 h 4722621"/>
                            <a:gd name="connsiteX17" fmla="*/ 617161 w 914401"/>
                            <a:gd name="connsiteY17" fmla="*/ 1066800 h 4722621"/>
                            <a:gd name="connsiteX18" fmla="*/ 617161 w 914401"/>
                            <a:gd name="connsiteY18" fmla="*/ 4551010 h 4722621"/>
                            <a:gd name="connsiteX19" fmla="*/ 594476 w 914401"/>
                            <a:gd name="connsiteY19" fmla="*/ 4537912 h 4722621"/>
                            <a:gd name="connsiteX20" fmla="*/ 520167 w 914401"/>
                            <a:gd name="connsiteY20" fmla="*/ 914400 h 4722621"/>
                            <a:gd name="connsiteX21" fmla="*/ 542852 w 914401"/>
                            <a:gd name="connsiteY21" fmla="*/ 914400 h 4722621"/>
                            <a:gd name="connsiteX22" fmla="*/ 542852 w 914401"/>
                            <a:gd name="connsiteY22" fmla="*/ 4508107 h 4722621"/>
                            <a:gd name="connsiteX23" fmla="*/ 520168 w 914401"/>
                            <a:gd name="connsiteY23" fmla="*/ 4495010 h 4722621"/>
                            <a:gd name="connsiteX24" fmla="*/ 445858 w 914401"/>
                            <a:gd name="connsiteY24" fmla="*/ 761999 h 4722621"/>
                            <a:gd name="connsiteX25" fmla="*/ 468543 w 914401"/>
                            <a:gd name="connsiteY25" fmla="*/ 761999 h 4722621"/>
                            <a:gd name="connsiteX26" fmla="*/ 468543 w 914401"/>
                            <a:gd name="connsiteY26" fmla="*/ 4465205 h 4722621"/>
                            <a:gd name="connsiteX27" fmla="*/ 445858 w 914401"/>
                            <a:gd name="connsiteY27" fmla="*/ 4452108 h 4722621"/>
                            <a:gd name="connsiteX28" fmla="*/ 371548 w 914401"/>
                            <a:gd name="connsiteY28" fmla="*/ 609600 h 4722621"/>
                            <a:gd name="connsiteX29" fmla="*/ 394233 w 914401"/>
                            <a:gd name="connsiteY29" fmla="*/ 609600 h 4722621"/>
                            <a:gd name="connsiteX30" fmla="*/ 394233 w 914401"/>
                            <a:gd name="connsiteY30" fmla="*/ 4422302 h 4722621"/>
                            <a:gd name="connsiteX31" fmla="*/ 371548 w 914401"/>
                            <a:gd name="connsiteY31" fmla="*/ 4409205 h 4722621"/>
                            <a:gd name="connsiteX32" fmla="*/ 297239 w 914401"/>
                            <a:gd name="connsiteY32" fmla="*/ 457200 h 4722621"/>
                            <a:gd name="connsiteX33" fmla="*/ 319924 w 914401"/>
                            <a:gd name="connsiteY33" fmla="*/ 457200 h 4722621"/>
                            <a:gd name="connsiteX34" fmla="*/ 319924 w 914401"/>
                            <a:gd name="connsiteY34" fmla="*/ 4379400 h 4722621"/>
                            <a:gd name="connsiteX35" fmla="*/ 297239 w 914401"/>
                            <a:gd name="connsiteY35" fmla="*/ 4366302 h 4722621"/>
                            <a:gd name="connsiteX36" fmla="*/ 222929 w 914401"/>
                            <a:gd name="connsiteY36" fmla="*/ 304800 h 4722621"/>
                            <a:gd name="connsiteX37" fmla="*/ 245614 w 914401"/>
                            <a:gd name="connsiteY37" fmla="*/ 304800 h 4722621"/>
                            <a:gd name="connsiteX38" fmla="*/ 245614 w 914401"/>
                            <a:gd name="connsiteY38" fmla="*/ 4336497 h 4722621"/>
                            <a:gd name="connsiteX39" fmla="*/ 222929 w 914401"/>
                            <a:gd name="connsiteY39" fmla="*/ 4323400 h 4722621"/>
                            <a:gd name="connsiteX40" fmla="*/ 148620 w 914401"/>
                            <a:gd name="connsiteY40" fmla="*/ 152399 h 4722621"/>
                            <a:gd name="connsiteX41" fmla="*/ 171305 w 914401"/>
                            <a:gd name="connsiteY41" fmla="*/ 152399 h 4722621"/>
                            <a:gd name="connsiteX42" fmla="*/ 171305 w 914401"/>
                            <a:gd name="connsiteY42" fmla="*/ 4293594 h 4722621"/>
                            <a:gd name="connsiteX43" fmla="*/ 148620 w 914401"/>
                            <a:gd name="connsiteY43" fmla="*/ 4280497 h 4722621"/>
                            <a:gd name="connsiteX44" fmla="*/ 74310 w 914401"/>
                            <a:gd name="connsiteY44" fmla="*/ 0 h 4722621"/>
                            <a:gd name="connsiteX45" fmla="*/ 96995 w 914401"/>
                            <a:gd name="connsiteY45" fmla="*/ 0 h 4722621"/>
                            <a:gd name="connsiteX46" fmla="*/ 96995 w 914401"/>
                            <a:gd name="connsiteY46" fmla="*/ 4250692 h 4722621"/>
                            <a:gd name="connsiteX47" fmla="*/ 74310 w 914401"/>
                            <a:gd name="connsiteY47" fmla="*/ 4237594 h 4722621"/>
                            <a:gd name="connsiteX48" fmla="*/ 0 w 914401"/>
                            <a:gd name="connsiteY48" fmla="*/ 0 h 4722621"/>
                            <a:gd name="connsiteX49" fmla="*/ 22685 w 914401"/>
                            <a:gd name="connsiteY49" fmla="*/ 0 h 4722621"/>
                            <a:gd name="connsiteX50" fmla="*/ 22685 w 914401"/>
                            <a:gd name="connsiteY50" fmla="*/ 4207789 h 4722621"/>
                            <a:gd name="connsiteX51" fmla="*/ 0 w 914401"/>
                            <a:gd name="connsiteY51" fmla="*/ 4194691 h 47226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</a:cxnLst>
                          <a:rect l="l" t="t" r="r" b="b"/>
                          <a:pathLst>
                            <a:path w="914401" h="4722621">
                              <a:moveTo>
                                <a:pt x="891715" y="1676399"/>
                              </a:moveTo>
                              <a:lnTo>
                                <a:pt x="914401" y="1676400"/>
                              </a:lnTo>
                              <a:lnTo>
                                <a:pt x="914400" y="4722621"/>
                              </a:lnTo>
                              <a:lnTo>
                                <a:pt x="891715" y="4709524"/>
                              </a:lnTo>
                              <a:close/>
                              <a:moveTo>
                                <a:pt x="817405" y="1523999"/>
                              </a:moveTo>
                              <a:lnTo>
                                <a:pt x="840090" y="1523999"/>
                              </a:lnTo>
                              <a:lnTo>
                                <a:pt x="840090" y="4679718"/>
                              </a:lnTo>
                              <a:lnTo>
                                <a:pt x="817405" y="4666621"/>
                              </a:lnTo>
                              <a:close/>
                              <a:moveTo>
                                <a:pt x="743095" y="1371600"/>
                              </a:moveTo>
                              <a:lnTo>
                                <a:pt x="765780" y="1371600"/>
                              </a:lnTo>
                              <a:lnTo>
                                <a:pt x="765780" y="4636815"/>
                              </a:lnTo>
                              <a:lnTo>
                                <a:pt x="743095" y="4623718"/>
                              </a:lnTo>
                              <a:close/>
                              <a:moveTo>
                                <a:pt x="668785" y="1219199"/>
                              </a:moveTo>
                              <a:lnTo>
                                <a:pt x="691471" y="1219199"/>
                              </a:lnTo>
                              <a:lnTo>
                                <a:pt x="691471" y="4593912"/>
                              </a:lnTo>
                              <a:lnTo>
                                <a:pt x="668786" y="4580815"/>
                              </a:lnTo>
                              <a:close/>
                              <a:moveTo>
                                <a:pt x="594476" y="1066800"/>
                              </a:moveTo>
                              <a:lnTo>
                                <a:pt x="617161" y="1066800"/>
                              </a:lnTo>
                              <a:lnTo>
                                <a:pt x="617161" y="4551010"/>
                              </a:lnTo>
                              <a:lnTo>
                                <a:pt x="594476" y="4537912"/>
                              </a:lnTo>
                              <a:close/>
                              <a:moveTo>
                                <a:pt x="520167" y="914400"/>
                              </a:moveTo>
                              <a:lnTo>
                                <a:pt x="542852" y="914400"/>
                              </a:lnTo>
                              <a:lnTo>
                                <a:pt x="542852" y="4508107"/>
                              </a:lnTo>
                              <a:lnTo>
                                <a:pt x="520168" y="4495010"/>
                              </a:lnTo>
                              <a:close/>
                              <a:moveTo>
                                <a:pt x="445858" y="761999"/>
                              </a:moveTo>
                              <a:lnTo>
                                <a:pt x="468543" y="761999"/>
                              </a:lnTo>
                              <a:lnTo>
                                <a:pt x="468543" y="4465205"/>
                              </a:lnTo>
                              <a:lnTo>
                                <a:pt x="445858" y="4452108"/>
                              </a:lnTo>
                              <a:close/>
                              <a:moveTo>
                                <a:pt x="371548" y="609600"/>
                              </a:moveTo>
                              <a:lnTo>
                                <a:pt x="394233" y="609600"/>
                              </a:lnTo>
                              <a:lnTo>
                                <a:pt x="394233" y="4422302"/>
                              </a:lnTo>
                              <a:lnTo>
                                <a:pt x="371548" y="4409205"/>
                              </a:lnTo>
                              <a:close/>
                              <a:moveTo>
                                <a:pt x="297239" y="457200"/>
                              </a:moveTo>
                              <a:lnTo>
                                <a:pt x="319924" y="457200"/>
                              </a:lnTo>
                              <a:lnTo>
                                <a:pt x="319924" y="4379400"/>
                              </a:lnTo>
                              <a:lnTo>
                                <a:pt x="297239" y="4366302"/>
                              </a:lnTo>
                              <a:close/>
                              <a:moveTo>
                                <a:pt x="222929" y="304800"/>
                              </a:moveTo>
                              <a:lnTo>
                                <a:pt x="245614" y="304800"/>
                              </a:lnTo>
                              <a:lnTo>
                                <a:pt x="245614" y="4336497"/>
                              </a:lnTo>
                              <a:lnTo>
                                <a:pt x="222929" y="4323400"/>
                              </a:lnTo>
                              <a:close/>
                              <a:moveTo>
                                <a:pt x="148620" y="152399"/>
                              </a:moveTo>
                              <a:lnTo>
                                <a:pt x="171305" y="152399"/>
                              </a:lnTo>
                              <a:lnTo>
                                <a:pt x="171305" y="4293594"/>
                              </a:lnTo>
                              <a:lnTo>
                                <a:pt x="148620" y="4280497"/>
                              </a:lnTo>
                              <a:close/>
                              <a:moveTo>
                                <a:pt x="74310" y="0"/>
                              </a:moveTo>
                              <a:lnTo>
                                <a:pt x="96995" y="0"/>
                              </a:lnTo>
                              <a:lnTo>
                                <a:pt x="96995" y="4250692"/>
                              </a:lnTo>
                              <a:lnTo>
                                <a:pt x="74310" y="4237594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22685" y="0"/>
                              </a:lnTo>
                              <a:lnTo>
                                <a:pt x="22685" y="4207789"/>
                              </a:lnTo>
                              <a:lnTo>
                                <a:pt x="0" y="41946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77" name="Параллелограмм 148"/>
                      <wps:cNvSpPr/>
                      <wps:spPr>
                        <a:xfrm>
                          <a:off x="3114675" y="9113358"/>
                          <a:ext cx="7335451" cy="2883525"/>
                        </a:xfrm>
                        <a:prstGeom prst="parallelogram">
                          <a:avLst>
                            <a:gd name="adj" fmla="val 164469"/>
                          </a:avLst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78" name="Параллелограмм 144"/>
                      <wps:cNvSpPr/>
                      <wps:spPr>
                        <a:xfrm>
                          <a:off x="3867150" y="9113358"/>
                          <a:ext cx="7335451" cy="2883525"/>
                        </a:xfrm>
                        <a:prstGeom prst="parallelogram">
                          <a:avLst>
                            <a:gd name="adj" fmla="val 164469"/>
                          </a:avLst>
                        </a:prstGeom>
                        <a:solidFill>
                          <a:srgbClr val="7030A0">
                            <a:lumMod val="75000"/>
                            <a:alpha val="34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79" name="Параллелограмм 146"/>
                      <wps:cNvSpPr/>
                      <wps:spPr>
                        <a:xfrm>
                          <a:off x="4962525" y="8970483"/>
                          <a:ext cx="7335451" cy="2883525"/>
                        </a:xfrm>
                        <a:prstGeom prst="parallelogram">
                          <a:avLst>
                            <a:gd name="adj" fmla="val 164469"/>
                          </a:avLst>
                        </a:prstGeom>
                        <a:solidFill>
                          <a:srgbClr val="7030A0">
                            <a:lumMod val="75000"/>
                            <a:alpha val="5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0" name="Прямоугольник 4"/>
                      <wps:cNvSpPr/>
                      <wps:spPr>
                        <a:xfrm>
                          <a:off x="1247775" y="3465875"/>
                          <a:ext cx="2580740" cy="1747528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45D87" w:rsidRPr="00783BF9" w:rsidRDefault="00845D87" w:rsidP="00D261BA">
                            <w:pPr>
                              <w:pStyle w:val="1"/>
                            </w:pPr>
                            <w:r w:rsidRPr="00034F0D">
                              <w:rPr>
                                <w:lang w:val="ru-RU" w:bidi="ru-RU"/>
                              </w:rPr>
                              <w:t>РОДИТЕЛЬСКИЙ КОМИТЕТ</w:t>
                            </w:r>
                            <w:r w:rsidRPr="00034F0D">
                              <w:rPr>
                                <w:sz w:val="52"/>
                                <w:szCs w:val="52"/>
                                <w:lang w:val="ru-RU" w:bidi="ru-RU"/>
                              </w:rPr>
                              <w:t xml:space="preserve"> </w:t>
                            </w:r>
                            <w:r w:rsidRPr="00034F0D">
                              <w:rPr>
                                <w:sz w:val="44"/>
                                <w:szCs w:val="44"/>
                                <w:lang w:val="ru-RU" w:bidi="ru-RU"/>
                              </w:rPr>
                              <w:t>20XX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1" name="Овал 281"/>
                      <wps:cNvSpPr/>
                      <wps:spPr>
                        <a:xfrm>
                          <a:off x="1085850" y="6361475"/>
                          <a:ext cx="211421" cy="211435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2" name="Овал 282"/>
                      <wps:cNvSpPr/>
                      <wps:spPr>
                        <a:xfrm>
                          <a:off x="466725" y="5923325"/>
                          <a:ext cx="775380" cy="775432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3" name="Овал 283"/>
                      <wps:cNvSpPr/>
                      <wps:spPr>
                        <a:xfrm>
                          <a:off x="3352800" y="1827575"/>
                          <a:ext cx="623354" cy="623396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4" name="Овал 284"/>
                      <wps:cNvSpPr/>
                      <wps:spPr>
                        <a:xfrm>
                          <a:off x="333375" y="5494700"/>
                          <a:ext cx="775211" cy="775263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5" name="Овал 47"/>
                      <wps:cNvSpPr/>
                      <wps:spPr>
                        <a:xfrm>
                          <a:off x="76200" y="1827575"/>
                          <a:ext cx="4202620" cy="4200771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6" name="Овал 286"/>
                      <wps:cNvSpPr/>
                      <wps:spPr>
                        <a:xfrm flipH="1">
                          <a:off x="5181600" y="7208358"/>
                          <a:ext cx="3797587" cy="3795560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7" name="Параллелограмм 147"/>
                      <wps:cNvSpPr/>
                      <wps:spPr>
                        <a:xfrm>
                          <a:off x="5886450" y="8837133"/>
                          <a:ext cx="7335451" cy="2883525"/>
                        </a:xfrm>
                        <a:prstGeom prst="parallelogram">
                          <a:avLst>
                            <a:gd name="adj" fmla="val 164469"/>
                          </a:avLst>
                        </a:prstGeom>
                        <a:solidFill>
                          <a:srgbClr val="7030A0">
                            <a:lumMod val="75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8" name="Прямоугольник 150"/>
                      <wps:cNvSpPr/>
                      <wps:spPr>
                        <a:xfrm>
                          <a:off x="2457450" y="11256483"/>
                          <a:ext cx="6216288" cy="1205754"/>
                        </a:xfrm>
                        <a:prstGeom prst="rect">
                          <a:avLst/>
                        </a:prstGeom>
                        <a:solidFill>
                          <a:srgbClr val="002B82">
                            <a:lumMod val="75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45D87" w:rsidRPr="00184A14" w:rsidRDefault="00845D87" w:rsidP="00D261BA">
                            <w:pPr>
                              <w:pStyle w:val="02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31520" tIns="182880" rIns="457200" bIns="18288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9" name="Овал 289"/>
                      <wps:cNvSpPr/>
                      <wps:spPr>
                        <a:xfrm>
                          <a:off x="4067175" y="2389550"/>
                          <a:ext cx="1003986" cy="1002334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45D87" w:rsidRPr="00BE27CD" w:rsidRDefault="00845D87" w:rsidP="00D261BA"/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90" name="Овал 45"/>
                      <wps:cNvSpPr/>
                      <wps:spPr>
                        <a:xfrm>
                          <a:off x="4171950" y="2418125"/>
                          <a:ext cx="1000768" cy="1000726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45D87" w:rsidRPr="00845884" w:rsidRDefault="00845D87" w:rsidP="00472FA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16"/>
                                <w:szCs w:val="16"/>
                                <w:lang w:val="ru-RU" w:bidi="ru-RU"/>
                              </w:rPr>
                              <w:t>МАДОУ №2 Улыбка»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91" name="Овал 18"/>
                      <wps:cNvSpPr/>
                      <wps:spPr>
                        <a:xfrm>
                          <a:off x="7991475" y="7027383"/>
                          <a:ext cx="223484" cy="223499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92" name="Овал 292"/>
                      <wps:cNvSpPr/>
                      <wps:spPr>
                        <a:xfrm>
                          <a:off x="3800475" y="2313350"/>
                          <a:ext cx="212001" cy="212015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93" name="Овал 293"/>
                      <wps:cNvSpPr/>
                      <wps:spPr>
                        <a:xfrm>
                          <a:off x="914400" y="5551850"/>
                          <a:ext cx="405180" cy="405208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94" name="Овал 294"/>
                      <wps:cNvSpPr/>
                      <wps:spPr>
                        <a:xfrm>
                          <a:off x="5372100" y="10103958"/>
                          <a:ext cx="416517" cy="41654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95" name="Овал 295"/>
                      <wps:cNvSpPr/>
                      <wps:spPr>
                        <a:xfrm>
                          <a:off x="5448300" y="10161108"/>
                          <a:ext cx="416517" cy="416545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96" name="Овал 296"/>
                      <wps:cNvSpPr/>
                      <wps:spPr>
                        <a:xfrm>
                          <a:off x="5248275" y="10351608"/>
                          <a:ext cx="226139" cy="226154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97" name="Овал 297"/>
                      <wps:cNvSpPr/>
                      <wps:spPr>
                        <a:xfrm>
                          <a:off x="7772400" y="10103958"/>
                          <a:ext cx="1099009" cy="1099083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98" name="Стрелка: Пятиугольник 151"/>
                      <wps:cNvSpPr/>
                      <wps:spPr>
                        <a:xfrm>
                          <a:off x="838200" y="11056458"/>
                          <a:ext cx="2159289" cy="1603227"/>
                        </a:xfrm>
                        <a:prstGeom prst="homePlate">
                          <a:avLst>
                            <a:gd name="adj" fmla="val 29119"/>
                          </a:avLst>
                        </a:prstGeom>
                        <a:solidFill>
                          <a:srgbClr val="0038A8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99" name="Овал 299"/>
                      <wps:cNvSpPr/>
                      <wps:spPr>
                        <a:xfrm>
                          <a:off x="8153400" y="9989658"/>
                          <a:ext cx="226139" cy="226154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00" name="Прямоугольник 300"/>
                      <wps:cNvSpPr/>
                      <wps:spPr>
                        <a:xfrm>
                          <a:off x="628585" y="12659265"/>
                          <a:ext cx="8045778" cy="32349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01" name="Стрелка: Пятиугольник 152"/>
                      <wps:cNvSpPr/>
                      <wps:spPr>
                        <a:xfrm>
                          <a:off x="714375" y="11256483"/>
                          <a:ext cx="2159289" cy="1205754"/>
                        </a:xfrm>
                        <a:prstGeom prst="homePlate">
                          <a:avLst>
                            <a:gd name="adj" fmla="val 29119"/>
                          </a:avLst>
                        </a:prstGeom>
                        <a:solidFill>
                          <a:srgbClr val="00206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02" name="Стрелка: Пятиугольник 153"/>
                      <wps:cNvSpPr/>
                      <wps:spPr>
                        <a:xfrm>
                          <a:off x="552426" y="11064983"/>
                          <a:ext cx="2159289" cy="1594126"/>
                        </a:xfrm>
                        <a:prstGeom prst="homePlate">
                          <a:avLst>
                            <a:gd name="adj" fmla="val 29119"/>
                          </a:avLst>
                        </a:prstGeom>
                        <a:solidFill>
                          <a:srgbClr val="002B82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03" name="Графический объект 155" descr="Голова с шестеренками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  <a:ext uri="{96DAC541-7B7A-43D3-8B79-37D633B846F1}">
                              <asvg:svgBlip xmlns:cx="http://schemas.microsoft.com/office/drawing/2014/chartex" xmlns:w16se="http://schemas.microsoft.com/office/word/2015/wordml/symex" xmlns:asvg="http://schemas.microsoft.com/office/drawing/2016/SVG/main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xmlns:w15="http://schemas.microsoft.com/office/word/2012/wordml" r:embed="rId5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447800" y="11389833"/>
                          <a:ext cx="897890" cy="89789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group w14:anchorId="7D3F2C69" id="_x0000_s1088" alt="Фоновые изображения и формы объектов первой страницы." style="position:absolute;margin-left:-101.05pt;margin-top:-212.65pt;width:1098.55pt;height:1022.25pt;z-index:251687936;mso-width-relative:margin;mso-height-relative:margin" coordorigin="762" coordsize="139518,1298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">
              <v:shape id="Полилиния: Фигура 21" o:spid="_x0000_s1089" style="position:absolute;left:62103;top:-36017;width:17300;height:89334;rotation:60;visibility:visible;mso-wrap-style:square;v-text-anchor:middle" coordsize="914401,4722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WIYccA&#10;AADcAAAADwAAAGRycy9kb3ducmV2LnhtbESPQWvCQBSE70L/w/IKvYjZVLRKdBOKIBSkLaYePD6y&#10;zySafRuyG03767sFocdhZr5h1tlgGnGlztWWFTxHMQjiwuqaSwWHr+1kCcJ5ZI2NZVLwTQ6y9GG0&#10;xkTbG+/pmvtSBAi7BBVU3reJlK6oyKCLbEscvJPtDPogu1LqDm8Bbho5jeMXabDmsFBhS5uKikve&#10;GwX99rwfPmY/m/POXvr302c9PspcqafH4XUFwtPg/8P39ptWMF3M4e9MOAIy/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ZliGHHAAAA3AAAAA8AAAAAAAAAAAAAAAAAmAIAAGRy&#10;cy9kb3ducmV2LnhtbFBLBQYAAAAABAAEAPUAAACMAwAAAAA=&#10;" path="m891715,1676399r22686,1l914400,4722621r-22685,-13097l891715,1676399xm817405,1523999r22685,l840090,4679718r-22685,-13097l817405,1523999xm743095,1371600r22685,l765780,4636815r-22685,-13097l743095,1371600xm668785,1219199r22686,l691471,4593912r-22685,-13097l668785,1219199xm594476,1066800r22685,l617161,4551010r-22685,-13098l594476,1066800xm520167,914400r22685,l542852,4508107r-22684,-13097l520167,914400xm445858,761999r22685,l468543,4465205r-22685,-13097l445858,761999xm371548,609600r22685,l394233,4422302r-22685,-13097l371548,609600xm297239,457200r22685,l319924,4379400r-22685,-13098l297239,457200xm222929,304800r22685,l245614,4336497r-22685,-13097l222929,304800xm148620,152399r22685,l171305,4293594r-22685,-13097l148620,152399xm74310,l96995,r,4250692l74310,4237594,74310,xm,l22685,r,4207789l,4194691,,xe" fillcolor="#ffc000" stroked="f" strokeweight="1pt">
                <v:stroke joinstyle="miter"/>
                <v:path arrowok="t" o:connecttype="custom" o:connectlocs="1687156,3171119;1730079,3171121;1730077,8933430;1687156,8908655;1546559,2882835;1589480,2882835;1589480,8852274;1546559,8827499;1405962,2594553;1448883,2594553;1448883,8771117;1405962,8746343;1265365,2306268;1308288,2306268;1308288,8689961;1265367,8665186;1124770,2017986;1167690,2017986;1167690,8608806;1124770,8584030;984174,1729702;1027095,1729702;1027095,8527650;984176,8502875;843579,1441417;886500,1441417;886500,8446495;843579,8421721;702982,1153135;745903,1153135;745903,8365339;702982,8340564;562387,864851;605308,864851;605308,8284184;562387,8259408;421790,576567;464710,576567;464710,8203028;421790,8178253;281194,288282;324115,288282;324115,8121872;281194,8097097;140597,0;183518,0;183518,8040717;140597,8015941;0,0;42921,0;42921,7959561;0,7934784" o:connectangles="0,0,0,0,0,0,0,0,0,0,0,0,0,0,0,0,0,0,0,0,0,0,0,0,0,0,0,0,0,0,0,0,0,0,0,0,0,0,0,0,0,0,0,0,0,0,0,0,0,0,0,0"/>
              </v:shape>
              <v:shape id="Полилиния: Фигура 21" o:spid="_x0000_s1090" style="position:absolute;left:86962;top:23030;width:17301;height:89334;rotation:60;visibility:visible;mso-wrap-style:square;v-text-anchor:middle" coordsize="914401,4722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cWFsUA&#10;AADcAAAADwAAAGRycy9kb3ducmV2LnhtbESPQYvCMBSE74L/ITzBi2i6IipdoyyCIIiK3T3s8dE8&#10;22rzUppU6/76jSB4HGbmG2axak0pblS7wrKCj1EEgji1uuBMwc/3ZjgH4TyyxtIyKXiQg9Wy21lg&#10;rO2dT3RLfCYChF2MCnLvq1hKl+Zk0I1sRRy8s60N+iDrTOoa7wFuSjmOoqk0WHBYyLGidU7pNWmM&#10;gmZzObWHyd/6srPXZn8+FoNfmSjV77VfnyA8tf4dfrW3WsF4NoXnmXAE5P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txYWxQAAANwAAAAPAAAAAAAAAAAAAAAAAJgCAABkcnMv&#10;ZG93bnJldi54bWxQSwUGAAAAAAQABAD1AAAAigMAAAAA&#10;" path="m891715,1676399r22686,1l914400,4722621r-22685,-13097l891715,1676399xm817405,1523999r22685,l840090,4679718r-22685,-13097l817405,1523999xm743095,1371600r22685,l765780,4636815r-22685,-13097l743095,1371600xm668785,1219199r22686,l691471,4593912r-22685,-13097l668785,1219199xm594476,1066800r22685,l617161,4551010r-22685,-13098l594476,1066800xm520167,914400r22685,l542852,4508107r-22684,-13097l520167,914400xm445858,761999r22685,l468543,4465205r-22685,-13097l445858,761999xm371548,609600r22685,l394233,4422302r-22685,-13097l371548,609600xm297239,457200r22685,l319924,4379400r-22685,-13098l297239,457200xm222929,304800r22685,l245614,4336497r-22685,-13097l222929,304800xm148620,152399r22685,l171305,4293594r-22685,-13097l148620,152399xm74310,l96995,r,4250692l74310,4237594,74310,xm,l22685,r,4207789l,4194691,,xe" fillcolor="#ffc000" stroked="f" strokeweight="1pt">
                <v:stroke joinstyle="miter"/>
                <v:path arrowok="t" o:connecttype="custom" o:connectlocs="1687156,3171119;1730079,3171121;1730077,8933430;1687156,8908655;1546559,2882835;1589480,2882835;1589480,8852274;1546559,8827499;1405962,2594553;1448883,2594553;1448883,8771117;1405962,8746343;1265365,2306268;1308288,2306268;1308288,8689961;1265367,8665186;1124770,2017986;1167690,2017986;1167690,8608806;1124770,8584030;984174,1729702;1027095,1729702;1027095,8527650;984176,8502875;843579,1441417;886500,1441417;886500,8446495;843579,8421721;702982,1153135;745903,1153135;745903,8365339;702982,8340564;562387,864851;605308,864851;605308,8284184;562387,8259408;421790,576567;464710,576567;464710,8203028;421790,8178253;281194,288282;324115,288282;324115,8121872;281194,8097097;140597,0;183518,0;183518,8040717;140597,8015941;0,0;42921,0;42921,7959561;0,7934784" o:connectangles="0,0,0,0,0,0,0,0,0,0,0,0,0,0,0,0,0,0,0,0,0,0,0,0,0,0,0,0,0,0,0,0,0,0,0,0,0,0,0,0,0,0,0,0,0,0,0,0,0,0,0,0"/>
              </v:shape>
              <v:shapetype id="_x0000_t7" coordsize="21600,21600" o:spt="7" adj="5400" path="m@0,l,21600@1,21600,21600,xe">
                <v:stroke joinstyle="miter"/>
                <v:formulas>
                  <v:f eqn="val #0"/>
                  <v:f eqn="sum width 0 #0"/>
                  <v:f eqn="prod #0 1 2"/>
                  <v:f eqn="sum width 0 @2"/>
                  <v:f eqn="mid #0 width"/>
                  <v:f eqn="mid @1 0"/>
                  <v:f eqn="prod height width #0"/>
                  <v:f eqn="prod @6 1 2"/>
                  <v:f eqn="sum height 0 @7"/>
                  <v:f eqn="prod width 1 2"/>
                  <v:f eqn="sum #0 0 @9"/>
                  <v:f eqn="if @10 @8 0"/>
                  <v:f eqn="if @10 @7 height"/>
                </v:formulas>
                <v:path gradientshapeok="t" o:connecttype="custom" o:connectlocs="@4,0;10800,@11;@3,10800;@5,21600;10800,@12;@2,10800" textboxrect="1800,1800,19800,19800;8100,8100,13500,13500;10800,10800,10800,10800"/>
                <v:handles>
                  <v:h position="#0,topLeft" xrange="0,21600"/>
                </v:handles>
              </v:shapetype>
              <v:shape id="Параллелограмм 148" o:spid="_x0000_s1091" type="#_x0000_t7" style="position:absolute;left:31146;top:91133;width:73355;height:28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FTbsQA&#10;AADcAAAADwAAAGRycy9kb3ducmV2LnhtbESPT2sCMRTE7wW/Q3hCbzVxD92yNYpKK4KX+g96fCSv&#10;m6Wbl2UTdf32TaHQ4zAzv2Fmi8G34kp9bAJrmE4UCGITbMO1htPx/ekFREzIFtvApOFOERbz0cMM&#10;KxtuvKfrIdUiQzhWqMGl1FVSRuPIY5yEjjh7X6H3mLLsa2l7vGW4b2Wh1LP02HBecNjR2pH5Ply8&#10;hm719qF2qtwXrvyUxuzseaOs1o/jYfkKItGQ/sN/7a3VUJQl/J7JR0DO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BU27EAAAA3AAAAA8AAAAAAAAAAAAAAAAAmAIAAGRycy9k&#10;b3ducmV2LnhtbFBLBQYAAAAABAAEAPUAAACJAwAAAAA=&#10;" adj="13965" fillcolor="#7030a0" stroked="f" strokeweight="1pt"/>
              <v:shape id="Параллелограмм 144" o:spid="_x0000_s1092" type="#_x0000_t7" style="position:absolute;left:38671;top:91133;width:73355;height:28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du2cUA&#10;AADcAAAADwAAAGRycy9kb3ducmV2LnhtbESPTU/DMAyG75P4D5GRuEws7Q7bVJZWA4E0cWN8nE1j&#10;morGqZJsK/x6fEDa0Xr9Pn68bSY/qBPF1Ac2UC4KUMRtsD13Bt5en243oFJGtjgEJgM/lKCpr2Zb&#10;rGw48wudDrlTAuFUoQGX81hpnVpHHtMijMSSfYXoMcsYO20jngXuB70sipX22LNccDjSg6P2+3D0&#10;ojEvn9/Lj7hf/dJ4fOw+3WZH98bcXE+7O1CZpnxZ/m/vrYHlWmzlGSGAr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t27ZxQAAANwAAAAPAAAAAAAAAAAAAAAAAJgCAABkcnMv&#10;ZG93bnJldi54bWxQSwUGAAAAAAQABAD1AAAAigMAAAAA&#10;" adj="13965" fillcolor="#542478" stroked="f" strokeweight="1pt">
                <v:fill opacity="22359f"/>
              </v:shape>
              <v:shape id="Параллелограмм 146" o:spid="_x0000_s1093" type="#_x0000_t7" style="position:absolute;left:49625;top:89704;width:73354;height:2883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gIRcQA&#10;AADcAAAADwAAAGRycy9kb3ducmV2LnhtbESPQWsCMRSE7wX/Q3hCbzXRg9XVKCItKPbS6A94bJ67&#10;i5uXdZPqrr/eFAo9DjPzDbNcd64WN2pD5VnDeKRAEOfeVlxoOB0/32YgQkS2WHsmDT0FWK8GL0vM&#10;rL/zN91MLESCcMhQQxljk0kZ8pIchpFviJN39q3DmGRbSNviPcFdLSdKTaXDitNCiQ1tS8ov5sdp&#10;KEwfenXaXLvpQe3Mh/ka7x8zrV+H3WYBIlIX/8N/7Z3VMHmfw++ZdATk6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4CEXEAAAA3AAAAA8AAAAAAAAAAAAAAAAAmAIAAGRycy9k&#10;b3ducmV2LnhtbFBLBQYAAAAABAAEAPUAAACJAwAAAAA=&#10;" adj="13965" fillcolor="#542478" stroked="f" strokeweight="1pt">
                <v:fill opacity="32896f"/>
              </v:shape>
              <v:rect id="Прямоугольник 4" o:spid="_x0000_s1094" style="position:absolute;left:12477;top:34658;width:25808;height:17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JZm8IA&#10;AADcAAAADwAAAGRycy9kb3ducmV2LnhtbERPz2vCMBS+D/wfwhN2m2lljFKNUoaO9TSsIh4fzbMp&#10;a15KE2vnX78cBjt+fL/X28l2YqTBt44VpIsEBHHtdMuNgtNx/5KB8AFZY+eYFPyQh+1m9rTGXLs7&#10;H2isQiNiCPscFZgQ+lxKXxuy6BeuJ47c1Q0WQ4RDI/WA9xhuO7lMkjdpseXYYLCnd0P1d3WzCh4f&#10;5/K1vFTssrQ87W7FWD0OX0o9z6diBSLQFP7Ff+5PrWCZxfnxTDwC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IlmbwgAAANwAAAAPAAAAAAAAAAAAAAAAAJgCAABkcnMvZG93&#10;bnJldi54bWxQSwUGAAAAAAQABAD1AAAAhwMAAAAA&#10;" filled="f" stroked="f" strokeweight="1pt">
                <v:textbox inset="0,0,0,0">
                  <w:txbxContent>
                    <w:p w:rsidR="00845D87" w:rsidRPr="00783BF9" w:rsidRDefault="00845D87" w:rsidP="00D261BA">
                      <w:pPr>
                        <w:pStyle w:val="1"/>
                      </w:pPr>
                      <w:r w:rsidRPr="00034F0D">
                        <w:rPr>
                          <w:lang w:val="ru-RU" w:bidi="ru-RU"/>
                        </w:rPr>
                        <w:t>РОДИТЕЛЬСКИЙ КОМИТЕТ</w:t>
                      </w:r>
                      <w:r w:rsidRPr="00034F0D">
                        <w:rPr>
                          <w:sz w:val="52"/>
                          <w:szCs w:val="52"/>
                          <w:lang w:val="ru-RU" w:bidi="ru-RU"/>
                        </w:rPr>
                        <w:t xml:space="preserve"> </w:t>
                      </w:r>
                      <w:r w:rsidRPr="00034F0D">
                        <w:rPr>
                          <w:sz w:val="44"/>
                          <w:szCs w:val="44"/>
                          <w:lang w:val="ru-RU" w:bidi="ru-RU"/>
                        </w:rPr>
                        <w:t>20XX</w:t>
                      </w:r>
                    </w:p>
                  </w:txbxContent>
                </v:textbox>
              </v:rect>
              <v:oval id="Овал 281" o:spid="_x0000_s1095" style="position:absolute;left:10858;top:63614;width:2114;height:21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bok8QA&#10;AADcAAAADwAAAGRycy9kb3ducmV2LnhtbESPQWvCQBSE74L/YXlCL6IbA4pEV6lKwZtopNDbM/ua&#10;TZt9G7Krxn/fLQgeh5n5hlmuO1uLG7W+cqxgMk5AEBdOV1wqOOcfozkIH5A11o5JwYM8rFf93hIz&#10;7e58pNsplCJC2GeowITQZFL6wpBFP3YNcfS+XWsxRNmWUrd4j3BbyzRJZtJixXHBYENbQ8Xv6WoV&#10;fO42yTDXuenk8UdfDvn0QumXUm+D7n0BIlAXXuFne68VpPMJ/J+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m6JPEAAAA3AAAAA8AAAAAAAAAAAAAAAAAmAIAAGRycy9k&#10;b3ducmV2LnhtbFBLBQYAAAAABAAEAPUAAACJAwAAAAA=&#10;" fillcolor="#ffc000" stroked="f" strokeweight="1pt">
                <v:stroke joinstyle="miter"/>
              </v:oval>
              <v:oval id="Овал 282" o:spid="_x0000_s1096" style="position:absolute;left:4667;top:59233;width:7754;height:775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Ruj8QA&#10;AADcAAAADwAAAGRycy9kb3ducmV2LnhtbESPQWvCQBSE74L/YXmF3nTTQItEV2kjbT3WRJDeHtln&#10;NjT7dsmumv57t1DwOMzMN8xqM9peXGgInWMFT/MMBHHjdMetgkP9PluACBFZY++YFPxSgM16Ollh&#10;od2V93SpYisShEOBCkyMvpAyNIYshrnzxMk7ucFiTHJopR7wmuC2l3mWvUiLHacFg55KQ81PdbYK&#10;3qry7I8fpvSnbFs/f2r9VX5rpR4fxtcliEhjvIf/2zutIF/k8HcmHQG5v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kbo/EAAAA3AAAAA8AAAAAAAAAAAAAAAAAmAIAAGRycy9k&#10;b3ducmV2LnhtbFBLBQYAAAAABAAEAPUAAACJAwAAAAA=&#10;" fillcolor="window" strokecolor="#ffc000" strokeweight="2.25pt">
                <v:stroke joinstyle="miter"/>
                <v:textbox inset="0,,0"/>
              </v:oval>
              <v:oval id="Овал 283" o:spid="_x0000_s1097" style="position:absolute;left:33528;top:18275;width:6233;height:62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80Q8UA&#10;AADcAAAADwAAAGRycy9kb3ducmV2LnhtbESPQWvCQBSE7wX/w/KE3urGFKxG1yAppUJP1YB4e2Sf&#10;STD7NuxuNfrru4WCx2FmvmFW+WA6cSHnW8sKppMEBHFldcu1gnL/8TIH4QOyxs4yKbiRh3w9elph&#10;pu2Vv+myC7WIEPYZKmhC6DMpfdWQQT+xPXH0TtYZDFG6WmqH1wg3nUyTZCYNthwXGuypaKg6736M&#10;gtn7dmGK9ujw+FZ/fd65KMtDodTzeNgsQQQawiP8395qBen8Ff7OxCM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nzRDxQAAANwAAAAPAAAAAAAAAAAAAAAAAJgCAABkcnMv&#10;ZG93bnJldi54bWxQSwUGAAAAAAQABAD1AAAAigMAAAAA&#10;" fillcolor="#7030a0" stroked="f" strokeweight="1pt">
                <v:stroke joinstyle="miter"/>
              </v:oval>
              <v:oval id="Овал 284" o:spid="_x0000_s1098" style="position:absolute;left:3333;top:54947;width:7752;height:77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FLC8QA&#10;AADcAAAADwAAAGRycy9kb3ducmV2LnhtbESPQWvCQBSE74L/YXmCF9FNQxVJXUUrhd5EI4K3Z/Y1&#10;mzb7NmS3mv77riB4HGbmG2ax6mwtrtT6yrGCl0kCgrhwuuJSwTH/GM9B+ICssXZMCv7Iw2rZ7y0w&#10;0+7Ge7oeQikihH2GCkwITSalLwxZ9BPXEEfvy7UWQ5RtKXWLtwi3tUyTZCYtVhwXDDb0bqj4Ofxa&#10;BaftJhnlOjed3H/ryy6fXig9KzUcdOs3EIG68Aw/2p9aQTp/hfuZeATk8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RSwvEAAAA3AAAAA8AAAAAAAAAAAAAAAAAmAIAAGRycy9k&#10;b3ducmV2LnhtbFBLBQYAAAAABAAEAPUAAACJAwAAAAA=&#10;" fillcolor="#ffc000" stroked="f" strokeweight="1pt">
                <v:stroke joinstyle="miter"/>
              </v:oval>
              <v:oval id="Овал 47" o:spid="_x0000_s1099" style="position:absolute;left:762;top:18275;width:42026;height:4200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3ukMUA&#10;AADcAAAADwAAAGRycy9kb3ducmV2LnhtbESPQWvCQBSE70L/w/IKXkQ3BiwhZiNtpeCtaIrg7Zl9&#10;ZmOzb0N2q+m/7xYKPQ4z8w1TbEbbiRsNvnWsYLlIQBDXTrfcKPio3uYZCB+QNXaOScE3ediUD5MC&#10;c+3uvKfbITQiQtjnqMCE0OdS+tqQRb9wPXH0Lm6wGKIcGqkHvEe47WSaJE/SYstxwWBPr4bqz8OX&#10;VXDcviSzSldmlPurPr9XqzOlJ6Wmj+PzGkSgMfyH/9o7rSDNVvB7Jh4BWf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ne6QxQAAANwAAAAPAAAAAAAAAAAAAAAAAJgCAABkcnMv&#10;ZG93bnJldi54bWxQSwUGAAAAAAQABAD1AAAAigMAAAAA&#10;" fillcolor="#ffc000" stroked="f" strokeweight="1pt">
                <v:stroke joinstyle="miter"/>
              </v:oval>
              <v:oval id="Овал 286" o:spid="_x0000_s1100" style="position:absolute;left:51816;top:72083;width:37975;height:37956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Z2uMQA&#10;AADcAAAADwAAAGRycy9kb3ducmV2LnhtbESPT2vCQBTE7wW/w/IEL0U3RioaXSVUFOnN6MXbI/vy&#10;B7NvQ3Yb02/fFQo9DjPzG2a7H0wjeupcbVnBfBaBIM6trrlUcLsepysQziNrbCyTgh9ysN+N3raY&#10;aPvkC/WZL0WAsEtQQeV9m0jp8ooMupltiYNX2M6gD7Irpe7wGeCmkXEULaXBmsNChS19VpQ/sm+j&#10;IHUcDV/pvT++rw+LbH0r4o9TodRkPKQbEJ4G/x/+a5+1gni1hNeZcATk7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GdrjEAAAA3AAAAA8AAAAAAAAAAAAAAAAAmAIAAGRycy9k&#10;b3ducmV2LnhtbFBLBQYAAAAABAAEAPUAAACJAwAAAAA=&#10;" fillcolor="#ffc000" stroked="f" strokeweight="1pt">
                <v:stroke joinstyle="miter"/>
              </v:oval>
              <v:shape id="Параллелограмм 147" o:spid="_x0000_s1101" type="#_x0000_t7" style="position:absolute;left:58864;top:88371;width:73355;height:28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nbo8QA&#10;AADcAAAADwAAAGRycy9kb3ducmV2LnhtbESPT2sCMRTE7wW/Q3hCbzWrBZWtUUQQPbTiv4u3181z&#10;s7p5WTepbr+9EQSPw8z8hhlNGluKK9W+cKyg20lAEGdOF5wr2O/mH0MQPiBrLB2Tgn/yMBm33kaY&#10;anfjDV23IRcRwj5FBSaEKpXSZ4Ys+o6riKN3dLXFEGWdS13jLcJtKXtJ0pcWC44LBiuaGcrO2z+r&#10;4JB9U2FPv+sf+bm8dMNiZXyflHpvN9MvEIGa8Ao/20utoDccwONMPAJyf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J26PEAAAA3AAAAA8AAAAAAAAAAAAAAAAAmAIAAGRycy9k&#10;b3ducmV2LnhtbFBLBQYAAAAABAAEAPUAAACJAwAAAAA=&#10;" adj="13965" fillcolor="#542478" stroked="f" strokeweight="1pt"/>
              <v:rect id="Прямоугольник 150" o:spid="_x0000_s1102" style="position:absolute;left:24574;top:112564;width:62163;height:1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fDJcEA&#10;AADcAAAADwAAAGRycy9kb3ducmV2LnhtbESPwW7CMAyG70h7h8iTdqPpOExVISA0bdMkThQewGpM&#10;W9E4XZJBeHt8QOJo/f4/+1ttshvVhUIcPBt4L0pQxK23A3cGjofveQUqJmSLo2cycKMIm/XLbIW1&#10;9Vfe06VJnRIIxxoN9ClNtdax7clhLPxELNnJB4dJxtBpG/AqcDfqRVl+aIcDy4UeJ/rsqT03/85A&#10;87fLtx//RfnYNVFIOVSYjXl7zdslqEQ5PZcf7V9rYFHJtyIjIqD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rHwyXBAAAA3AAAAA8AAAAAAAAAAAAAAAAAmAIAAGRycy9kb3du&#10;cmV2LnhtbFBLBQYAAAAABAAEAPUAAACGAwAAAAA=&#10;" fillcolor="#002062" stroked="f" strokeweight="1pt">
                <v:textbox inset="57.6pt,14.4pt,36pt,14.4pt">
                  <w:txbxContent>
                    <w:p w:rsidR="00845D87" w:rsidRPr="00184A14" w:rsidRDefault="00845D87" w:rsidP="00D261BA">
                      <w:pPr>
                        <w:pStyle w:val="02"/>
                      </w:pPr>
                    </w:p>
                  </w:txbxContent>
                </v:textbox>
              </v:rect>
              <v:oval id="Овал 289" o:spid="_x0000_s1103" style="position:absolute;left:40671;top:23895;width:10040;height:100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D8/sQA&#10;AADcAAAADwAAAGRycy9kb3ducmV2LnhtbESPQWsCMRSE74L/IbxCbzVbocWuRqkrWo/tWijeHpvn&#10;ZunmJWyirv/eCILHYWa+YWaL3rbiRF1oHCt4HWUgiCunG64V/O7WLxMQISJrbB2TggsFWMyHgxnm&#10;2p35h05lrEWCcMhRgYnR51KGypDFMHKeOHkH11mMSXa11B2eE9y2cpxl79Jiw2nBoKfCUPVfHq2C&#10;ZVkc/d/GFP6QrXZvX1p/F3ut1PNT/zkFEamPj/C9vdUKxpMPuJ1JR0DO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A/P7EAAAA3AAAAA8AAAAAAAAAAAAAAAAAmAIAAGRycy9k&#10;b3ducmV2LnhtbFBLBQYAAAAABAAEAPUAAACJAwAAAAA=&#10;" fillcolor="window" strokecolor="#ffc000" strokeweight="2.25pt">
                <v:stroke joinstyle="miter"/>
                <v:textbox inset="0,,0">
                  <w:txbxContent>
                    <w:p w:rsidR="00845D87" w:rsidRPr="00BE27CD" w:rsidRDefault="00845D87" w:rsidP="00D261BA"/>
                  </w:txbxContent>
                </v:textbox>
              </v:oval>
              <v:oval id="Овал 45" o:spid="_x0000_s1104" style="position:absolute;left:41719;top:24181;width:10008;height:100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KpBMIA&#10;AADcAAAADwAAAGRycy9kb3ducmV2LnhtbERPz2vCMBS+C/sfwht4EU3nULQzyhB0Hp0b4m6P5tlU&#10;m5faRFv/e3MQdvz4fs8WrS3FjWpfOFbwNkhAEGdOF5wr+P1Z9ScgfEDWWDomBXfysJi/dGaYatfw&#10;N912IRcxhH2KCkwIVSqlzwxZ9ANXEUfu6GqLIcI6l7rGJobbUg6TZCwtFhwbDFa0NJSdd1er4G98&#10;4kOx2bpmfzknE3P/Gq1770p1X9vPDxCB2vAvfro3WsFwGufHM/EIyP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AqkEwgAAANwAAAAPAAAAAAAAAAAAAAAAAJgCAABkcnMvZG93&#10;bnJldi54bWxQSwUGAAAAAAQABAD1AAAAhwMAAAAA&#10;" fillcolor="#7030a0" stroked="f" strokeweight="1pt">
                <v:stroke joinstyle="miter"/>
                <v:textbox inset="0,,0">
                  <w:txbxContent>
                    <w:p w:rsidR="00845D87" w:rsidRPr="00845884" w:rsidRDefault="00845D87" w:rsidP="00472FAE">
                      <w:pPr>
                        <w:jc w:val="center"/>
                        <w:rPr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color w:val="FFFFFF" w:themeColor="background1"/>
                          <w:sz w:val="16"/>
                          <w:szCs w:val="16"/>
                          <w:lang w:val="ru-RU" w:bidi="ru-RU"/>
                        </w:rPr>
                        <w:t>МАДОУ №2 Улыбка»</w:t>
                      </w:r>
                    </w:p>
                  </w:txbxContent>
                </v:textbox>
              </v:oval>
              <v:oval id="Овал 18" o:spid="_x0000_s1105" style="position:absolute;left:79914;top:70273;width:2235;height:22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iZcsUA&#10;AADcAAAADwAAAGRycy9kb3ducmV2LnhtbESPQWvCQBSE70L/w/IKvekmOaSaukpJkQY8VQPF2yP7&#10;moRm34bdVdP+erdQ8DjMzDfMejuZQVzI+d6ygnSRgCBurO65VVAfd/MlCB+QNQ6WScEPedhuHmZr&#10;LLS98gddDqEVEcK+QAVdCGMhpW86MugXdiSO3pd1BkOUrpXa4TXCzSCzJMmlwZ7jQocjlR0134ez&#10;UZC/VStT9ieHp+d2//7LZV1/lko9PU6vLyACTeEe/m9XWkG2SuHvTDwCcn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2JlyxQAAANwAAAAPAAAAAAAAAAAAAAAAAJgCAABkcnMv&#10;ZG93bnJldi54bWxQSwUGAAAAAAQABAD1AAAAigMAAAAA&#10;" fillcolor="#7030a0" stroked="f" strokeweight="1pt">
                <v:stroke joinstyle="miter"/>
              </v:oval>
              <v:oval id="Овал 292" o:spid="_x0000_s1106" style="position:absolute;left:38004;top:23133;width:2120;height:21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3gOcQA&#10;AADcAAAADwAAAGRycy9kb3ducmV2LnhtbESPQWvCQBSE74X+h+UVvBTdGFBqdJVWKXgTTRG8PbPP&#10;bNrs25Ddavz3riB4HGbmG2a26GwtztT6yrGC4SABQVw4XXGp4Cf/7n+A8AFZY+2YFFzJw2L++jLD&#10;TLsLb+m8C6WIEPYZKjAhNJmUvjBk0Q9cQxy9k2sthijbUuoWLxFua5kmyVharDguGGxoaaj42/1b&#10;BfvVV/Ke69x0cvurj5t8dKT0oFTvrfucggjUhWf40V5rBekkhfuZeATk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t4DnEAAAA3AAAAA8AAAAAAAAAAAAAAAAAmAIAAGRycy9k&#10;b3ducmV2LnhtbFBLBQYAAAAABAAEAPUAAACJAwAAAAA=&#10;" fillcolor="#ffc000" stroked="f" strokeweight="1pt">
                <v:stroke joinstyle="miter"/>
              </v:oval>
              <v:oval id="Овал 293" o:spid="_x0000_s1107" style="position:absolute;left:9144;top:55518;width:4051;height:40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ainsQA&#10;AADcAAAADwAAAGRycy9kb3ducmV2LnhtbESPQWvCQBSE70L/w/IK3nRTBW1SVykRUfCkDRRvj+xr&#10;Epp9G3ZXTfvrXUHwOMzMN8xi1ZtWXMj5xrKCt3ECgri0uuFKQfG1Gb2D8AFZY2uZFPyRh9XyZbDA&#10;TNsrH+hyDJWIEPYZKqhD6DIpfVmTQT+2HXH0fqwzGKJ0ldQOrxFuWjlJkpk02HBcqLGjvKby93g2&#10;CmbrXWry5uTwNK/223/Oi+I7V2r42n9+gAjUh2f40d5pBZN0Cvcz8QjI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Gop7EAAAA3AAAAA8AAAAAAAAAAAAAAAAAmAIAAGRycy9k&#10;b3ducmV2LnhtbFBLBQYAAAAABAAEAPUAAACJAwAAAAA=&#10;" fillcolor="#7030a0" stroked="f" strokeweight="1pt">
                <v:stroke joinstyle="miter"/>
              </v:oval>
              <v:oval id="Овал 294" o:spid="_x0000_s1108" style="position:absolute;left:53721;top:101039;width:4165;height:41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gGFcUA&#10;AADcAAAADwAAAGRycy9kb3ducmV2LnhtbESPS2sCQRCE7wH/w9BCbjrrAzWro4gihIgHNeTc2Wn3&#10;4U7PsjPqxl/vCEKORVV9Rc0WjSnFlWqXW1bQ60YgiBOrc04VfB83nQkI55E1lpZJwR85WMxbbzOM&#10;tb3xnq4Hn4oAYRejgsz7KpbSJRkZdF1bEQfvZGuDPsg6lbrGW4CbUvajaCQN5hwWMqxolVFyPlyM&#10;guGWv343ZXEZHH/W93HkirvfFUq9t5vlFISnxv+HX+1PraD/MYTnmX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+AYVxQAAANwAAAAPAAAAAAAAAAAAAAAAAJgCAABkcnMv&#10;ZG93bnJldi54bWxQSwUGAAAAAAQABAD1AAAAigMAAAAA&#10;" fillcolor="window" strokecolor="#ffc000" strokeweight="1.5pt">
                <v:stroke joinstyle="miter"/>
                <v:textbox inset="0,,0"/>
              </v:oval>
              <v:oval id="Овал 295" o:spid="_x0000_s1109" style="position:absolute;left:54483;top:101611;width:4165;height:416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R4TcUA&#10;AADcAAAADwAAAGRycy9kb3ducmV2LnhtbESPT2vCQBTE7wW/w/IEL0U3BhRNXcU/FHormlLo7Zl9&#10;zaZm34bsqvHbuwXB4zAzv2EWq87W4kKtrxwrGI8SEMSF0xWXCr7y9+EMhA/IGmvHpOBGHlbL3ssC&#10;M+2uvKfLIZQiQthnqMCE0GRS+sKQRT9yDXH0fl1rMUTZllK3eI1wW8s0SabSYsVxwWBDW0PF6XC2&#10;Cr53m+Q117np5P5PHz/zyZHSH6UG/W79BiJQF57hR/tDK0jnE/g/E4+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RHhNxQAAANwAAAAPAAAAAAAAAAAAAAAAAJgCAABkcnMv&#10;ZG93bnJldi54bWxQSwUGAAAAAAQABAD1AAAAigMAAAAA&#10;" fillcolor="#ffc000" stroked="f" strokeweight="1pt">
                <v:stroke joinstyle="miter"/>
              </v:oval>
              <v:oval id="Овал 296" o:spid="_x0000_s1110" style="position:absolute;left:52482;top:103516;width:2262;height:22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EBBsQA&#10;AADcAAAADwAAAGRycy9kb3ducmV2LnhtbESPQWvCQBSE7wX/w/IEb3Wjh1ijq0ikKPSkDRRvj+wz&#10;CWbfht2tRn99VxB6HGbmG2a57k0rruR8Y1nBZJyAIC6tbrhSUHx/vn+A8AFZY2uZFNzJw3o1eFti&#10;pu2ND3Q9hkpECPsMFdQhdJmUvqzJoB/bjjh6Z+sMhihdJbXDW4SbVk6TJJUGG44LNXaU11Rejr9G&#10;Qbrdz03enByeZtXX7sF5UfzkSo2G/WYBIlAf/sOv9l4rmM5TeJ6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xAQbEAAAA3AAAAA8AAAAAAAAAAAAAAAAAmAIAAGRycy9k&#10;b3ducmV2LnhtbFBLBQYAAAAABAAEAPUAAACJAwAAAAA=&#10;" fillcolor="#7030a0" stroked="f" strokeweight="1pt">
                <v:stroke joinstyle="miter"/>
              </v:oval>
              <v:oval id="Овал 297" o:spid="_x0000_s1111" style="position:absolute;left:77724;top:101039;width:10990;height:109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pDocUA&#10;AADcAAAADwAAAGRycy9kb3ducmV2LnhtbESPQWvCQBSE74L/YXlCL9JsDFTb1FW0pdCbaETw9sw+&#10;s9Hs25Ddavrvu4VCj8PMfMPMl71txI06XztWMElSEMSl0zVXCvbFx+MzCB+QNTaOScE3eVguhoM5&#10;5trdeUu3XahEhLDPUYEJoc2l9KUhiz5xLXH0zq6zGKLsKqk7vEe4bWSWplNpsea4YLClN0Pldfdl&#10;FRze1+m40IXp5faiT5vi6UTZUamHUb96BRGoD//hv/anVpC9zOD3TDwCcv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2kOhxQAAANwAAAAPAAAAAAAAAAAAAAAAAJgCAABkcnMv&#10;ZG93bnJldi54bWxQSwUGAAAAAAQABAD1AAAAigMAAAAA&#10;" fillcolor="#ffc000" stroked="f" strokeweight="1pt">
                <v:stroke joinstyle="miter"/>
              </v:oval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Стрелка: Пятиугольник 151" o:spid="_x0000_s1112" type="#_x0000_t15" style="position:absolute;left:8382;top:110564;width:21592;height:160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Qj+r0A&#10;AADcAAAADwAAAGRycy9kb3ducmV2LnhtbERPuwrCMBTdBf8hXMFNUx18VKOoIHRSqi5ul+b2gc1N&#10;aaLWvzeD4Hg47/W2M7V4Uesqywom4wgEcWZ1xYWC2/U4WoBwHlljbZkUfMjBdtPvrTHW9s0pvS6+&#10;ECGEXYwKSu+bWEqXlWTQjW1DHLjctgZ9gG0hdYvvEG5qOY2imTRYcWgosaFDSdnj8jQK7i61VXpL&#10;8lNznGFynZ/dXuZKDQfdbgXCU+f/4p870Qqmy7A2nAlHQG6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9PQj+r0AAADcAAAADwAAAAAAAAAAAAAAAACYAgAAZHJzL2Rvd25yZXYu&#10;eG1sUEsFBgAAAAAEAAQA9QAAAIIDAAAAAA==&#10;" adj="16930" fillcolor="#0038a8" stroked="f" strokeweight="1pt"/>
              <v:oval id="Овал 299" o:spid="_x0000_s1113" style="position:absolute;left:81534;top:99896;width:2261;height:22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6VdMUA&#10;AADcAAAADwAAAGRycy9kb3ducmV2LnhtbESPQWvCQBSE7wX/w/IEb3WjB9ukbkKJFIWeqgHJ7ZF9&#10;TUKzb8PuVqO/vlso9DjMzDfMtpjMIC7kfG9ZwWqZgCBurO65VVCd3h6fQfiArHGwTApu5KHIZw9b&#10;zLS98gddjqEVEcI+QwVdCGMmpW86MuiXdiSO3qd1BkOUrpXa4TXCzSDXSbKRBnuOCx2OVHbUfB2/&#10;jYLN7pCasq8d1k/t+/7OZVWdS6UW8+n1BUSgKfyH/9oHrWCdpvB7Jh4Bmf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rpV0xQAAANwAAAAPAAAAAAAAAAAAAAAAAJgCAABkcnMv&#10;ZG93bnJldi54bWxQSwUGAAAAAAQABAD1AAAAigMAAAAA&#10;" fillcolor="#7030a0" stroked="f" strokeweight="1pt">
                <v:stroke joinstyle="miter"/>
              </v:oval>
              <v:rect id="Прямоугольник 300" o:spid="_x0000_s1114" style="position:absolute;left:6285;top:126592;width:80458;height:32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X6lMIA&#10;AADcAAAADwAAAGRycy9kb3ducmV2LnhtbERPTWsCMRC9C/0PYQpepCZaEdkapQiCeJCqPXicJtPN&#10;spvJsom6/ntzKPT4eN/Lde8bcaMuVoE1TMYKBLEJtuJSw/d5+7YAEROyxSYwaXhQhPXqZbDEwoY7&#10;H+l2SqXIIRwL1OBSagspo3HkMY5DS5y539B5TBl2pbQd3nO4b+RUqbn0WHFucNjSxpGpT1evof4a&#10;7WaHvbxsfq6126qLqRcTo/Xwtf/8AJGoT//iP/fOanhXeX4+k4+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xfqUwgAAANwAAAAPAAAAAAAAAAAAAAAAAJgCAABkcnMvZG93&#10;bnJldi54bWxQSwUGAAAAAAQABAD1AAAAhwMAAAAA&#10;" fillcolor="#ffc000" stroked="f" strokeweight="1pt"/>
              <v:shape id="Стрелка: Пятиугольник 152" o:spid="_x0000_s1115" type="#_x0000_t15" style="position:absolute;left:7143;top:112564;width:21593;height:120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HUxMMA&#10;AADcAAAADwAAAGRycy9kb3ducmV2LnhtbESP3YrCMBSE7wXfIRxh79ZUXUSrUYqy4F644M8DHJpj&#10;f2xOahO1vr0RBC+HmfmGmS9bU4kbNa6wrGDQj0AQp1YXnCk4Hn6/JyCcR9ZYWSYFD3KwXHQ7c4y1&#10;vfOObnufiQBhF6OC3Ps6ltKlORl0fVsTB+9kG4M+yCaTusF7gJtKDqNoLA0WHBZyrGmVU3reX42C&#10;cdJuy7+Ey5/LcDoq+UhrN/1X6qvXJjMQnlr/Cb/bG61gFA3gdSYcAbl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HUxMMAAADcAAAADwAAAAAAAAAAAAAAAACYAgAAZHJzL2Rv&#10;d25yZXYueG1sUEsFBgAAAAAEAAQA9QAAAIgDAAAAAA==&#10;" adj="18088" fillcolor="#002060" stroked="f" strokeweight="1pt"/>
              <v:shape id="Стрелка: Пятиугольник 153" o:spid="_x0000_s1116" type="#_x0000_t15" style="position:absolute;left:5524;top:110649;width:21593;height:1594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QkWcUA&#10;AADcAAAADwAAAGRycy9kb3ducmV2LnhtbESPT2sCMRTE7wW/Q3hCL1KTWiiyNYoolR56qX9oj4/k&#10;ubu4eVmSuLt+e1Mo9DjMzG+YxWpwjegoxNqzhuepAkFsvK251HA8vD/NQcSEbLHxTBpuFGG1HD0s&#10;sLC+5y/q9qkUGcKxQA1VSm0hZTQVOYxT3xJn7+yDw5RlKKUN2Ge4a+RMqVfpsOa8UGFLm4rMZX91&#10;Gr5VmhxtP7kMYWfCz/b02fnaaP04HtZvIBIN6T/81/6wGl7UDH7P5CM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ZCRZxQAAANwAAAAPAAAAAAAAAAAAAAAAAJgCAABkcnMv&#10;ZG93bnJldi54bWxQSwUGAAAAAAQABAD1AAAAigMAAAAA&#10;" adj="16957" fillcolor="#002b82" stroked="f" strokeweight="1p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Графический объект 155" o:spid="_x0000_s1117" type="#_x0000_t75" alt="Голова с шестеренками" style="position:absolute;left:14478;top:113898;width:8978;height:8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GyMDHAAAA3AAAAA8AAABkcnMvZG93bnJldi54bWxEj0FrwkAUhO8F/8PyCr2UZmOFKqmriFgo&#10;xYtWJMdH9pmNzb6N2Y3G/npXKPQ4zMw3zHTe21qcqfWVYwXDJAVBXDhdcalg9/3xMgHhA7LG2jEp&#10;uJKH+WzwMMVMuwtv6LwNpYgQ9hkqMCE0mZS+MGTRJ64hjt7BtRZDlG0pdYuXCLe1fE3TN2mx4rhg&#10;sKGloeJn21kFh/xrdawnv/vxKe/883W9MsfhTqmnx37xDiJQH/7Df+1PrWCUjuB+Jh4BObs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JGyMDHAAAA3AAAAA8AAAAAAAAAAAAA&#10;AAAAnwIAAGRycy9kb3ducmV2LnhtbFBLBQYAAAAABAAEAPcAAACTAwAAAAA=&#10;">
                <v:imagedata r:id="rId6" o:title="Голова с шестеренками"/>
                <v:path arrowok="t"/>
              </v:shape>
            </v:group>
          </w:pict>
        </mc:Fallback>
      </mc:AlternateContent>
    </w:r>
    <w:r>
      <w:rPr>
        <w:noProof/>
        <w:lang w:val="ru-RU" w:eastAsia="ru-RU"/>
      </w:rPr>
      <w:drawing>
        <wp:anchor distT="0" distB="0" distL="114300" distR="114300" simplePos="0" relativeHeight="251688960" behindDoc="0" locked="0" layoutInCell="1" allowOverlap="1" wp14:anchorId="06D59CAA" wp14:editId="4BE7EA9E">
          <wp:simplePos x="0" y="0"/>
          <wp:positionH relativeFrom="column">
            <wp:posOffset>3678998</wp:posOffset>
          </wp:positionH>
          <wp:positionV relativeFrom="paragraph">
            <wp:posOffset>4741574</wp:posOffset>
          </wp:positionV>
          <wp:extent cx="3755390" cy="3200400"/>
          <wp:effectExtent l="0" t="0" r="0" b="0"/>
          <wp:wrapNone/>
          <wp:docPr id="314" name="Рисунок 3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55390" cy="32004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ru-RU" w:bidi="ru-RU"/>
      </w:rPr>
      <w:t xml:space="preserve"> 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5D87" w:rsidRDefault="00845D87" w:rsidP="00D261BA">
    <w:pPr>
      <w:pStyle w:val="a6"/>
    </w:pPr>
    <w:r>
      <w:rPr>
        <w:noProof/>
        <w:lang w:val="ru-RU" w:eastAsia="ru-RU"/>
      </w:rPr>
      <w:drawing>
        <wp:anchor distT="0" distB="0" distL="114300" distR="114300" simplePos="0" relativeHeight="251681792" behindDoc="0" locked="0" layoutInCell="1" allowOverlap="1" wp14:anchorId="3D433249" wp14:editId="55ECECA4">
          <wp:simplePos x="0" y="0"/>
          <wp:positionH relativeFrom="column">
            <wp:posOffset>-1582804</wp:posOffset>
          </wp:positionH>
          <wp:positionV relativeFrom="paragraph">
            <wp:posOffset>-441916</wp:posOffset>
          </wp:positionV>
          <wp:extent cx="4720856" cy="3540643"/>
          <wp:effectExtent l="0" t="0" r="3810" b="3175"/>
          <wp:wrapNone/>
          <wp:docPr id="149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Рисунок 6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720856" cy="3540643"/>
                  </a:xfrm>
                  <a:prstGeom prst="ellipse">
                    <a:avLst/>
                  </a:prstGeom>
                  <a:ln>
                    <a:noFill/>
                  </a:ln>
                  <a:effectLst>
                    <a:softEdge rad="112500"/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251679744" behindDoc="0" locked="0" layoutInCell="1" allowOverlap="1" wp14:anchorId="7D3F2C69" wp14:editId="7B97BA5E">
              <wp:simplePos x="0" y="0"/>
              <wp:positionH relativeFrom="column">
                <wp:posOffset>-1283335</wp:posOffset>
              </wp:positionH>
              <wp:positionV relativeFrom="paragraph">
                <wp:posOffset>-2700655</wp:posOffset>
              </wp:positionV>
              <wp:extent cx="13951585" cy="12982575"/>
              <wp:effectExtent l="0" t="2133600" r="0" b="9525"/>
              <wp:wrapNone/>
              <wp:docPr id="110" name="Группа 7" descr="Фоновые изображения и формы объектов первой страницы.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3951585" cy="12982575"/>
                        <a:chOff x="76200" y="0"/>
                        <a:chExt cx="13951880" cy="12982755"/>
                      </a:xfrm>
                    </wpg:grpSpPr>
                    <wps:wsp>
                      <wps:cNvPr id="111" name="Полилиния: Фигура 21">
                        <a:extLst>
                          <a:ext uri="{FF2B5EF4-FFF2-40B4-BE49-F238E27FC236}">
                            <a16:creationId xmlns="" xmlns:cx="http://schemas.microsoft.com/office/drawing/2014/chartex" xmlns:o="urn:schemas-microsoft-com:office:office" xmlns:v="urn:schemas-microsoft-com:vml" xmlns:w10="urn:schemas-microsoft-com:office:word" xmlns:w="http://schemas.openxmlformats.org/wordprocessingml/2006/main" xmlns:w16se="http://schemas.microsoft.com/office/word/2015/wordml/symex" xmlns:a16="http://schemas.microsoft.com/office/drawing/2014/main" xmlns:w15="http://schemas.microsoft.com/office/word/2012/wordml" id="{4FD0684F-1AC2-4005-B1C0-A5A80D08262C}"/>
                          </a:ext>
                        </a:extLst>
                      </wps:cNvPr>
                      <wps:cNvSpPr/>
                      <wps:spPr>
                        <a:xfrm rot="3600000">
                          <a:off x="6210300" y="-3601675"/>
                          <a:ext cx="1730079" cy="8933430"/>
                        </a:xfrm>
                        <a:custGeom>
                          <a:avLst/>
                          <a:gdLst>
                            <a:gd name="connsiteX0" fmla="*/ 891715 w 914401"/>
                            <a:gd name="connsiteY0" fmla="*/ 1676399 h 4722621"/>
                            <a:gd name="connsiteX1" fmla="*/ 914401 w 914401"/>
                            <a:gd name="connsiteY1" fmla="*/ 1676400 h 4722621"/>
                            <a:gd name="connsiteX2" fmla="*/ 914400 w 914401"/>
                            <a:gd name="connsiteY2" fmla="*/ 4722621 h 4722621"/>
                            <a:gd name="connsiteX3" fmla="*/ 891715 w 914401"/>
                            <a:gd name="connsiteY3" fmla="*/ 4709524 h 4722621"/>
                            <a:gd name="connsiteX4" fmla="*/ 817405 w 914401"/>
                            <a:gd name="connsiteY4" fmla="*/ 1523999 h 4722621"/>
                            <a:gd name="connsiteX5" fmla="*/ 840090 w 914401"/>
                            <a:gd name="connsiteY5" fmla="*/ 1523999 h 4722621"/>
                            <a:gd name="connsiteX6" fmla="*/ 840090 w 914401"/>
                            <a:gd name="connsiteY6" fmla="*/ 4679718 h 4722621"/>
                            <a:gd name="connsiteX7" fmla="*/ 817405 w 914401"/>
                            <a:gd name="connsiteY7" fmla="*/ 4666621 h 4722621"/>
                            <a:gd name="connsiteX8" fmla="*/ 743095 w 914401"/>
                            <a:gd name="connsiteY8" fmla="*/ 1371600 h 4722621"/>
                            <a:gd name="connsiteX9" fmla="*/ 765780 w 914401"/>
                            <a:gd name="connsiteY9" fmla="*/ 1371600 h 4722621"/>
                            <a:gd name="connsiteX10" fmla="*/ 765780 w 914401"/>
                            <a:gd name="connsiteY10" fmla="*/ 4636815 h 4722621"/>
                            <a:gd name="connsiteX11" fmla="*/ 743095 w 914401"/>
                            <a:gd name="connsiteY11" fmla="*/ 4623718 h 4722621"/>
                            <a:gd name="connsiteX12" fmla="*/ 668785 w 914401"/>
                            <a:gd name="connsiteY12" fmla="*/ 1219199 h 4722621"/>
                            <a:gd name="connsiteX13" fmla="*/ 691471 w 914401"/>
                            <a:gd name="connsiteY13" fmla="*/ 1219199 h 4722621"/>
                            <a:gd name="connsiteX14" fmla="*/ 691471 w 914401"/>
                            <a:gd name="connsiteY14" fmla="*/ 4593912 h 4722621"/>
                            <a:gd name="connsiteX15" fmla="*/ 668786 w 914401"/>
                            <a:gd name="connsiteY15" fmla="*/ 4580815 h 4722621"/>
                            <a:gd name="connsiteX16" fmla="*/ 594476 w 914401"/>
                            <a:gd name="connsiteY16" fmla="*/ 1066800 h 4722621"/>
                            <a:gd name="connsiteX17" fmla="*/ 617161 w 914401"/>
                            <a:gd name="connsiteY17" fmla="*/ 1066800 h 4722621"/>
                            <a:gd name="connsiteX18" fmla="*/ 617161 w 914401"/>
                            <a:gd name="connsiteY18" fmla="*/ 4551010 h 4722621"/>
                            <a:gd name="connsiteX19" fmla="*/ 594476 w 914401"/>
                            <a:gd name="connsiteY19" fmla="*/ 4537912 h 4722621"/>
                            <a:gd name="connsiteX20" fmla="*/ 520167 w 914401"/>
                            <a:gd name="connsiteY20" fmla="*/ 914400 h 4722621"/>
                            <a:gd name="connsiteX21" fmla="*/ 542852 w 914401"/>
                            <a:gd name="connsiteY21" fmla="*/ 914400 h 4722621"/>
                            <a:gd name="connsiteX22" fmla="*/ 542852 w 914401"/>
                            <a:gd name="connsiteY22" fmla="*/ 4508107 h 4722621"/>
                            <a:gd name="connsiteX23" fmla="*/ 520168 w 914401"/>
                            <a:gd name="connsiteY23" fmla="*/ 4495010 h 4722621"/>
                            <a:gd name="connsiteX24" fmla="*/ 445858 w 914401"/>
                            <a:gd name="connsiteY24" fmla="*/ 761999 h 4722621"/>
                            <a:gd name="connsiteX25" fmla="*/ 468543 w 914401"/>
                            <a:gd name="connsiteY25" fmla="*/ 761999 h 4722621"/>
                            <a:gd name="connsiteX26" fmla="*/ 468543 w 914401"/>
                            <a:gd name="connsiteY26" fmla="*/ 4465205 h 4722621"/>
                            <a:gd name="connsiteX27" fmla="*/ 445858 w 914401"/>
                            <a:gd name="connsiteY27" fmla="*/ 4452108 h 4722621"/>
                            <a:gd name="connsiteX28" fmla="*/ 371548 w 914401"/>
                            <a:gd name="connsiteY28" fmla="*/ 609600 h 4722621"/>
                            <a:gd name="connsiteX29" fmla="*/ 394233 w 914401"/>
                            <a:gd name="connsiteY29" fmla="*/ 609600 h 4722621"/>
                            <a:gd name="connsiteX30" fmla="*/ 394233 w 914401"/>
                            <a:gd name="connsiteY30" fmla="*/ 4422302 h 4722621"/>
                            <a:gd name="connsiteX31" fmla="*/ 371548 w 914401"/>
                            <a:gd name="connsiteY31" fmla="*/ 4409205 h 4722621"/>
                            <a:gd name="connsiteX32" fmla="*/ 297239 w 914401"/>
                            <a:gd name="connsiteY32" fmla="*/ 457200 h 4722621"/>
                            <a:gd name="connsiteX33" fmla="*/ 319924 w 914401"/>
                            <a:gd name="connsiteY33" fmla="*/ 457200 h 4722621"/>
                            <a:gd name="connsiteX34" fmla="*/ 319924 w 914401"/>
                            <a:gd name="connsiteY34" fmla="*/ 4379400 h 4722621"/>
                            <a:gd name="connsiteX35" fmla="*/ 297239 w 914401"/>
                            <a:gd name="connsiteY35" fmla="*/ 4366302 h 4722621"/>
                            <a:gd name="connsiteX36" fmla="*/ 222929 w 914401"/>
                            <a:gd name="connsiteY36" fmla="*/ 304800 h 4722621"/>
                            <a:gd name="connsiteX37" fmla="*/ 245614 w 914401"/>
                            <a:gd name="connsiteY37" fmla="*/ 304800 h 4722621"/>
                            <a:gd name="connsiteX38" fmla="*/ 245614 w 914401"/>
                            <a:gd name="connsiteY38" fmla="*/ 4336497 h 4722621"/>
                            <a:gd name="connsiteX39" fmla="*/ 222929 w 914401"/>
                            <a:gd name="connsiteY39" fmla="*/ 4323400 h 4722621"/>
                            <a:gd name="connsiteX40" fmla="*/ 148620 w 914401"/>
                            <a:gd name="connsiteY40" fmla="*/ 152399 h 4722621"/>
                            <a:gd name="connsiteX41" fmla="*/ 171305 w 914401"/>
                            <a:gd name="connsiteY41" fmla="*/ 152399 h 4722621"/>
                            <a:gd name="connsiteX42" fmla="*/ 171305 w 914401"/>
                            <a:gd name="connsiteY42" fmla="*/ 4293594 h 4722621"/>
                            <a:gd name="connsiteX43" fmla="*/ 148620 w 914401"/>
                            <a:gd name="connsiteY43" fmla="*/ 4280497 h 4722621"/>
                            <a:gd name="connsiteX44" fmla="*/ 74310 w 914401"/>
                            <a:gd name="connsiteY44" fmla="*/ 0 h 4722621"/>
                            <a:gd name="connsiteX45" fmla="*/ 96995 w 914401"/>
                            <a:gd name="connsiteY45" fmla="*/ 0 h 4722621"/>
                            <a:gd name="connsiteX46" fmla="*/ 96995 w 914401"/>
                            <a:gd name="connsiteY46" fmla="*/ 4250692 h 4722621"/>
                            <a:gd name="connsiteX47" fmla="*/ 74310 w 914401"/>
                            <a:gd name="connsiteY47" fmla="*/ 4237594 h 4722621"/>
                            <a:gd name="connsiteX48" fmla="*/ 0 w 914401"/>
                            <a:gd name="connsiteY48" fmla="*/ 0 h 4722621"/>
                            <a:gd name="connsiteX49" fmla="*/ 22685 w 914401"/>
                            <a:gd name="connsiteY49" fmla="*/ 0 h 4722621"/>
                            <a:gd name="connsiteX50" fmla="*/ 22685 w 914401"/>
                            <a:gd name="connsiteY50" fmla="*/ 4207789 h 4722621"/>
                            <a:gd name="connsiteX51" fmla="*/ 0 w 914401"/>
                            <a:gd name="connsiteY51" fmla="*/ 4194691 h 47226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</a:cxnLst>
                          <a:rect l="l" t="t" r="r" b="b"/>
                          <a:pathLst>
                            <a:path w="914401" h="4722621">
                              <a:moveTo>
                                <a:pt x="891715" y="1676399"/>
                              </a:moveTo>
                              <a:lnTo>
                                <a:pt x="914401" y="1676400"/>
                              </a:lnTo>
                              <a:lnTo>
                                <a:pt x="914400" y="4722621"/>
                              </a:lnTo>
                              <a:lnTo>
                                <a:pt x="891715" y="4709524"/>
                              </a:lnTo>
                              <a:close/>
                              <a:moveTo>
                                <a:pt x="817405" y="1523999"/>
                              </a:moveTo>
                              <a:lnTo>
                                <a:pt x="840090" y="1523999"/>
                              </a:lnTo>
                              <a:lnTo>
                                <a:pt x="840090" y="4679718"/>
                              </a:lnTo>
                              <a:lnTo>
                                <a:pt x="817405" y="4666621"/>
                              </a:lnTo>
                              <a:close/>
                              <a:moveTo>
                                <a:pt x="743095" y="1371600"/>
                              </a:moveTo>
                              <a:lnTo>
                                <a:pt x="765780" y="1371600"/>
                              </a:lnTo>
                              <a:lnTo>
                                <a:pt x="765780" y="4636815"/>
                              </a:lnTo>
                              <a:lnTo>
                                <a:pt x="743095" y="4623718"/>
                              </a:lnTo>
                              <a:close/>
                              <a:moveTo>
                                <a:pt x="668785" y="1219199"/>
                              </a:moveTo>
                              <a:lnTo>
                                <a:pt x="691471" y="1219199"/>
                              </a:lnTo>
                              <a:lnTo>
                                <a:pt x="691471" y="4593912"/>
                              </a:lnTo>
                              <a:lnTo>
                                <a:pt x="668786" y="4580815"/>
                              </a:lnTo>
                              <a:close/>
                              <a:moveTo>
                                <a:pt x="594476" y="1066800"/>
                              </a:moveTo>
                              <a:lnTo>
                                <a:pt x="617161" y="1066800"/>
                              </a:lnTo>
                              <a:lnTo>
                                <a:pt x="617161" y="4551010"/>
                              </a:lnTo>
                              <a:lnTo>
                                <a:pt x="594476" y="4537912"/>
                              </a:lnTo>
                              <a:close/>
                              <a:moveTo>
                                <a:pt x="520167" y="914400"/>
                              </a:moveTo>
                              <a:lnTo>
                                <a:pt x="542852" y="914400"/>
                              </a:lnTo>
                              <a:lnTo>
                                <a:pt x="542852" y="4508107"/>
                              </a:lnTo>
                              <a:lnTo>
                                <a:pt x="520168" y="4495010"/>
                              </a:lnTo>
                              <a:close/>
                              <a:moveTo>
                                <a:pt x="445858" y="761999"/>
                              </a:moveTo>
                              <a:lnTo>
                                <a:pt x="468543" y="761999"/>
                              </a:lnTo>
                              <a:lnTo>
                                <a:pt x="468543" y="4465205"/>
                              </a:lnTo>
                              <a:lnTo>
                                <a:pt x="445858" y="4452108"/>
                              </a:lnTo>
                              <a:close/>
                              <a:moveTo>
                                <a:pt x="371548" y="609600"/>
                              </a:moveTo>
                              <a:lnTo>
                                <a:pt x="394233" y="609600"/>
                              </a:lnTo>
                              <a:lnTo>
                                <a:pt x="394233" y="4422302"/>
                              </a:lnTo>
                              <a:lnTo>
                                <a:pt x="371548" y="4409205"/>
                              </a:lnTo>
                              <a:close/>
                              <a:moveTo>
                                <a:pt x="297239" y="457200"/>
                              </a:moveTo>
                              <a:lnTo>
                                <a:pt x="319924" y="457200"/>
                              </a:lnTo>
                              <a:lnTo>
                                <a:pt x="319924" y="4379400"/>
                              </a:lnTo>
                              <a:lnTo>
                                <a:pt x="297239" y="4366302"/>
                              </a:lnTo>
                              <a:close/>
                              <a:moveTo>
                                <a:pt x="222929" y="304800"/>
                              </a:moveTo>
                              <a:lnTo>
                                <a:pt x="245614" y="304800"/>
                              </a:lnTo>
                              <a:lnTo>
                                <a:pt x="245614" y="4336497"/>
                              </a:lnTo>
                              <a:lnTo>
                                <a:pt x="222929" y="4323400"/>
                              </a:lnTo>
                              <a:close/>
                              <a:moveTo>
                                <a:pt x="148620" y="152399"/>
                              </a:moveTo>
                              <a:lnTo>
                                <a:pt x="171305" y="152399"/>
                              </a:lnTo>
                              <a:lnTo>
                                <a:pt x="171305" y="4293594"/>
                              </a:lnTo>
                              <a:lnTo>
                                <a:pt x="148620" y="4280497"/>
                              </a:lnTo>
                              <a:close/>
                              <a:moveTo>
                                <a:pt x="74310" y="0"/>
                              </a:moveTo>
                              <a:lnTo>
                                <a:pt x="96995" y="0"/>
                              </a:lnTo>
                              <a:lnTo>
                                <a:pt x="96995" y="4250692"/>
                              </a:lnTo>
                              <a:lnTo>
                                <a:pt x="74310" y="4237594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22685" y="0"/>
                              </a:lnTo>
                              <a:lnTo>
                                <a:pt x="22685" y="4207789"/>
                              </a:lnTo>
                              <a:lnTo>
                                <a:pt x="0" y="41946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2" name="Полилиния: Фигура 21">
                        <a:extLst/>
                      </wps:cNvPr>
                      <wps:cNvSpPr/>
                      <wps:spPr>
                        <a:xfrm rot="3600000">
                          <a:off x="8696325" y="2302983"/>
                          <a:ext cx="1730079" cy="8933430"/>
                        </a:xfrm>
                        <a:custGeom>
                          <a:avLst/>
                          <a:gdLst>
                            <a:gd name="connsiteX0" fmla="*/ 891715 w 914401"/>
                            <a:gd name="connsiteY0" fmla="*/ 1676399 h 4722621"/>
                            <a:gd name="connsiteX1" fmla="*/ 914401 w 914401"/>
                            <a:gd name="connsiteY1" fmla="*/ 1676400 h 4722621"/>
                            <a:gd name="connsiteX2" fmla="*/ 914400 w 914401"/>
                            <a:gd name="connsiteY2" fmla="*/ 4722621 h 4722621"/>
                            <a:gd name="connsiteX3" fmla="*/ 891715 w 914401"/>
                            <a:gd name="connsiteY3" fmla="*/ 4709524 h 4722621"/>
                            <a:gd name="connsiteX4" fmla="*/ 817405 w 914401"/>
                            <a:gd name="connsiteY4" fmla="*/ 1523999 h 4722621"/>
                            <a:gd name="connsiteX5" fmla="*/ 840090 w 914401"/>
                            <a:gd name="connsiteY5" fmla="*/ 1523999 h 4722621"/>
                            <a:gd name="connsiteX6" fmla="*/ 840090 w 914401"/>
                            <a:gd name="connsiteY6" fmla="*/ 4679718 h 4722621"/>
                            <a:gd name="connsiteX7" fmla="*/ 817405 w 914401"/>
                            <a:gd name="connsiteY7" fmla="*/ 4666621 h 4722621"/>
                            <a:gd name="connsiteX8" fmla="*/ 743095 w 914401"/>
                            <a:gd name="connsiteY8" fmla="*/ 1371600 h 4722621"/>
                            <a:gd name="connsiteX9" fmla="*/ 765780 w 914401"/>
                            <a:gd name="connsiteY9" fmla="*/ 1371600 h 4722621"/>
                            <a:gd name="connsiteX10" fmla="*/ 765780 w 914401"/>
                            <a:gd name="connsiteY10" fmla="*/ 4636815 h 4722621"/>
                            <a:gd name="connsiteX11" fmla="*/ 743095 w 914401"/>
                            <a:gd name="connsiteY11" fmla="*/ 4623718 h 4722621"/>
                            <a:gd name="connsiteX12" fmla="*/ 668785 w 914401"/>
                            <a:gd name="connsiteY12" fmla="*/ 1219199 h 4722621"/>
                            <a:gd name="connsiteX13" fmla="*/ 691471 w 914401"/>
                            <a:gd name="connsiteY13" fmla="*/ 1219199 h 4722621"/>
                            <a:gd name="connsiteX14" fmla="*/ 691471 w 914401"/>
                            <a:gd name="connsiteY14" fmla="*/ 4593912 h 4722621"/>
                            <a:gd name="connsiteX15" fmla="*/ 668786 w 914401"/>
                            <a:gd name="connsiteY15" fmla="*/ 4580815 h 4722621"/>
                            <a:gd name="connsiteX16" fmla="*/ 594476 w 914401"/>
                            <a:gd name="connsiteY16" fmla="*/ 1066800 h 4722621"/>
                            <a:gd name="connsiteX17" fmla="*/ 617161 w 914401"/>
                            <a:gd name="connsiteY17" fmla="*/ 1066800 h 4722621"/>
                            <a:gd name="connsiteX18" fmla="*/ 617161 w 914401"/>
                            <a:gd name="connsiteY18" fmla="*/ 4551010 h 4722621"/>
                            <a:gd name="connsiteX19" fmla="*/ 594476 w 914401"/>
                            <a:gd name="connsiteY19" fmla="*/ 4537912 h 4722621"/>
                            <a:gd name="connsiteX20" fmla="*/ 520167 w 914401"/>
                            <a:gd name="connsiteY20" fmla="*/ 914400 h 4722621"/>
                            <a:gd name="connsiteX21" fmla="*/ 542852 w 914401"/>
                            <a:gd name="connsiteY21" fmla="*/ 914400 h 4722621"/>
                            <a:gd name="connsiteX22" fmla="*/ 542852 w 914401"/>
                            <a:gd name="connsiteY22" fmla="*/ 4508107 h 4722621"/>
                            <a:gd name="connsiteX23" fmla="*/ 520168 w 914401"/>
                            <a:gd name="connsiteY23" fmla="*/ 4495010 h 4722621"/>
                            <a:gd name="connsiteX24" fmla="*/ 445858 w 914401"/>
                            <a:gd name="connsiteY24" fmla="*/ 761999 h 4722621"/>
                            <a:gd name="connsiteX25" fmla="*/ 468543 w 914401"/>
                            <a:gd name="connsiteY25" fmla="*/ 761999 h 4722621"/>
                            <a:gd name="connsiteX26" fmla="*/ 468543 w 914401"/>
                            <a:gd name="connsiteY26" fmla="*/ 4465205 h 4722621"/>
                            <a:gd name="connsiteX27" fmla="*/ 445858 w 914401"/>
                            <a:gd name="connsiteY27" fmla="*/ 4452108 h 4722621"/>
                            <a:gd name="connsiteX28" fmla="*/ 371548 w 914401"/>
                            <a:gd name="connsiteY28" fmla="*/ 609600 h 4722621"/>
                            <a:gd name="connsiteX29" fmla="*/ 394233 w 914401"/>
                            <a:gd name="connsiteY29" fmla="*/ 609600 h 4722621"/>
                            <a:gd name="connsiteX30" fmla="*/ 394233 w 914401"/>
                            <a:gd name="connsiteY30" fmla="*/ 4422302 h 4722621"/>
                            <a:gd name="connsiteX31" fmla="*/ 371548 w 914401"/>
                            <a:gd name="connsiteY31" fmla="*/ 4409205 h 4722621"/>
                            <a:gd name="connsiteX32" fmla="*/ 297239 w 914401"/>
                            <a:gd name="connsiteY32" fmla="*/ 457200 h 4722621"/>
                            <a:gd name="connsiteX33" fmla="*/ 319924 w 914401"/>
                            <a:gd name="connsiteY33" fmla="*/ 457200 h 4722621"/>
                            <a:gd name="connsiteX34" fmla="*/ 319924 w 914401"/>
                            <a:gd name="connsiteY34" fmla="*/ 4379400 h 4722621"/>
                            <a:gd name="connsiteX35" fmla="*/ 297239 w 914401"/>
                            <a:gd name="connsiteY35" fmla="*/ 4366302 h 4722621"/>
                            <a:gd name="connsiteX36" fmla="*/ 222929 w 914401"/>
                            <a:gd name="connsiteY36" fmla="*/ 304800 h 4722621"/>
                            <a:gd name="connsiteX37" fmla="*/ 245614 w 914401"/>
                            <a:gd name="connsiteY37" fmla="*/ 304800 h 4722621"/>
                            <a:gd name="connsiteX38" fmla="*/ 245614 w 914401"/>
                            <a:gd name="connsiteY38" fmla="*/ 4336497 h 4722621"/>
                            <a:gd name="connsiteX39" fmla="*/ 222929 w 914401"/>
                            <a:gd name="connsiteY39" fmla="*/ 4323400 h 4722621"/>
                            <a:gd name="connsiteX40" fmla="*/ 148620 w 914401"/>
                            <a:gd name="connsiteY40" fmla="*/ 152399 h 4722621"/>
                            <a:gd name="connsiteX41" fmla="*/ 171305 w 914401"/>
                            <a:gd name="connsiteY41" fmla="*/ 152399 h 4722621"/>
                            <a:gd name="connsiteX42" fmla="*/ 171305 w 914401"/>
                            <a:gd name="connsiteY42" fmla="*/ 4293594 h 4722621"/>
                            <a:gd name="connsiteX43" fmla="*/ 148620 w 914401"/>
                            <a:gd name="connsiteY43" fmla="*/ 4280497 h 4722621"/>
                            <a:gd name="connsiteX44" fmla="*/ 74310 w 914401"/>
                            <a:gd name="connsiteY44" fmla="*/ 0 h 4722621"/>
                            <a:gd name="connsiteX45" fmla="*/ 96995 w 914401"/>
                            <a:gd name="connsiteY45" fmla="*/ 0 h 4722621"/>
                            <a:gd name="connsiteX46" fmla="*/ 96995 w 914401"/>
                            <a:gd name="connsiteY46" fmla="*/ 4250692 h 4722621"/>
                            <a:gd name="connsiteX47" fmla="*/ 74310 w 914401"/>
                            <a:gd name="connsiteY47" fmla="*/ 4237594 h 4722621"/>
                            <a:gd name="connsiteX48" fmla="*/ 0 w 914401"/>
                            <a:gd name="connsiteY48" fmla="*/ 0 h 4722621"/>
                            <a:gd name="connsiteX49" fmla="*/ 22685 w 914401"/>
                            <a:gd name="connsiteY49" fmla="*/ 0 h 4722621"/>
                            <a:gd name="connsiteX50" fmla="*/ 22685 w 914401"/>
                            <a:gd name="connsiteY50" fmla="*/ 4207789 h 4722621"/>
                            <a:gd name="connsiteX51" fmla="*/ 0 w 914401"/>
                            <a:gd name="connsiteY51" fmla="*/ 4194691 h 47226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</a:cxnLst>
                          <a:rect l="l" t="t" r="r" b="b"/>
                          <a:pathLst>
                            <a:path w="914401" h="4722621">
                              <a:moveTo>
                                <a:pt x="891715" y="1676399"/>
                              </a:moveTo>
                              <a:lnTo>
                                <a:pt x="914401" y="1676400"/>
                              </a:lnTo>
                              <a:lnTo>
                                <a:pt x="914400" y="4722621"/>
                              </a:lnTo>
                              <a:lnTo>
                                <a:pt x="891715" y="4709524"/>
                              </a:lnTo>
                              <a:close/>
                              <a:moveTo>
                                <a:pt x="817405" y="1523999"/>
                              </a:moveTo>
                              <a:lnTo>
                                <a:pt x="840090" y="1523999"/>
                              </a:lnTo>
                              <a:lnTo>
                                <a:pt x="840090" y="4679718"/>
                              </a:lnTo>
                              <a:lnTo>
                                <a:pt x="817405" y="4666621"/>
                              </a:lnTo>
                              <a:close/>
                              <a:moveTo>
                                <a:pt x="743095" y="1371600"/>
                              </a:moveTo>
                              <a:lnTo>
                                <a:pt x="765780" y="1371600"/>
                              </a:lnTo>
                              <a:lnTo>
                                <a:pt x="765780" y="4636815"/>
                              </a:lnTo>
                              <a:lnTo>
                                <a:pt x="743095" y="4623718"/>
                              </a:lnTo>
                              <a:close/>
                              <a:moveTo>
                                <a:pt x="668785" y="1219199"/>
                              </a:moveTo>
                              <a:lnTo>
                                <a:pt x="691471" y="1219199"/>
                              </a:lnTo>
                              <a:lnTo>
                                <a:pt x="691471" y="4593912"/>
                              </a:lnTo>
                              <a:lnTo>
                                <a:pt x="668786" y="4580815"/>
                              </a:lnTo>
                              <a:close/>
                              <a:moveTo>
                                <a:pt x="594476" y="1066800"/>
                              </a:moveTo>
                              <a:lnTo>
                                <a:pt x="617161" y="1066800"/>
                              </a:lnTo>
                              <a:lnTo>
                                <a:pt x="617161" y="4551010"/>
                              </a:lnTo>
                              <a:lnTo>
                                <a:pt x="594476" y="4537912"/>
                              </a:lnTo>
                              <a:close/>
                              <a:moveTo>
                                <a:pt x="520167" y="914400"/>
                              </a:moveTo>
                              <a:lnTo>
                                <a:pt x="542852" y="914400"/>
                              </a:lnTo>
                              <a:lnTo>
                                <a:pt x="542852" y="4508107"/>
                              </a:lnTo>
                              <a:lnTo>
                                <a:pt x="520168" y="4495010"/>
                              </a:lnTo>
                              <a:close/>
                              <a:moveTo>
                                <a:pt x="445858" y="761999"/>
                              </a:moveTo>
                              <a:lnTo>
                                <a:pt x="468543" y="761999"/>
                              </a:lnTo>
                              <a:lnTo>
                                <a:pt x="468543" y="4465205"/>
                              </a:lnTo>
                              <a:lnTo>
                                <a:pt x="445858" y="4452108"/>
                              </a:lnTo>
                              <a:close/>
                              <a:moveTo>
                                <a:pt x="371548" y="609600"/>
                              </a:moveTo>
                              <a:lnTo>
                                <a:pt x="394233" y="609600"/>
                              </a:lnTo>
                              <a:lnTo>
                                <a:pt x="394233" y="4422302"/>
                              </a:lnTo>
                              <a:lnTo>
                                <a:pt x="371548" y="4409205"/>
                              </a:lnTo>
                              <a:close/>
                              <a:moveTo>
                                <a:pt x="297239" y="457200"/>
                              </a:moveTo>
                              <a:lnTo>
                                <a:pt x="319924" y="457200"/>
                              </a:lnTo>
                              <a:lnTo>
                                <a:pt x="319924" y="4379400"/>
                              </a:lnTo>
                              <a:lnTo>
                                <a:pt x="297239" y="4366302"/>
                              </a:lnTo>
                              <a:close/>
                              <a:moveTo>
                                <a:pt x="222929" y="304800"/>
                              </a:moveTo>
                              <a:lnTo>
                                <a:pt x="245614" y="304800"/>
                              </a:lnTo>
                              <a:lnTo>
                                <a:pt x="245614" y="4336497"/>
                              </a:lnTo>
                              <a:lnTo>
                                <a:pt x="222929" y="4323400"/>
                              </a:lnTo>
                              <a:close/>
                              <a:moveTo>
                                <a:pt x="148620" y="152399"/>
                              </a:moveTo>
                              <a:lnTo>
                                <a:pt x="171305" y="152399"/>
                              </a:lnTo>
                              <a:lnTo>
                                <a:pt x="171305" y="4293594"/>
                              </a:lnTo>
                              <a:lnTo>
                                <a:pt x="148620" y="4280497"/>
                              </a:lnTo>
                              <a:close/>
                              <a:moveTo>
                                <a:pt x="74310" y="0"/>
                              </a:moveTo>
                              <a:lnTo>
                                <a:pt x="96995" y="0"/>
                              </a:lnTo>
                              <a:lnTo>
                                <a:pt x="96995" y="4250692"/>
                              </a:lnTo>
                              <a:lnTo>
                                <a:pt x="74310" y="4237594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22685" y="0"/>
                              </a:lnTo>
                              <a:lnTo>
                                <a:pt x="22685" y="4207789"/>
                              </a:lnTo>
                              <a:lnTo>
                                <a:pt x="0" y="41946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3" name="Параллелограмм 148"/>
                      <wps:cNvSpPr/>
                      <wps:spPr>
                        <a:xfrm>
                          <a:off x="3114675" y="9113358"/>
                          <a:ext cx="7335451" cy="2883525"/>
                        </a:xfrm>
                        <a:prstGeom prst="parallelogram">
                          <a:avLst>
                            <a:gd name="adj" fmla="val 164469"/>
                          </a:avLst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4" name="Параллелограмм 144"/>
                      <wps:cNvSpPr/>
                      <wps:spPr>
                        <a:xfrm>
                          <a:off x="3867150" y="9113358"/>
                          <a:ext cx="7335451" cy="2883525"/>
                        </a:xfrm>
                        <a:prstGeom prst="parallelogram">
                          <a:avLst>
                            <a:gd name="adj" fmla="val 164469"/>
                          </a:avLst>
                        </a:prstGeom>
                        <a:solidFill>
                          <a:srgbClr val="7030A0">
                            <a:lumMod val="75000"/>
                            <a:alpha val="34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5" name="Параллелограмм 146"/>
                      <wps:cNvSpPr/>
                      <wps:spPr>
                        <a:xfrm>
                          <a:off x="4962525" y="8970483"/>
                          <a:ext cx="7335451" cy="2883525"/>
                        </a:xfrm>
                        <a:prstGeom prst="parallelogram">
                          <a:avLst>
                            <a:gd name="adj" fmla="val 164469"/>
                          </a:avLst>
                        </a:prstGeom>
                        <a:solidFill>
                          <a:srgbClr val="7030A0">
                            <a:lumMod val="75000"/>
                            <a:alpha val="5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6" name="Прямоугольник 4"/>
                      <wps:cNvSpPr/>
                      <wps:spPr>
                        <a:xfrm>
                          <a:off x="1247775" y="3465875"/>
                          <a:ext cx="2580740" cy="1747528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45D87" w:rsidRPr="00783BF9" w:rsidRDefault="00845D87" w:rsidP="00D261BA">
                            <w:pPr>
                              <w:pStyle w:val="1"/>
                            </w:pPr>
                            <w:r w:rsidRPr="00034F0D">
                              <w:rPr>
                                <w:lang w:val="ru-RU" w:bidi="ru-RU"/>
                              </w:rPr>
                              <w:t>РОДИТЕЛЬСКИЙ КОМИТЕТ</w:t>
                            </w:r>
                            <w:r w:rsidRPr="00034F0D">
                              <w:rPr>
                                <w:sz w:val="52"/>
                                <w:szCs w:val="52"/>
                                <w:lang w:val="ru-RU" w:bidi="ru-RU"/>
                              </w:rPr>
                              <w:t xml:space="preserve"> </w:t>
                            </w:r>
                            <w:r w:rsidRPr="00034F0D">
                              <w:rPr>
                                <w:sz w:val="44"/>
                                <w:szCs w:val="44"/>
                                <w:lang w:val="ru-RU" w:bidi="ru-RU"/>
                              </w:rPr>
                              <w:t>20XX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7" name="Овал 117"/>
                      <wps:cNvSpPr/>
                      <wps:spPr>
                        <a:xfrm>
                          <a:off x="1085850" y="6361475"/>
                          <a:ext cx="211421" cy="211435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8" name="Овал 118"/>
                      <wps:cNvSpPr/>
                      <wps:spPr>
                        <a:xfrm>
                          <a:off x="466725" y="5923325"/>
                          <a:ext cx="775380" cy="775432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9" name="Овал 119"/>
                      <wps:cNvSpPr/>
                      <wps:spPr>
                        <a:xfrm>
                          <a:off x="3352800" y="1827575"/>
                          <a:ext cx="623354" cy="623396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0" name="Овал 120"/>
                      <wps:cNvSpPr/>
                      <wps:spPr>
                        <a:xfrm>
                          <a:off x="333375" y="5494700"/>
                          <a:ext cx="775211" cy="775263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1" name="Овал 47"/>
                      <wps:cNvSpPr/>
                      <wps:spPr>
                        <a:xfrm>
                          <a:off x="76200" y="1827575"/>
                          <a:ext cx="4202620" cy="4200771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2" name="Овал 122"/>
                      <wps:cNvSpPr/>
                      <wps:spPr>
                        <a:xfrm flipH="1">
                          <a:off x="5181600" y="7208358"/>
                          <a:ext cx="3797587" cy="3795560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3" name="Параллелограмм 147"/>
                      <wps:cNvSpPr/>
                      <wps:spPr>
                        <a:xfrm>
                          <a:off x="5886450" y="8837133"/>
                          <a:ext cx="7335451" cy="2883525"/>
                        </a:xfrm>
                        <a:prstGeom prst="parallelogram">
                          <a:avLst>
                            <a:gd name="adj" fmla="val 164469"/>
                          </a:avLst>
                        </a:prstGeom>
                        <a:solidFill>
                          <a:srgbClr val="7030A0">
                            <a:lumMod val="75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4" name="Прямоугольник 150"/>
                      <wps:cNvSpPr/>
                      <wps:spPr>
                        <a:xfrm>
                          <a:off x="2457450" y="11256483"/>
                          <a:ext cx="6216288" cy="1205754"/>
                        </a:xfrm>
                        <a:prstGeom prst="rect">
                          <a:avLst/>
                        </a:prstGeom>
                        <a:solidFill>
                          <a:srgbClr val="002B82">
                            <a:lumMod val="75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45D87" w:rsidRPr="00184A14" w:rsidRDefault="00845D87" w:rsidP="00D261BA">
                            <w:pPr>
                              <w:pStyle w:val="02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31520" tIns="182880" rIns="457200" bIns="18288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5" name="Овал 125"/>
                      <wps:cNvSpPr/>
                      <wps:spPr>
                        <a:xfrm>
                          <a:off x="4067175" y="2389550"/>
                          <a:ext cx="1003986" cy="1002334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45D87" w:rsidRPr="00BE27CD" w:rsidRDefault="00845D87" w:rsidP="00D261BA"/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6" name="Овал 45"/>
                      <wps:cNvSpPr/>
                      <wps:spPr>
                        <a:xfrm>
                          <a:off x="4171950" y="2418125"/>
                          <a:ext cx="1000768" cy="1000726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45D87" w:rsidRPr="00845884" w:rsidRDefault="00845D87" w:rsidP="00472FA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16"/>
                                <w:szCs w:val="16"/>
                                <w:lang w:val="ru-RU" w:bidi="ru-RU"/>
                              </w:rPr>
                              <w:t>МАДОУ №2 Улыбка»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7" name="Овал 18"/>
                      <wps:cNvSpPr/>
                      <wps:spPr>
                        <a:xfrm>
                          <a:off x="7991475" y="7027383"/>
                          <a:ext cx="223484" cy="223499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8" name="Овал 128"/>
                      <wps:cNvSpPr/>
                      <wps:spPr>
                        <a:xfrm>
                          <a:off x="3800475" y="2313350"/>
                          <a:ext cx="212001" cy="212015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9" name="Овал 129"/>
                      <wps:cNvSpPr/>
                      <wps:spPr>
                        <a:xfrm>
                          <a:off x="914400" y="5551850"/>
                          <a:ext cx="405180" cy="405208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0" name="Овал 130"/>
                      <wps:cNvSpPr/>
                      <wps:spPr>
                        <a:xfrm>
                          <a:off x="5372100" y="10103958"/>
                          <a:ext cx="416517" cy="41654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1" name="Овал 131"/>
                      <wps:cNvSpPr/>
                      <wps:spPr>
                        <a:xfrm>
                          <a:off x="5448300" y="10161108"/>
                          <a:ext cx="416517" cy="416545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2" name="Овал 132"/>
                      <wps:cNvSpPr/>
                      <wps:spPr>
                        <a:xfrm>
                          <a:off x="5248275" y="10351608"/>
                          <a:ext cx="226139" cy="226154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3" name="Овал 133"/>
                      <wps:cNvSpPr/>
                      <wps:spPr>
                        <a:xfrm>
                          <a:off x="7772400" y="10103958"/>
                          <a:ext cx="1099009" cy="1099083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4" name="Стрелка: Пятиугольник 151"/>
                      <wps:cNvSpPr/>
                      <wps:spPr>
                        <a:xfrm>
                          <a:off x="838200" y="11056458"/>
                          <a:ext cx="2159289" cy="1603227"/>
                        </a:xfrm>
                        <a:prstGeom prst="homePlate">
                          <a:avLst>
                            <a:gd name="adj" fmla="val 29119"/>
                          </a:avLst>
                        </a:prstGeom>
                        <a:solidFill>
                          <a:srgbClr val="0038A8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5" name="Овал 135"/>
                      <wps:cNvSpPr/>
                      <wps:spPr>
                        <a:xfrm>
                          <a:off x="8153400" y="9989658"/>
                          <a:ext cx="226139" cy="226154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6" name="Прямоугольник 136"/>
                      <wps:cNvSpPr/>
                      <wps:spPr>
                        <a:xfrm>
                          <a:off x="628585" y="12659265"/>
                          <a:ext cx="8045778" cy="32349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7" name="Стрелка: Пятиугольник 152"/>
                      <wps:cNvSpPr/>
                      <wps:spPr>
                        <a:xfrm>
                          <a:off x="714375" y="11256483"/>
                          <a:ext cx="2159289" cy="1205754"/>
                        </a:xfrm>
                        <a:prstGeom prst="homePlate">
                          <a:avLst>
                            <a:gd name="adj" fmla="val 29119"/>
                          </a:avLst>
                        </a:prstGeom>
                        <a:solidFill>
                          <a:srgbClr val="00206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8" name="Стрелка: Пятиугольник 153"/>
                      <wps:cNvSpPr/>
                      <wps:spPr>
                        <a:xfrm>
                          <a:off x="552426" y="11064983"/>
                          <a:ext cx="2159289" cy="1594126"/>
                        </a:xfrm>
                        <a:prstGeom prst="homePlate">
                          <a:avLst>
                            <a:gd name="adj" fmla="val 29119"/>
                          </a:avLst>
                        </a:prstGeom>
                        <a:solidFill>
                          <a:srgbClr val="002B82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0" name="Графический объект 155" descr="Голова с шестеренками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  <a:ext uri="{96DAC541-7B7A-43D3-8B79-37D633B846F1}">
                              <asvg:svgBlip xmlns:cx="http://schemas.microsoft.com/office/drawing/2014/chartex" xmlns:w16se="http://schemas.microsoft.com/office/word/2015/wordml/symex" xmlns:asvg="http://schemas.microsoft.com/office/drawing/2016/SVG/main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xmlns:w15="http://schemas.microsoft.com/office/word/2012/wordml" r:embed="rId5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447800" y="11389833"/>
                          <a:ext cx="897890" cy="89789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group w14:anchorId="7D3F2C69" id="_x0000_s1118" alt="Фоновые изображения и формы объектов первой страницы." style="position:absolute;margin-left:-101.05pt;margin-top:-212.65pt;width:1098.55pt;height:1022.25pt;z-index:251679744;mso-width-relative:margin;mso-height-relative:margin" coordorigin="762" coordsize="139518,1298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">
              <v:shape id="Полилиния: Фигура 21" o:spid="_x0000_s1119" style="position:absolute;left:62103;top:-36017;width:17300;height:89334;rotation:60;visibility:visible;mso-wrap-style:square;v-text-anchor:middle" coordsize="914401,4722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QKvsMA&#10;AADcAAAADwAAAGRycy9kb3ducmV2LnhtbERPTYvCMBC9L/gfwgheFk0rskg1igiCIK7Y9eBxaMa2&#10;2kxKk2rdX2+Ehb3N433OfNmZStypcaVlBfEoAkGcWV1yruD0sxlOQTiPrLGyTAqe5GC56H3MMdH2&#10;wUe6pz4XIYRdggoK7+tESpcVZNCNbE0cuIttDPoAm1zqBh8h3FRyHEVf0mDJoaHAmtYFZbe0NQra&#10;zfXYfU9+19edvbX7y6H8PMtUqUG/W81AeOr8v/jPvdVhfhzD+5lwgV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6QKvsMAAADcAAAADwAAAAAAAAAAAAAAAACYAgAAZHJzL2Rv&#10;d25yZXYueG1sUEsFBgAAAAAEAAQA9QAAAIgDAAAAAA==&#10;" path="m891715,1676399r22686,1l914400,4722621r-22685,-13097l891715,1676399xm817405,1523999r22685,l840090,4679718r-22685,-13097l817405,1523999xm743095,1371600r22685,l765780,4636815r-22685,-13097l743095,1371600xm668785,1219199r22686,l691471,4593912r-22685,-13097l668785,1219199xm594476,1066800r22685,l617161,4551010r-22685,-13098l594476,1066800xm520167,914400r22685,l542852,4508107r-22684,-13097l520167,914400xm445858,761999r22685,l468543,4465205r-22685,-13097l445858,761999xm371548,609600r22685,l394233,4422302r-22685,-13097l371548,609600xm297239,457200r22685,l319924,4379400r-22685,-13098l297239,457200xm222929,304800r22685,l245614,4336497r-22685,-13097l222929,304800xm148620,152399r22685,l171305,4293594r-22685,-13097l148620,152399xm74310,l96995,r,4250692l74310,4237594,74310,xm,l22685,r,4207789l,4194691,,xe" fillcolor="#ffc000" stroked="f" strokeweight="1pt">
                <v:stroke joinstyle="miter"/>
                <v:path arrowok="t" o:connecttype="custom" o:connectlocs="1687156,3171119;1730079,3171121;1730077,8933430;1687156,8908655;1546559,2882835;1589480,2882835;1589480,8852274;1546559,8827499;1405962,2594553;1448883,2594553;1448883,8771117;1405962,8746343;1265365,2306268;1308288,2306268;1308288,8689961;1265367,8665186;1124770,2017986;1167690,2017986;1167690,8608806;1124770,8584030;984174,1729702;1027095,1729702;1027095,8527650;984176,8502875;843579,1441417;886500,1441417;886500,8446495;843579,8421721;702982,1153135;745903,1153135;745903,8365339;702982,8340564;562387,864851;605308,864851;605308,8284184;562387,8259408;421790,576567;464710,576567;464710,8203028;421790,8178253;281194,288282;324115,288282;324115,8121872;281194,8097097;140597,0;183518,0;183518,8040717;140597,8015941;0,0;42921,0;42921,7959561;0,7934784" o:connectangles="0,0,0,0,0,0,0,0,0,0,0,0,0,0,0,0,0,0,0,0,0,0,0,0,0,0,0,0,0,0,0,0,0,0,0,0,0,0,0,0,0,0,0,0,0,0,0,0,0,0,0,0"/>
              </v:shape>
              <v:shape id="Полилиния: Фигура 21" o:spid="_x0000_s1120" style="position:absolute;left:86962;top:23030;width:17301;height:89334;rotation:60;visibility:visible;mso-wrap-style:square;v-text-anchor:middle" coordsize="914401,4722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aUycMA&#10;AADcAAAADwAAAGRycy9kb3ducmV2LnhtbERPTYvCMBC9C/sfwix4EZsqIks1yiIIC6Jidw97HJqx&#10;rTaT0qRa/fVGELzN433OfNmZSlyocaVlBaMoBkGcWV1yruDvdz38AuE8ssbKMim4kYPl4qM3x0Tb&#10;Kx/okvpchBB2CSoovK8TKV1WkEEX2Zo4cEfbGPQBNrnUDV5DuKnkOI6n0mDJoaHAmlYFZee0NQra&#10;9enQ7Sb31Wljz+32uC8H/zJVqv/Zfc9AeOr8W/xy/+gwfzSG5zPhAr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3aUycMAAADcAAAADwAAAAAAAAAAAAAAAACYAgAAZHJzL2Rv&#10;d25yZXYueG1sUEsFBgAAAAAEAAQA9QAAAIgDAAAAAA==&#10;" path="m891715,1676399r22686,1l914400,4722621r-22685,-13097l891715,1676399xm817405,1523999r22685,l840090,4679718r-22685,-13097l817405,1523999xm743095,1371600r22685,l765780,4636815r-22685,-13097l743095,1371600xm668785,1219199r22686,l691471,4593912r-22685,-13097l668785,1219199xm594476,1066800r22685,l617161,4551010r-22685,-13098l594476,1066800xm520167,914400r22685,l542852,4508107r-22684,-13097l520167,914400xm445858,761999r22685,l468543,4465205r-22685,-13097l445858,761999xm371548,609600r22685,l394233,4422302r-22685,-13097l371548,609600xm297239,457200r22685,l319924,4379400r-22685,-13098l297239,457200xm222929,304800r22685,l245614,4336497r-22685,-13097l222929,304800xm148620,152399r22685,l171305,4293594r-22685,-13097l148620,152399xm74310,l96995,r,4250692l74310,4237594,74310,xm,l22685,r,4207789l,4194691,,xe" fillcolor="#ffc000" stroked="f" strokeweight="1pt">
                <v:stroke joinstyle="miter"/>
                <v:path arrowok="t" o:connecttype="custom" o:connectlocs="1687156,3171119;1730079,3171121;1730077,8933430;1687156,8908655;1546559,2882835;1589480,2882835;1589480,8852274;1546559,8827499;1405962,2594553;1448883,2594553;1448883,8771117;1405962,8746343;1265365,2306268;1308288,2306268;1308288,8689961;1265367,8665186;1124770,2017986;1167690,2017986;1167690,8608806;1124770,8584030;984174,1729702;1027095,1729702;1027095,8527650;984176,8502875;843579,1441417;886500,1441417;886500,8446495;843579,8421721;702982,1153135;745903,1153135;745903,8365339;702982,8340564;562387,864851;605308,864851;605308,8284184;562387,8259408;421790,576567;464710,576567;464710,8203028;421790,8178253;281194,288282;324115,288282;324115,8121872;281194,8097097;140597,0;183518,0;183518,8040717;140597,8015941;0,0;42921,0;42921,7959561;0,7934784" o:connectangles="0,0,0,0,0,0,0,0,0,0,0,0,0,0,0,0,0,0,0,0,0,0,0,0,0,0,0,0,0,0,0,0,0,0,0,0,0,0,0,0,0,0,0,0,0,0,0,0,0,0,0,0"/>
              </v:shape>
              <v:shapetype id="_x0000_t7" coordsize="21600,21600" o:spt="7" adj="5400" path="m@0,l,21600@1,21600,21600,xe">
                <v:stroke joinstyle="miter"/>
                <v:formulas>
                  <v:f eqn="val #0"/>
                  <v:f eqn="sum width 0 #0"/>
                  <v:f eqn="prod #0 1 2"/>
                  <v:f eqn="sum width 0 @2"/>
                  <v:f eqn="mid #0 width"/>
                  <v:f eqn="mid @1 0"/>
                  <v:f eqn="prod height width #0"/>
                  <v:f eqn="prod @6 1 2"/>
                  <v:f eqn="sum height 0 @7"/>
                  <v:f eqn="prod width 1 2"/>
                  <v:f eqn="sum #0 0 @9"/>
                  <v:f eqn="if @10 @8 0"/>
                  <v:f eqn="if @10 @7 height"/>
                </v:formulas>
                <v:path gradientshapeok="t" o:connecttype="custom" o:connectlocs="@4,0;10800,@11;@3,10800;@5,21600;10800,@12;@2,10800" textboxrect="1800,1800,19800,19800;8100,8100,13500,13500;10800,10800,10800,10800"/>
                <v:handles>
                  <v:h position="#0,topLeft" xrange="0,21600"/>
                </v:handles>
              </v:shapetype>
              <v:shape id="Параллелограмм 148" o:spid="_x0000_s1121" type="#_x0000_t7" style="position:absolute;left:31146;top:91133;width:73355;height:28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DRscEA&#10;AADcAAAADwAAAGRycy9kb3ducmV2LnhtbERPS2sCMRC+C/6HMEJvmmihymoULW0peKkv8Dgk42Zx&#10;M1k2qW7/fVMoeJuP7zmLVedrcaM2VoE1jEcKBLEJtuJSw/HwPpyBiAnZYh2YNPxQhNWy31tgYcOd&#10;d3Tbp1LkEI4FanApNYWU0TjyGEehIc7cJbQeU4ZtKW2L9xzuazlR6kV6rDg3OGzo1ZG57r+9hmbz&#10;9qW2arqbuOlZGrO1pw9ltX4adOs5iERdeoj/3Z82zx8/w98z+QK5/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zA0bHBAAAA3AAAAA8AAAAAAAAAAAAAAAAAmAIAAGRycy9kb3du&#10;cmV2LnhtbFBLBQYAAAAABAAEAPUAAACGAwAAAAA=&#10;" adj="13965" fillcolor="#7030a0" stroked="f" strokeweight="1pt"/>
              <v:shape id="Параллелограмм 144" o:spid="_x0000_s1122" type="#_x0000_t7" style="position:absolute;left:38671;top:91133;width:73355;height:28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DgAMUA&#10;AADcAAAADwAAAGRycy9kb3ducmV2LnhtbESPQWsCMRCF7wX/QxjBS9HsliKybla0tCC91VbP42bc&#10;LG4mSxJ17a9vCoXeZnjve/OmXA22E1fyoXWsIJ9lIIhrp1tuFHx9vk0XIEJE1tg5JgV3CrCqRg8l&#10;Ftrd+IOuu9iIFMKhQAUmxr6QMtSGLIaZ64mTdnLeYkyrb6T2eEvhtpNPWTaXFltOFwz29GKoPu8u&#10;NtV4zN/3+cFv59/UX16bo1msaaPUZDyslyAiDfHf/EdvdeLyZ/h9Jk0g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AOAAxQAAANwAAAAPAAAAAAAAAAAAAAAAAJgCAABkcnMv&#10;ZG93bnJldi54bWxQSwUGAAAAAAQABAD1AAAAigMAAAAA&#10;" adj="13965" fillcolor="#542478" stroked="f" strokeweight="1pt">
                <v:fill opacity="22359f"/>
              </v:shape>
              <v:shape id="Параллелограмм 146" o:spid="_x0000_s1123" type="#_x0000_t7" style="position:absolute;left:49625;top:89704;width:73354;height:2883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+GnMIA&#10;AADcAAAADwAAAGRycy9kb3ducmV2LnhtbERP3WrCMBS+H/gO4QjezaQDRapRZDhQ3M2iD3Bojm1Z&#10;c1KbqK1PvwwGuzsf3+9ZbXrXiDt1ofasIZsqEMSFtzWXGs6nj9cFiBCRLTaeScNAATbr0csKc+sf&#10;/EV3E0uRQjjkqKGKsc2lDEVFDsPUt8SJu/jOYUywK6Xt8JHCXSPflJpLhzWnhgpbeq+o+DY3p6E0&#10;QxjUeXvt50e1NzvzmR2eC60n4367BBGpj//iP/fepvnZDH6fSRfI9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T4acwgAAANwAAAAPAAAAAAAAAAAAAAAAAJgCAABkcnMvZG93&#10;bnJldi54bWxQSwUGAAAAAAQABAD1AAAAhwMAAAAA&#10;" adj="13965" fillcolor="#542478" stroked="f" strokeweight="1pt">
                <v:fill opacity="32896f"/>
              </v:shape>
              <v:rect id="Прямоугольник 4" o:spid="_x0000_s1124" style="position:absolute;left:12477;top:34658;width:25808;height:17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iQj8MA&#10;AADcAAAADwAAAGRycy9kb3ducmV2LnhtbERPTWuDQBC9B/oflin0FldDkWCzCaE0pZ5KrJQeB3eq&#10;UndW3I0x/vpsIZDbPN7nbHaT6cRIg2stK0iiGARxZXXLtYLy67Bcg3AeWWNnmRRcyMFu+7DYYKbt&#10;mY80Fr4WIYRdhgoa7/tMSlc1ZNBFticO3K8dDPoAh1rqAc8h3HRyFcepNNhyaGiwp9eGqr/iZBTM&#10;79/5c/5TsF0nefl22o/FfPxU6ulx2r+A8DT5u/jm/tBhfpLC/zPhArm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6iQj8MAAADcAAAADwAAAAAAAAAAAAAAAACYAgAAZHJzL2Rv&#10;d25yZXYueG1sUEsFBgAAAAAEAAQA9QAAAIgDAAAAAA==&#10;" filled="f" stroked="f" strokeweight="1pt">
                <v:textbox inset="0,0,0,0">
                  <w:txbxContent>
                    <w:p w:rsidR="00845D87" w:rsidRPr="00783BF9" w:rsidRDefault="00845D87" w:rsidP="00D261BA">
                      <w:pPr>
                        <w:pStyle w:val="1"/>
                      </w:pPr>
                      <w:r w:rsidRPr="00034F0D">
                        <w:rPr>
                          <w:lang w:val="ru-RU" w:bidi="ru-RU"/>
                        </w:rPr>
                        <w:t>РОДИТЕЛЬСКИЙ КОМИТЕТ</w:t>
                      </w:r>
                      <w:r w:rsidRPr="00034F0D">
                        <w:rPr>
                          <w:sz w:val="52"/>
                          <w:szCs w:val="52"/>
                          <w:lang w:val="ru-RU" w:bidi="ru-RU"/>
                        </w:rPr>
                        <w:t xml:space="preserve"> </w:t>
                      </w:r>
                      <w:r w:rsidRPr="00034F0D">
                        <w:rPr>
                          <w:sz w:val="44"/>
                          <w:szCs w:val="44"/>
                          <w:lang w:val="ru-RU" w:bidi="ru-RU"/>
                        </w:rPr>
                        <w:t>20XX</w:t>
                      </w:r>
                    </w:p>
                  </w:txbxContent>
                </v:textbox>
              </v:rect>
              <v:oval id="Овал 117" o:spid="_x0000_s1125" style="position:absolute;left:10858;top:63614;width:2114;height:21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whh8IA&#10;AADcAAAADwAAAGRycy9kb3ducmV2LnhtbERPS4vCMBC+C/6HMIIXWVOFfVCN4gNhb4tWBG/TZrbp&#10;2kxKE7X+e7OwsLf5+J4zX3a2FjdqfeVYwWScgCAunK64VHDMdi8fIHxA1lg7JgUP8rBc9HtzTLW7&#10;855uh1CKGMI+RQUmhCaV0heGLPqxa4gj9+1aiyHCtpS6xXsMt7WcJsmbtFhxbDDY0MZQcTlcrYLT&#10;dp2MMp2ZTu5/dP6VveY0PSs1HHSrGYhAXfgX/7k/dZw/eYffZ+IFcvE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LCGHwgAAANwAAAAPAAAAAAAAAAAAAAAAAJgCAABkcnMvZG93&#10;bnJldi54bWxQSwUGAAAAAAQABAD1AAAAhwMAAAAA&#10;" fillcolor="#ffc000" stroked="f" strokeweight="1pt">
                <v:stroke joinstyle="miter"/>
              </v:oval>
              <v:oval id="Овал 118" o:spid="_x0000_s1126" style="position:absolute;left:4667;top:59233;width:7754;height:775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OtnsUA&#10;AADcAAAADwAAAGRycy9kb3ducmV2LnhtbESPQWvDMAyF74P9B6PBbqvTwcrI6pYto+2OXVoYu4lY&#10;jcNi2cRum/776VDoTeI9vfdpvhx9r040pC6wgemkAEXcBNtxa2C/Wz29gkoZ2WIfmAxcKMFycX83&#10;x9KGM3/Tqc6tkhBOJRpwOcdS69Q48pgmIRKLdgiDxyzr0Go74FnCfa+fi2KmPXYsDQ4jVY6av/ro&#10;DXzU1TH+rF0VD8Xn7mVj7bb6tcY8Pozvb6Ayjflmvl5/WcGfCq08IxP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Y62exQAAANwAAAAPAAAAAAAAAAAAAAAAAJgCAABkcnMv&#10;ZG93bnJldi54bWxQSwUGAAAAAAQABAD1AAAAigMAAAAA&#10;" fillcolor="window" strokecolor="#ffc000" strokeweight="2.25pt">
                <v:stroke joinstyle="miter"/>
                <v:textbox inset="0,,0"/>
              </v:oval>
              <v:oval id="Овал 119" o:spid="_x0000_s1127" style="position:absolute;left:33528;top:18275;width:6233;height:62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j3UsMA&#10;AADcAAAADwAAAGRycy9kb3ducmV2LnhtbERPTWvCQBC9C/0PyxR60016sJq6iqSUBjw1BsTbkJ0m&#10;wexs2N3GtL/eLRS8zeN9zmY3mV6M5HxnWUG6SEAQ11Z33Cioju/zFQgfkDX2lknBD3nYbR9mG8y0&#10;vfInjWVoRAxhn6GCNoQhk9LXLRn0CzsQR+7LOoMhQtdI7fAaw00vn5NkKQ12HBtaHChvqb6U30bB&#10;8q1Ym7w7Ozy/NIePX86r6pQr9fQ47V9BBJrCXfzvLnScn67h75l4gd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j3UsMAAADcAAAADwAAAAAAAAAAAAAAAACYAgAAZHJzL2Rv&#10;d25yZXYueG1sUEsFBgAAAAAEAAQA9QAAAIgDAAAAAA==&#10;" fillcolor="#7030a0" stroked="f" strokeweight="1pt">
                <v:stroke joinstyle="miter"/>
              </v:oval>
              <v:oval id="Овал 120" o:spid="_x0000_s1128" style="position:absolute;left:3333;top:54947;width:7752;height:77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lzTsUA&#10;AADcAAAADwAAAGRycy9kb3ducmV2LnhtbESPQWvCQBCF74L/YZlCL1I3DVQkdZVaKXgrGhF6G7PT&#10;bNrsbMiuGv9951DwNsN78943i9XgW3WhPjaBDTxPM1DEVbAN1wYO5cfTHFRMyBbbwGTgRhFWy/Fo&#10;gYUNV97RZZ9qJSEcCzTgUuoKrWPlyGOcho5YtO/Qe0yy9rW2PV4l3Lc6z7KZ9tiwNDjs6N1R9bs/&#10;ewPHzTqblLZ0g9792NNn+XKi/MuYx4fh7RVUoiHdzf/XWyv4ueDLMzKBX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qXNOxQAAANwAAAAPAAAAAAAAAAAAAAAAAJgCAABkcnMv&#10;ZG93bnJldi54bWxQSwUGAAAAAAQABAD1AAAAigMAAAAA&#10;" fillcolor="#ffc000" stroked="f" strokeweight="1pt">
                <v:stroke joinstyle="miter"/>
              </v:oval>
              <v:oval id="Овал 47" o:spid="_x0000_s1129" style="position:absolute;left:762;top:18275;width:42026;height:4200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XW1cMA&#10;AADcAAAADwAAAGRycy9kb3ducmV2LnhtbERPTWvCQBC9F/wPywi9FN0k0CLRVdRS6K1opNDbJDvN&#10;pmZnQ3Yb03/vCgVv83ifs9qMthUD9b5xrCCdJyCIK6cbrhWcirfZAoQPyBpbx6Tgjzxs1pOHFeba&#10;XfhAwzHUIoawz1GBCaHLpfSVIYt+7jriyH273mKIsK+l7vESw20rsyR5kRYbjg0GO9obqs7HX6vg&#10;83WXPBW6MKM8/Ojyo3guKftS6nE6bpcgAo3hLv53v+s4P0vh9ky8QK6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eXW1cMAAADcAAAADwAAAAAAAAAAAAAAAACYAgAAZHJzL2Rv&#10;d25yZXYueG1sUEsFBgAAAAAEAAQA9QAAAIgDAAAAAA==&#10;" fillcolor="#ffc000" stroked="f" strokeweight="1pt">
                <v:stroke joinstyle="miter"/>
              </v:oval>
              <v:oval id="Овал 122" o:spid="_x0000_s1130" style="position:absolute;left:51816;top:72083;width:37975;height:37956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5O/cMA&#10;AADcAAAADwAAAGRycy9kb3ducmV2LnhtbERPS2vCQBC+F/wPyxS8FN2YUtE0GwkVS+nN6KW3ITt5&#10;0OxsyG5j/PduQfA2H99z0t1kOjHS4FrLClbLCARxaXXLtYLz6bDYgHAeWWNnmRRcycEumz2lmGh7&#10;4SONha9FCGGXoILG+z6R0pUNGXRL2xMHrrKDQR/gUEs94CWEm07GUbSWBlsODQ329NFQ+Vv8GQW5&#10;42j6zn/Gw8t2/1psz1X89lkpNX+e8ncQnib/EN/dXzrMj2P4fyZcIL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X5O/cMAAADcAAAADwAAAAAAAAAAAAAAAACYAgAAZHJzL2Rv&#10;d25yZXYueG1sUEsFBgAAAAAEAAQA9QAAAIgDAAAAAA==&#10;" fillcolor="#ffc000" stroked="f" strokeweight="1pt">
                <v:stroke joinstyle="miter"/>
              </v:oval>
              <v:shape id="Параллелограмм 147" o:spid="_x0000_s1131" type="#_x0000_t7" style="position:absolute;left:58864;top:88371;width:73355;height:28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Hj5sEA&#10;AADcAAAADwAAAGRycy9kb3ducmV2LnhtbERPTYvCMBC9L/gfwgje1lQFkWoUEWQ96OKqF29jMzbV&#10;ZtJtonb/vVkQvM3jfc5k1thS3Kn2hWMFvW4CgjhzuuBcwWG//ByB8AFZY+mYFPyRh9m09THBVLsH&#10;/9B9F3IRQ9inqMCEUKVS+syQRd91FXHkzq62GCKsc6lrfMRwW8p+kgylxYJjg8GKFoay6+5mFRyz&#10;NRX2ctpu5GD12wtf38YPSalOu5mPQQRqwlv8cq90nN8fwP8z8QI5f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px4+bBAAAA3AAAAA8AAAAAAAAAAAAAAAAAmAIAAGRycy9kb3du&#10;cmV2LnhtbFBLBQYAAAAABAAEAPUAAACGAwAAAAA=&#10;" adj="13965" fillcolor="#542478" stroked="f" strokeweight="1pt"/>
              <v:rect id="Прямоугольник 150" o:spid="_x0000_s1132" style="position:absolute;left:24574;top:112564;width:62163;height:1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n3ZsIA&#10;AADcAAAADwAAAGRycy9kb3ducmV2LnhtbESP0WrCQBBF3wv+wzKCb81GkSLRVUSsCH1qmg8YsmMS&#10;zM7G3W2y/n23UOjbDPfeM3d2h2h6MZLznWUFyywHQVxb3XGjoPp6f92A8AFZY2+ZFDzJw2E/e9lh&#10;oe3EnzSWoREJwr5ABW0IQyGlr1sy6DM7ECftZp3BkFbXSO1wSnDTy1Wev0mDHacLLQ50aqm+l99G&#10;Qfn4iM+LPVOsmtInUnQbjEot5vG4BREohn/zX/qqU/3VGn6fSRPI/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yfdmwgAAANwAAAAPAAAAAAAAAAAAAAAAAJgCAABkcnMvZG93&#10;bnJldi54bWxQSwUGAAAAAAQABAD1AAAAhwMAAAAA&#10;" fillcolor="#002062" stroked="f" strokeweight="1pt">
                <v:textbox inset="57.6pt,14.4pt,36pt,14.4pt">
                  <w:txbxContent>
                    <w:p w:rsidR="00845D87" w:rsidRPr="00184A14" w:rsidRDefault="00845D87" w:rsidP="00D261BA">
                      <w:pPr>
                        <w:pStyle w:val="02"/>
                      </w:pPr>
                    </w:p>
                  </w:txbxContent>
                </v:textbox>
              </v:rect>
              <v:oval id="Овал 125" o:spid="_x0000_s1133" style="position:absolute;left:40671;top:23895;width:10040;height:100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7IvcEA&#10;AADcAAAADwAAAGRycy9kb3ducmV2LnhtbERPTWsCMRC9F/wPYQq91WwFRbZG0ZW2HnUVSm/DZtws&#10;3UzCJur6740geJvH+5zZoretOFMXGscKPoYZCOLK6YZrBYf91/sURIjIGlvHpOBKARbzwcsMc+0u&#10;vKNzGWuRQjjkqMDE6HMpQ2XIYhg6T5y4o+ssxgS7WuoOLynctnKUZRNpseHUYNBTYaj6L09Wwaos&#10;Tv732xT+mK334x+tt8WfVurttV9+gojUx6f44d7oNH80hvsz6QI5v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sOyL3BAAAA3AAAAA8AAAAAAAAAAAAAAAAAmAIAAGRycy9kb3du&#10;cmV2LnhtbFBLBQYAAAAABAAEAPUAAACGAwAAAAA=&#10;" fillcolor="window" strokecolor="#ffc000" strokeweight="2.25pt">
                <v:stroke joinstyle="miter"/>
                <v:textbox inset="0,,0">
                  <w:txbxContent>
                    <w:p w:rsidR="00845D87" w:rsidRPr="00BE27CD" w:rsidRDefault="00845D87" w:rsidP="00D261BA"/>
                  </w:txbxContent>
                </v:textbox>
              </v:oval>
              <v:oval id="Овал 45" o:spid="_x0000_s1134" style="position:absolute;left:41719;top:24181;width:10008;height:100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08cMMA&#10;AADcAAAADwAAAGRycy9kb3ducmV2LnhtbERPS2vCQBC+C/6HZQQvUje1GCS6ihRqPdYHpb0N2TEb&#10;zc6m2a2J/94VCr3Nx/ecxaqzlbhS40vHCp7HCQji3OmSCwXHw9vTDIQPyBorx6TgRh5Wy35vgZl2&#10;Le/oug+FiCHsM1RgQqgzKX1uyKIfu5o4cifXWAwRNoXUDbYx3FZykiSptFhybDBY06uh/LL/tQq+&#10;0zN/ldsP137+XJKZub1PN6MXpYaDbj0HEagL/+I/91bH+ZMUHs/EC+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j08cMMAAADcAAAADwAAAAAAAAAAAAAAAACYAgAAZHJzL2Rv&#10;d25yZXYueG1sUEsFBgAAAAAEAAQA9QAAAIgDAAAAAA==&#10;" fillcolor="#7030a0" stroked="f" strokeweight="1pt">
                <v:stroke joinstyle="miter"/>
                <v:textbox inset="0,,0">
                  <w:txbxContent>
                    <w:p w:rsidR="00845D87" w:rsidRPr="00845884" w:rsidRDefault="00845D87" w:rsidP="00472FAE">
                      <w:pPr>
                        <w:jc w:val="center"/>
                        <w:rPr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color w:val="FFFFFF" w:themeColor="background1"/>
                          <w:sz w:val="16"/>
                          <w:szCs w:val="16"/>
                          <w:lang w:val="ru-RU" w:bidi="ru-RU"/>
                        </w:rPr>
                        <w:t>МАДОУ №2 Улыбка»</w:t>
                      </w:r>
                    </w:p>
                  </w:txbxContent>
                </v:textbox>
              </v:oval>
              <v:oval id="Овал 18" o:spid="_x0000_s1135" style="position:absolute;left:79914;top:70273;width:2235;height:22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cMBsMA&#10;AADcAAAADwAAAGRycy9kb3ducmV2LnhtbERPTWvCQBC9F/wPywje6kYPSZu6ikRKAz01DRRvQ3ZM&#10;gtnZsLtq7K/vFgq9zeN9zmY3mUFcyfnesoLVMgFB3Fjdc6ug/nx9fALhA7LGwTIpuJOH3Xb2sMFc&#10;2xt/0LUKrYgh7HNU0IUw5lL6piODfmlH4sidrDMYInSt1A5vMdwMcp0kqTTYc2zocKSio+ZcXYyC&#10;9FA+m6I/Ojxm7fvbNxd1/VUotZhP+xcQgabwL/5zlzrOX2fw+0y8QG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cMBsMAAADcAAAADwAAAAAAAAAAAAAAAACYAgAAZHJzL2Rv&#10;d25yZXYueG1sUEsFBgAAAAAEAAQA9QAAAIgDAAAAAA==&#10;" fillcolor="#7030a0" stroked="f" strokeweight="1pt">
                <v:stroke joinstyle="miter"/>
              </v:oval>
              <v:oval id="Овал 128" o:spid="_x0000_s1136" style="position:absolute;left:38004;top:23133;width:2120;height:21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9/SMUA&#10;AADcAAAADwAAAGRycy9kb3ducmV2LnhtbESPQWvCQBCF74L/YZlCL1I3DVQkdZVaKXgrGhF6G7PT&#10;bNrsbMiuGv9951DwNsN78943i9XgW3WhPjaBDTxPM1DEVbAN1wYO5cfTHFRMyBbbwGTgRhFWy/Fo&#10;gYUNV97RZZ9qJSEcCzTgUuoKrWPlyGOcho5YtO/Qe0yy9rW2PV4l3Lc6z7KZ9tiwNDjs6N1R9bs/&#10;ewPHzTqblLZ0g9792NNn+XKi/MuYx4fh7RVUoiHdzf/XWyv4udDKMzKBX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339IxQAAANwAAAAPAAAAAAAAAAAAAAAAAJgCAABkcnMv&#10;ZG93bnJldi54bWxQSwUGAAAAAAQABAD1AAAAigMAAAAA&#10;" fillcolor="#ffc000" stroked="f" strokeweight="1pt">
                <v:stroke joinstyle="miter"/>
              </v:oval>
              <v:oval id="Овал 129" o:spid="_x0000_s1137" style="position:absolute;left:9144;top:55518;width:4051;height:40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Q978EA&#10;AADcAAAADwAAAGRycy9kb3ducmV2LnhtbERPS4vCMBC+C/sfwizsTdP14KNrFOkiK3hSC+JtaGbb&#10;YjMpSdTqrzeC4G0+vufMFp1pxIWcry0r+B4kIIgLq2suFeT7VX8CwgdkjY1lUnAjD4v5R2+GqbZX&#10;3tJlF0oRQ9inqKAKoU2l9EVFBv3AtsSR+7fOYIjQlVI7vMZw08hhkoykwZpjQ4UtZRUVp93ZKBj9&#10;rqcmq48Oj+Ny83fnLM8PmVJfn93yB0SgLrzFL/dax/nDKTyfiRfI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0Pe/BAAAA3AAAAA8AAAAAAAAAAAAAAAAAmAIAAGRycy9kb3du&#10;cmV2LnhtbFBLBQYAAAAABAAEAPUAAACGAwAAAAA=&#10;" fillcolor="#7030a0" stroked="f" strokeweight="1pt">
                <v:stroke joinstyle="miter"/>
              </v:oval>
              <v:oval id="Овал 130" o:spid="_x0000_s1138" style="position:absolute;left:53721;top:101039;width:4165;height:41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A+UMYA&#10;AADcAAAADwAAAGRycy9kb3ducmV2LnhtbESPS2sCQRCE74H8h6EFbzrrgySsjhIUISTk4Bpybnc6&#10;+8hOz7Iz6uqvTx+E3Lqp6qqvl+veNepMXag8G5iME1DEubcVFwa+DrvRC6gQkS02nsnAlQKsV48P&#10;S0ytv/CezlkslIRwSNFAGWObah3ykhyGsW+JRfvxncMoa1do2+FFwl2jp0nypB1WLA0ltrQpKf/N&#10;Ts7A/IPfj7umPs0O39vbcxLqW/ysjRkO+tcFqEh9/Dffr9+s4M8EX56RCf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IA+UMYAAADcAAAADwAAAAAAAAAAAAAAAACYAgAAZHJz&#10;L2Rvd25yZXYueG1sUEsFBgAAAAAEAAQA9QAAAIsDAAAAAA==&#10;" fillcolor="window" strokecolor="#ffc000" strokeweight="1.5pt">
                <v:stroke joinstyle="miter"/>
                <v:textbox inset="0,,0"/>
              </v:oval>
              <v:oval id="Овал 131" o:spid="_x0000_s1139" style="position:absolute;left:54483;top:101611;width:4165;height:416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xACMMA&#10;AADcAAAADwAAAGRycy9kb3ducmV2LnhtbERPS2vCQBC+C/6HZQQvUjdaWkp0FR8IvRWNCN4m2Wk2&#10;NTsbsqvGf+8WCr3Nx/ec+bKztbhR6yvHCibjBARx4XTFpYJjtnv5AOEDssbaMSl4kIflot+bY6rd&#10;nfd0O4RSxBD2KSowITSplL4wZNGPXUMcuW/XWgwRtqXULd5juK3lNEnepcWKY4PBhjaGisvhahWc&#10;tutklOnMdHL/o/Ov7C2n6Vmp4aBbzUAE6sK/+M/9qeP81wn8PhMvkI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DxACMMAAADcAAAADwAAAAAAAAAAAAAAAACYAgAAZHJzL2Rv&#10;d25yZXYueG1sUEsFBgAAAAAEAAQA9QAAAIgDAAAAAA==&#10;" fillcolor="#ffc000" stroked="f" strokeweight="1pt">
                <v:stroke joinstyle="miter"/>
              </v:oval>
              <v:oval id="Овал 132" o:spid="_x0000_s1140" style="position:absolute;left:52482;top:103516;width:2262;height:22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k5Q8MA&#10;AADcAAAADwAAAGRycy9kb3ducmV2LnhtbERPTWvCQBC9C/0PyxR6M5tasDW6CSWlVPBUDRRvQ3ZM&#10;gtnZsLvV6K93CwVv83ifsypG04sTOd9ZVvCcpCCIa6s7bhRUu8/pGwgfkDX2lknBhTwU+cNkhZm2&#10;Z/6m0zY0Ioawz1BBG8KQSenrlgz6xA7EkTtYZzBE6BqpHZ5juOnlLE3n0mDHsaHFgcqW6uP21yiY&#10;f6wXpuz2DvevzebrymVV/ZRKPT2O70sQgcZwF/+71zrOf5nB3zPxAp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k5Q8MAAADcAAAADwAAAAAAAAAAAAAAAACYAgAAZHJzL2Rv&#10;d25yZXYueG1sUEsFBgAAAAAEAAQA9QAAAIgDAAAAAA==&#10;" fillcolor="#7030a0" stroked="f" strokeweight="1pt">
                <v:stroke joinstyle="miter"/>
              </v:oval>
              <v:oval id="Овал 133" o:spid="_x0000_s1141" style="position:absolute;left:77724;top:101039;width:10990;height:109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J75MMA&#10;AADcAAAADwAAAGRycy9kb3ducmV2LnhtbERPTWvCQBC9F/wPywheSt2otJToJmhLoTfRiOBtkp1m&#10;U7OzIbtq+u+7QqG3ebzPWeWDbcWVet84VjCbJiCIK6cbrhUcio+nVxA+IGtsHZOCH/KQZ6OHFaba&#10;3XhH132oRQxhn6ICE0KXSukrQxb91HXEkftyvcUQYV9L3eMthttWzpPkRVpsODYY7OjNUHXeX6yC&#10;4/smeSx0YQa5+9bltnguaX5SajIe1ksQgYbwL/5zf+o4f7GA+zPxApn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6J75MMAAADcAAAADwAAAAAAAAAAAAAAAACYAgAAZHJzL2Rv&#10;d25yZXYueG1sUEsFBgAAAAAEAAQA9QAAAIgDAAAAAA==&#10;" fillcolor="#ffc000" stroked="f" strokeweight="1pt">
                <v:stroke joinstyle="miter"/>
              </v:oval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Стрелка: Пятиугольник 151" o:spid="_x0000_s1142" type="#_x0000_t15" style="position:absolute;left:8382;top:110564;width:21592;height:160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oXucEA&#10;AADcAAAADwAAAGRycy9kb3ducmV2LnhtbERPS4vCMBC+L/gfwix4W9NVUek2FRWEnlyqXrwNzfTB&#10;NpPSRK3/3gjC3ubje06yHkwrbtS7xrKC70kEgriwuuFKwfm0/1qBcB5ZY2uZFDzIwTodfSQYa3vn&#10;nG5HX4kQwi5GBbX3XSylK2oy6Ca2Iw5caXuDPsC+krrHewg3rZxG0UIabDg01NjRrqbi73g1Ci4u&#10;t01+zspDt19gdlr+uq0slRp/DpsfEJ4G/y9+uzMd5s/m8HomXCDT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j6F7nBAAAA3AAAAA8AAAAAAAAAAAAAAAAAmAIAAGRycy9kb3du&#10;cmV2LnhtbFBLBQYAAAAABAAEAPUAAACGAwAAAAA=&#10;" adj="16930" fillcolor="#0038a8" stroked="f" strokeweight="1pt"/>
              <v:oval id="Овал 135" o:spid="_x0000_s1143" style="position:absolute;left:81534;top:99896;width:2261;height:22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ChN8IA&#10;AADcAAAADwAAAGRycy9kb3ducmV2LnhtbERPTWvCQBC9C/6HZYTedKOlWlNXkRSp4EkbEG9DdpoE&#10;s7Nhd6uxv74rCN7m8T5nsepMIy7kfG1ZwXiUgCAurK65VJB/b4bvIHxA1thYJgU38rBa9nsLTLW9&#10;8p4uh1CKGMI+RQVVCG0qpS8qMuhHtiWO3I91BkOErpTa4TWGm0ZOkmQqDdYcGypsKauoOB9+jYLp&#10;53Zusvrk8DQrd19/nOX5MVPqZdCtP0AE6sJT/HBvdZz/+gb3Z+IF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oKE3wgAAANwAAAAPAAAAAAAAAAAAAAAAAJgCAABkcnMvZG93&#10;bnJldi54bWxQSwUGAAAAAAQABAD1AAAAhwMAAAAA&#10;" fillcolor="#7030a0" stroked="f" strokeweight="1pt">
                <v:stroke joinstyle="miter"/>
              </v:oval>
              <v:rect id="Прямоугольник 136" o:spid="_x0000_s1144" style="position:absolute;left:6285;top:126592;width:80458;height:32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hjJ8MA&#10;AADcAAAADwAAAGRycy9kb3ducmV2LnhtbERPTWsCMRC9F/ofwhR6KZpVi8hqFBEE6UHstgePYzJu&#10;lt1Mlk3U7b9vBMHbPN7nLFa9a8SVulB5VjAaZiCItTcVlwp+f7aDGYgQkQ02nknBHwVYLV9fFpgb&#10;f+NvuhaxFCmEQ44KbIxtLmXQlhyGoW+JE3f2ncOYYFdK0+EthbtGjrNsKh1WnBostrSxpOvi4hTU&#10;h4/d5/5LHjenS2232VHXs5FW6v2tX89BROrjU/xw70yaP5nC/Zl0gV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8hjJ8MAAADcAAAADwAAAAAAAAAAAAAAAACYAgAAZHJzL2Rv&#10;d25yZXYueG1sUEsFBgAAAAAEAAQA9QAAAIgDAAAAAA==&#10;" fillcolor="#ffc000" stroked="f" strokeweight="1pt"/>
              <v:shape id="Стрелка: Пятиугольник 152" o:spid="_x0000_s1145" type="#_x0000_t15" style="position:absolute;left:7143;top:112564;width:21593;height:120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xNd8EA&#10;AADcAAAADwAAAGRycy9kb3ducmV2LnhtbERP24rCMBB9X/Afwgi+aeoFXbtGKYqgDy6s+gFDM9vL&#10;NpPaRK1/bwRh3+ZwrrNYtaYSN2pcYVnBcBCBIE6tLjhTcD5t+58gnEfWWFkmBQ9ysFp2PhYYa3vn&#10;H7odfSZCCLsYFeTe17GULs3JoBvYmjhwv7Yx6ANsMqkbvIdwU8lRFE2lwYJDQ441rXNK/45Xo2Ca&#10;tIdyn3A5uYzm45LPtHHzb6V63Tb5AuGp9f/it3unw/zxDF7PhAvk8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WsTXfBAAAA3AAAAA8AAAAAAAAAAAAAAAAAmAIAAGRycy9kb3du&#10;cmV2LnhtbFBLBQYAAAAABAAEAPUAAACGAwAAAAA=&#10;" adj="18088" fillcolor="#002060" stroked="f" strokeweight="1pt"/>
              <v:shape id="Стрелка: Пятиугольник 153" o:spid="_x0000_s1146" type="#_x0000_t15" style="position:absolute;left:5524;top:110649;width:21593;height:1594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S378UA&#10;AADcAAAADwAAAGRycy9kb3ducmV2LnhtbESPT2vDMAzF74N9B6PBLmV1usIoad0yNlp22GX9w3oU&#10;tpaExnKw3ST79tOhsJvEe3rvp9Vm9K3qKaYmsIHZtABFbINruDJwPGyfFqBSRnbYBiYDv5Rgs76/&#10;W2HpwsBf1O9zpSSEU4kG6py7Uutka/KYpqEjFu0nRI9Z1lhpF3GQcN/q56J40R4bloYaO3qryV72&#10;V2/gu8iToxsmlzHubDy/nz770FhjHh/G1yWoTGP+N9+uP5zgz4VWnpEJ9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JLfvxQAAANwAAAAPAAAAAAAAAAAAAAAAAJgCAABkcnMv&#10;ZG93bnJldi54bWxQSwUGAAAAAAQABAD1AAAAigMAAAAA&#10;" adj="16957" fillcolor="#002b82" stroked="f" strokeweight="1p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Графический объект 155" o:spid="_x0000_s1147" type="#_x0000_t75" alt="Голова с шестеренками" style="position:absolute;left:14478;top:113898;width:8978;height:8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6gZbIAAAA3AAAAA8AAABkcnMvZG93bnJldi54bWxEj09rAkEMxe+FfochgpdSZy3SytZRSrEg&#10;0ot/KB7DTtxZ3clsd0Zd++nNoeAt4b2898tk1vlanamNVWADw0EGirgItuLSwHbz9TwGFROyxTow&#10;GbhShNn08WGCuQ0XXtF5nUolIRxzNOBSanKtY+HIYxyEhli0fWg9JlnbUtsWLxLua/2SZa/aY8XS&#10;4LChT0fFcX3yBva75fxQj/9+3n53p/h0/Z67w3BrTL/XfbyDStSlu/n/emEFfyT48oxMoKc3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JOoGWyAAAANwAAAAPAAAAAAAAAAAA&#10;AAAAAJ8CAABkcnMvZG93bnJldi54bWxQSwUGAAAAAAQABAD3AAAAlAMAAAAA&#10;">
                <v:imagedata r:id="rId6" o:title="Голова с шестеренками"/>
                <v:path arrowok="t"/>
              </v:shape>
            </v:group>
          </w:pict>
        </mc:Fallback>
      </mc:AlternateContent>
    </w:r>
    <w:r>
      <w:rPr>
        <w:noProof/>
        <w:lang w:val="ru-RU" w:eastAsia="ru-RU"/>
      </w:rPr>
      <w:drawing>
        <wp:anchor distT="0" distB="0" distL="114300" distR="114300" simplePos="0" relativeHeight="251680768" behindDoc="0" locked="0" layoutInCell="1" allowOverlap="1" wp14:anchorId="06D59CAA" wp14:editId="4BE7EA9E">
          <wp:simplePos x="0" y="0"/>
          <wp:positionH relativeFrom="column">
            <wp:posOffset>3678998</wp:posOffset>
          </wp:positionH>
          <wp:positionV relativeFrom="paragraph">
            <wp:posOffset>4741574</wp:posOffset>
          </wp:positionV>
          <wp:extent cx="3755390" cy="3200400"/>
          <wp:effectExtent l="0" t="0" r="0" b="0"/>
          <wp:wrapNone/>
          <wp:docPr id="154" name="Рисунок 1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55390" cy="32004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ru-RU" w:bidi="ru-RU"/>
      </w:rPr>
      <w:t xml:space="preserve"> 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0C13" w:rsidRDefault="00AB5805" w:rsidP="00D261BA">
    <w:pPr>
      <w:pStyle w:val="a6"/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4A06CDC4" wp14:editId="0210A1F0">
              <wp:simplePos x="0" y="0"/>
              <wp:positionH relativeFrom="column">
                <wp:posOffset>-1285240</wp:posOffset>
              </wp:positionH>
              <wp:positionV relativeFrom="paragraph">
                <wp:posOffset>-2700655</wp:posOffset>
              </wp:positionV>
              <wp:extent cx="13951585" cy="12982575"/>
              <wp:effectExtent l="0" t="2133600" r="0" b="9525"/>
              <wp:wrapNone/>
              <wp:docPr id="7" name="Группа 7" descr="Фоновые изображения и формы объектов первой страницы.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3951585" cy="12982575"/>
                        <a:chOff x="76200" y="0"/>
                        <a:chExt cx="13951880" cy="12982755"/>
                      </a:xfrm>
                    </wpg:grpSpPr>
                    <wps:wsp>
                      <wps:cNvPr id="22" name="Полилиния: Фигура 21">
                        <a:extLst>
                          <a:ext uri="{FF2B5EF4-FFF2-40B4-BE49-F238E27FC236}">
                            <a16:creationId xmlns="" xmlns:cx="http://schemas.microsoft.com/office/drawing/2014/chartex" xmlns:o="urn:schemas-microsoft-com:office:office" xmlns:v="urn:schemas-microsoft-com:vml" xmlns:w10="urn:schemas-microsoft-com:office:word" xmlns:w="http://schemas.openxmlformats.org/wordprocessingml/2006/main" xmlns:w16se="http://schemas.microsoft.com/office/word/2015/wordml/symex" xmlns:a16="http://schemas.microsoft.com/office/drawing/2014/main" xmlns:w15="http://schemas.microsoft.com/office/word/2012/wordml" id="{4FD0684F-1AC2-4005-B1C0-A5A80D08262C}"/>
                          </a:ext>
                        </a:extLst>
                      </wps:cNvPr>
                      <wps:cNvSpPr/>
                      <wps:spPr>
                        <a:xfrm rot="3600000">
                          <a:off x="6210300" y="-3601675"/>
                          <a:ext cx="1730079" cy="8933430"/>
                        </a:xfrm>
                        <a:custGeom>
                          <a:avLst/>
                          <a:gdLst>
                            <a:gd name="connsiteX0" fmla="*/ 891715 w 914401"/>
                            <a:gd name="connsiteY0" fmla="*/ 1676399 h 4722621"/>
                            <a:gd name="connsiteX1" fmla="*/ 914401 w 914401"/>
                            <a:gd name="connsiteY1" fmla="*/ 1676400 h 4722621"/>
                            <a:gd name="connsiteX2" fmla="*/ 914400 w 914401"/>
                            <a:gd name="connsiteY2" fmla="*/ 4722621 h 4722621"/>
                            <a:gd name="connsiteX3" fmla="*/ 891715 w 914401"/>
                            <a:gd name="connsiteY3" fmla="*/ 4709524 h 4722621"/>
                            <a:gd name="connsiteX4" fmla="*/ 817405 w 914401"/>
                            <a:gd name="connsiteY4" fmla="*/ 1523999 h 4722621"/>
                            <a:gd name="connsiteX5" fmla="*/ 840090 w 914401"/>
                            <a:gd name="connsiteY5" fmla="*/ 1523999 h 4722621"/>
                            <a:gd name="connsiteX6" fmla="*/ 840090 w 914401"/>
                            <a:gd name="connsiteY6" fmla="*/ 4679718 h 4722621"/>
                            <a:gd name="connsiteX7" fmla="*/ 817405 w 914401"/>
                            <a:gd name="connsiteY7" fmla="*/ 4666621 h 4722621"/>
                            <a:gd name="connsiteX8" fmla="*/ 743095 w 914401"/>
                            <a:gd name="connsiteY8" fmla="*/ 1371600 h 4722621"/>
                            <a:gd name="connsiteX9" fmla="*/ 765780 w 914401"/>
                            <a:gd name="connsiteY9" fmla="*/ 1371600 h 4722621"/>
                            <a:gd name="connsiteX10" fmla="*/ 765780 w 914401"/>
                            <a:gd name="connsiteY10" fmla="*/ 4636815 h 4722621"/>
                            <a:gd name="connsiteX11" fmla="*/ 743095 w 914401"/>
                            <a:gd name="connsiteY11" fmla="*/ 4623718 h 4722621"/>
                            <a:gd name="connsiteX12" fmla="*/ 668785 w 914401"/>
                            <a:gd name="connsiteY12" fmla="*/ 1219199 h 4722621"/>
                            <a:gd name="connsiteX13" fmla="*/ 691471 w 914401"/>
                            <a:gd name="connsiteY13" fmla="*/ 1219199 h 4722621"/>
                            <a:gd name="connsiteX14" fmla="*/ 691471 w 914401"/>
                            <a:gd name="connsiteY14" fmla="*/ 4593912 h 4722621"/>
                            <a:gd name="connsiteX15" fmla="*/ 668786 w 914401"/>
                            <a:gd name="connsiteY15" fmla="*/ 4580815 h 4722621"/>
                            <a:gd name="connsiteX16" fmla="*/ 594476 w 914401"/>
                            <a:gd name="connsiteY16" fmla="*/ 1066800 h 4722621"/>
                            <a:gd name="connsiteX17" fmla="*/ 617161 w 914401"/>
                            <a:gd name="connsiteY17" fmla="*/ 1066800 h 4722621"/>
                            <a:gd name="connsiteX18" fmla="*/ 617161 w 914401"/>
                            <a:gd name="connsiteY18" fmla="*/ 4551010 h 4722621"/>
                            <a:gd name="connsiteX19" fmla="*/ 594476 w 914401"/>
                            <a:gd name="connsiteY19" fmla="*/ 4537912 h 4722621"/>
                            <a:gd name="connsiteX20" fmla="*/ 520167 w 914401"/>
                            <a:gd name="connsiteY20" fmla="*/ 914400 h 4722621"/>
                            <a:gd name="connsiteX21" fmla="*/ 542852 w 914401"/>
                            <a:gd name="connsiteY21" fmla="*/ 914400 h 4722621"/>
                            <a:gd name="connsiteX22" fmla="*/ 542852 w 914401"/>
                            <a:gd name="connsiteY22" fmla="*/ 4508107 h 4722621"/>
                            <a:gd name="connsiteX23" fmla="*/ 520168 w 914401"/>
                            <a:gd name="connsiteY23" fmla="*/ 4495010 h 4722621"/>
                            <a:gd name="connsiteX24" fmla="*/ 445858 w 914401"/>
                            <a:gd name="connsiteY24" fmla="*/ 761999 h 4722621"/>
                            <a:gd name="connsiteX25" fmla="*/ 468543 w 914401"/>
                            <a:gd name="connsiteY25" fmla="*/ 761999 h 4722621"/>
                            <a:gd name="connsiteX26" fmla="*/ 468543 w 914401"/>
                            <a:gd name="connsiteY26" fmla="*/ 4465205 h 4722621"/>
                            <a:gd name="connsiteX27" fmla="*/ 445858 w 914401"/>
                            <a:gd name="connsiteY27" fmla="*/ 4452108 h 4722621"/>
                            <a:gd name="connsiteX28" fmla="*/ 371548 w 914401"/>
                            <a:gd name="connsiteY28" fmla="*/ 609600 h 4722621"/>
                            <a:gd name="connsiteX29" fmla="*/ 394233 w 914401"/>
                            <a:gd name="connsiteY29" fmla="*/ 609600 h 4722621"/>
                            <a:gd name="connsiteX30" fmla="*/ 394233 w 914401"/>
                            <a:gd name="connsiteY30" fmla="*/ 4422302 h 4722621"/>
                            <a:gd name="connsiteX31" fmla="*/ 371548 w 914401"/>
                            <a:gd name="connsiteY31" fmla="*/ 4409205 h 4722621"/>
                            <a:gd name="connsiteX32" fmla="*/ 297239 w 914401"/>
                            <a:gd name="connsiteY32" fmla="*/ 457200 h 4722621"/>
                            <a:gd name="connsiteX33" fmla="*/ 319924 w 914401"/>
                            <a:gd name="connsiteY33" fmla="*/ 457200 h 4722621"/>
                            <a:gd name="connsiteX34" fmla="*/ 319924 w 914401"/>
                            <a:gd name="connsiteY34" fmla="*/ 4379400 h 4722621"/>
                            <a:gd name="connsiteX35" fmla="*/ 297239 w 914401"/>
                            <a:gd name="connsiteY35" fmla="*/ 4366302 h 4722621"/>
                            <a:gd name="connsiteX36" fmla="*/ 222929 w 914401"/>
                            <a:gd name="connsiteY36" fmla="*/ 304800 h 4722621"/>
                            <a:gd name="connsiteX37" fmla="*/ 245614 w 914401"/>
                            <a:gd name="connsiteY37" fmla="*/ 304800 h 4722621"/>
                            <a:gd name="connsiteX38" fmla="*/ 245614 w 914401"/>
                            <a:gd name="connsiteY38" fmla="*/ 4336497 h 4722621"/>
                            <a:gd name="connsiteX39" fmla="*/ 222929 w 914401"/>
                            <a:gd name="connsiteY39" fmla="*/ 4323400 h 4722621"/>
                            <a:gd name="connsiteX40" fmla="*/ 148620 w 914401"/>
                            <a:gd name="connsiteY40" fmla="*/ 152399 h 4722621"/>
                            <a:gd name="connsiteX41" fmla="*/ 171305 w 914401"/>
                            <a:gd name="connsiteY41" fmla="*/ 152399 h 4722621"/>
                            <a:gd name="connsiteX42" fmla="*/ 171305 w 914401"/>
                            <a:gd name="connsiteY42" fmla="*/ 4293594 h 4722621"/>
                            <a:gd name="connsiteX43" fmla="*/ 148620 w 914401"/>
                            <a:gd name="connsiteY43" fmla="*/ 4280497 h 4722621"/>
                            <a:gd name="connsiteX44" fmla="*/ 74310 w 914401"/>
                            <a:gd name="connsiteY44" fmla="*/ 0 h 4722621"/>
                            <a:gd name="connsiteX45" fmla="*/ 96995 w 914401"/>
                            <a:gd name="connsiteY45" fmla="*/ 0 h 4722621"/>
                            <a:gd name="connsiteX46" fmla="*/ 96995 w 914401"/>
                            <a:gd name="connsiteY46" fmla="*/ 4250692 h 4722621"/>
                            <a:gd name="connsiteX47" fmla="*/ 74310 w 914401"/>
                            <a:gd name="connsiteY47" fmla="*/ 4237594 h 4722621"/>
                            <a:gd name="connsiteX48" fmla="*/ 0 w 914401"/>
                            <a:gd name="connsiteY48" fmla="*/ 0 h 4722621"/>
                            <a:gd name="connsiteX49" fmla="*/ 22685 w 914401"/>
                            <a:gd name="connsiteY49" fmla="*/ 0 h 4722621"/>
                            <a:gd name="connsiteX50" fmla="*/ 22685 w 914401"/>
                            <a:gd name="connsiteY50" fmla="*/ 4207789 h 4722621"/>
                            <a:gd name="connsiteX51" fmla="*/ 0 w 914401"/>
                            <a:gd name="connsiteY51" fmla="*/ 4194691 h 47226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</a:cxnLst>
                          <a:rect l="l" t="t" r="r" b="b"/>
                          <a:pathLst>
                            <a:path w="914401" h="4722621">
                              <a:moveTo>
                                <a:pt x="891715" y="1676399"/>
                              </a:moveTo>
                              <a:lnTo>
                                <a:pt x="914401" y="1676400"/>
                              </a:lnTo>
                              <a:lnTo>
                                <a:pt x="914400" y="4722621"/>
                              </a:lnTo>
                              <a:lnTo>
                                <a:pt x="891715" y="4709524"/>
                              </a:lnTo>
                              <a:close/>
                              <a:moveTo>
                                <a:pt x="817405" y="1523999"/>
                              </a:moveTo>
                              <a:lnTo>
                                <a:pt x="840090" y="1523999"/>
                              </a:lnTo>
                              <a:lnTo>
                                <a:pt x="840090" y="4679718"/>
                              </a:lnTo>
                              <a:lnTo>
                                <a:pt x="817405" y="4666621"/>
                              </a:lnTo>
                              <a:close/>
                              <a:moveTo>
                                <a:pt x="743095" y="1371600"/>
                              </a:moveTo>
                              <a:lnTo>
                                <a:pt x="765780" y="1371600"/>
                              </a:lnTo>
                              <a:lnTo>
                                <a:pt x="765780" y="4636815"/>
                              </a:lnTo>
                              <a:lnTo>
                                <a:pt x="743095" y="4623718"/>
                              </a:lnTo>
                              <a:close/>
                              <a:moveTo>
                                <a:pt x="668785" y="1219199"/>
                              </a:moveTo>
                              <a:lnTo>
                                <a:pt x="691471" y="1219199"/>
                              </a:lnTo>
                              <a:lnTo>
                                <a:pt x="691471" y="4593912"/>
                              </a:lnTo>
                              <a:lnTo>
                                <a:pt x="668786" y="4580815"/>
                              </a:lnTo>
                              <a:close/>
                              <a:moveTo>
                                <a:pt x="594476" y="1066800"/>
                              </a:moveTo>
                              <a:lnTo>
                                <a:pt x="617161" y="1066800"/>
                              </a:lnTo>
                              <a:lnTo>
                                <a:pt x="617161" y="4551010"/>
                              </a:lnTo>
                              <a:lnTo>
                                <a:pt x="594476" y="4537912"/>
                              </a:lnTo>
                              <a:close/>
                              <a:moveTo>
                                <a:pt x="520167" y="914400"/>
                              </a:moveTo>
                              <a:lnTo>
                                <a:pt x="542852" y="914400"/>
                              </a:lnTo>
                              <a:lnTo>
                                <a:pt x="542852" y="4508107"/>
                              </a:lnTo>
                              <a:lnTo>
                                <a:pt x="520168" y="4495010"/>
                              </a:lnTo>
                              <a:close/>
                              <a:moveTo>
                                <a:pt x="445858" y="761999"/>
                              </a:moveTo>
                              <a:lnTo>
                                <a:pt x="468543" y="761999"/>
                              </a:lnTo>
                              <a:lnTo>
                                <a:pt x="468543" y="4465205"/>
                              </a:lnTo>
                              <a:lnTo>
                                <a:pt x="445858" y="4452108"/>
                              </a:lnTo>
                              <a:close/>
                              <a:moveTo>
                                <a:pt x="371548" y="609600"/>
                              </a:moveTo>
                              <a:lnTo>
                                <a:pt x="394233" y="609600"/>
                              </a:lnTo>
                              <a:lnTo>
                                <a:pt x="394233" y="4422302"/>
                              </a:lnTo>
                              <a:lnTo>
                                <a:pt x="371548" y="4409205"/>
                              </a:lnTo>
                              <a:close/>
                              <a:moveTo>
                                <a:pt x="297239" y="457200"/>
                              </a:moveTo>
                              <a:lnTo>
                                <a:pt x="319924" y="457200"/>
                              </a:lnTo>
                              <a:lnTo>
                                <a:pt x="319924" y="4379400"/>
                              </a:lnTo>
                              <a:lnTo>
                                <a:pt x="297239" y="4366302"/>
                              </a:lnTo>
                              <a:close/>
                              <a:moveTo>
                                <a:pt x="222929" y="304800"/>
                              </a:moveTo>
                              <a:lnTo>
                                <a:pt x="245614" y="304800"/>
                              </a:lnTo>
                              <a:lnTo>
                                <a:pt x="245614" y="4336497"/>
                              </a:lnTo>
                              <a:lnTo>
                                <a:pt x="222929" y="4323400"/>
                              </a:lnTo>
                              <a:close/>
                              <a:moveTo>
                                <a:pt x="148620" y="152399"/>
                              </a:moveTo>
                              <a:lnTo>
                                <a:pt x="171305" y="152399"/>
                              </a:lnTo>
                              <a:lnTo>
                                <a:pt x="171305" y="4293594"/>
                              </a:lnTo>
                              <a:lnTo>
                                <a:pt x="148620" y="4280497"/>
                              </a:lnTo>
                              <a:close/>
                              <a:moveTo>
                                <a:pt x="74310" y="0"/>
                              </a:moveTo>
                              <a:lnTo>
                                <a:pt x="96995" y="0"/>
                              </a:lnTo>
                              <a:lnTo>
                                <a:pt x="96995" y="4250692"/>
                              </a:lnTo>
                              <a:lnTo>
                                <a:pt x="74310" y="4237594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22685" y="0"/>
                              </a:lnTo>
                              <a:lnTo>
                                <a:pt x="22685" y="4207789"/>
                              </a:lnTo>
                              <a:lnTo>
                                <a:pt x="0" y="4194691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9" name="Полилиния: Фигура 21">
                        <a:extLst/>
                      </wps:cNvPr>
                      <wps:cNvSpPr/>
                      <wps:spPr>
                        <a:xfrm rot="3600000">
                          <a:off x="8696325" y="2302983"/>
                          <a:ext cx="1730079" cy="8933430"/>
                        </a:xfrm>
                        <a:custGeom>
                          <a:avLst/>
                          <a:gdLst>
                            <a:gd name="connsiteX0" fmla="*/ 891715 w 914401"/>
                            <a:gd name="connsiteY0" fmla="*/ 1676399 h 4722621"/>
                            <a:gd name="connsiteX1" fmla="*/ 914401 w 914401"/>
                            <a:gd name="connsiteY1" fmla="*/ 1676400 h 4722621"/>
                            <a:gd name="connsiteX2" fmla="*/ 914400 w 914401"/>
                            <a:gd name="connsiteY2" fmla="*/ 4722621 h 4722621"/>
                            <a:gd name="connsiteX3" fmla="*/ 891715 w 914401"/>
                            <a:gd name="connsiteY3" fmla="*/ 4709524 h 4722621"/>
                            <a:gd name="connsiteX4" fmla="*/ 817405 w 914401"/>
                            <a:gd name="connsiteY4" fmla="*/ 1523999 h 4722621"/>
                            <a:gd name="connsiteX5" fmla="*/ 840090 w 914401"/>
                            <a:gd name="connsiteY5" fmla="*/ 1523999 h 4722621"/>
                            <a:gd name="connsiteX6" fmla="*/ 840090 w 914401"/>
                            <a:gd name="connsiteY6" fmla="*/ 4679718 h 4722621"/>
                            <a:gd name="connsiteX7" fmla="*/ 817405 w 914401"/>
                            <a:gd name="connsiteY7" fmla="*/ 4666621 h 4722621"/>
                            <a:gd name="connsiteX8" fmla="*/ 743095 w 914401"/>
                            <a:gd name="connsiteY8" fmla="*/ 1371600 h 4722621"/>
                            <a:gd name="connsiteX9" fmla="*/ 765780 w 914401"/>
                            <a:gd name="connsiteY9" fmla="*/ 1371600 h 4722621"/>
                            <a:gd name="connsiteX10" fmla="*/ 765780 w 914401"/>
                            <a:gd name="connsiteY10" fmla="*/ 4636815 h 4722621"/>
                            <a:gd name="connsiteX11" fmla="*/ 743095 w 914401"/>
                            <a:gd name="connsiteY11" fmla="*/ 4623718 h 4722621"/>
                            <a:gd name="connsiteX12" fmla="*/ 668785 w 914401"/>
                            <a:gd name="connsiteY12" fmla="*/ 1219199 h 4722621"/>
                            <a:gd name="connsiteX13" fmla="*/ 691471 w 914401"/>
                            <a:gd name="connsiteY13" fmla="*/ 1219199 h 4722621"/>
                            <a:gd name="connsiteX14" fmla="*/ 691471 w 914401"/>
                            <a:gd name="connsiteY14" fmla="*/ 4593912 h 4722621"/>
                            <a:gd name="connsiteX15" fmla="*/ 668786 w 914401"/>
                            <a:gd name="connsiteY15" fmla="*/ 4580815 h 4722621"/>
                            <a:gd name="connsiteX16" fmla="*/ 594476 w 914401"/>
                            <a:gd name="connsiteY16" fmla="*/ 1066800 h 4722621"/>
                            <a:gd name="connsiteX17" fmla="*/ 617161 w 914401"/>
                            <a:gd name="connsiteY17" fmla="*/ 1066800 h 4722621"/>
                            <a:gd name="connsiteX18" fmla="*/ 617161 w 914401"/>
                            <a:gd name="connsiteY18" fmla="*/ 4551010 h 4722621"/>
                            <a:gd name="connsiteX19" fmla="*/ 594476 w 914401"/>
                            <a:gd name="connsiteY19" fmla="*/ 4537912 h 4722621"/>
                            <a:gd name="connsiteX20" fmla="*/ 520167 w 914401"/>
                            <a:gd name="connsiteY20" fmla="*/ 914400 h 4722621"/>
                            <a:gd name="connsiteX21" fmla="*/ 542852 w 914401"/>
                            <a:gd name="connsiteY21" fmla="*/ 914400 h 4722621"/>
                            <a:gd name="connsiteX22" fmla="*/ 542852 w 914401"/>
                            <a:gd name="connsiteY22" fmla="*/ 4508107 h 4722621"/>
                            <a:gd name="connsiteX23" fmla="*/ 520168 w 914401"/>
                            <a:gd name="connsiteY23" fmla="*/ 4495010 h 4722621"/>
                            <a:gd name="connsiteX24" fmla="*/ 445858 w 914401"/>
                            <a:gd name="connsiteY24" fmla="*/ 761999 h 4722621"/>
                            <a:gd name="connsiteX25" fmla="*/ 468543 w 914401"/>
                            <a:gd name="connsiteY25" fmla="*/ 761999 h 4722621"/>
                            <a:gd name="connsiteX26" fmla="*/ 468543 w 914401"/>
                            <a:gd name="connsiteY26" fmla="*/ 4465205 h 4722621"/>
                            <a:gd name="connsiteX27" fmla="*/ 445858 w 914401"/>
                            <a:gd name="connsiteY27" fmla="*/ 4452108 h 4722621"/>
                            <a:gd name="connsiteX28" fmla="*/ 371548 w 914401"/>
                            <a:gd name="connsiteY28" fmla="*/ 609600 h 4722621"/>
                            <a:gd name="connsiteX29" fmla="*/ 394233 w 914401"/>
                            <a:gd name="connsiteY29" fmla="*/ 609600 h 4722621"/>
                            <a:gd name="connsiteX30" fmla="*/ 394233 w 914401"/>
                            <a:gd name="connsiteY30" fmla="*/ 4422302 h 4722621"/>
                            <a:gd name="connsiteX31" fmla="*/ 371548 w 914401"/>
                            <a:gd name="connsiteY31" fmla="*/ 4409205 h 4722621"/>
                            <a:gd name="connsiteX32" fmla="*/ 297239 w 914401"/>
                            <a:gd name="connsiteY32" fmla="*/ 457200 h 4722621"/>
                            <a:gd name="connsiteX33" fmla="*/ 319924 w 914401"/>
                            <a:gd name="connsiteY33" fmla="*/ 457200 h 4722621"/>
                            <a:gd name="connsiteX34" fmla="*/ 319924 w 914401"/>
                            <a:gd name="connsiteY34" fmla="*/ 4379400 h 4722621"/>
                            <a:gd name="connsiteX35" fmla="*/ 297239 w 914401"/>
                            <a:gd name="connsiteY35" fmla="*/ 4366302 h 4722621"/>
                            <a:gd name="connsiteX36" fmla="*/ 222929 w 914401"/>
                            <a:gd name="connsiteY36" fmla="*/ 304800 h 4722621"/>
                            <a:gd name="connsiteX37" fmla="*/ 245614 w 914401"/>
                            <a:gd name="connsiteY37" fmla="*/ 304800 h 4722621"/>
                            <a:gd name="connsiteX38" fmla="*/ 245614 w 914401"/>
                            <a:gd name="connsiteY38" fmla="*/ 4336497 h 4722621"/>
                            <a:gd name="connsiteX39" fmla="*/ 222929 w 914401"/>
                            <a:gd name="connsiteY39" fmla="*/ 4323400 h 4722621"/>
                            <a:gd name="connsiteX40" fmla="*/ 148620 w 914401"/>
                            <a:gd name="connsiteY40" fmla="*/ 152399 h 4722621"/>
                            <a:gd name="connsiteX41" fmla="*/ 171305 w 914401"/>
                            <a:gd name="connsiteY41" fmla="*/ 152399 h 4722621"/>
                            <a:gd name="connsiteX42" fmla="*/ 171305 w 914401"/>
                            <a:gd name="connsiteY42" fmla="*/ 4293594 h 4722621"/>
                            <a:gd name="connsiteX43" fmla="*/ 148620 w 914401"/>
                            <a:gd name="connsiteY43" fmla="*/ 4280497 h 4722621"/>
                            <a:gd name="connsiteX44" fmla="*/ 74310 w 914401"/>
                            <a:gd name="connsiteY44" fmla="*/ 0 h 4722621"/>
                            <a:gd name="connsiteX45" fmla="*/ 96995 w 914401"/>
                            <a:gd name="connsiteY45" fmla="*/ 0 h 4722621"/>
                            <a:gd name="connsiteX46" fmla="*/ 96995 w 914401"/>
                            <a:gd name="connsiteY46" fmla="*/ 4250692 h 4722621"/>
                            <a:gd name="connsiteX47" fmla="*/ 74310 w 914401"/>
                            <a:gd name="connsiteY47" fmla="*/ 4237594 h 4722621"/>
                            <a:gd name="connsiteX48" fmla="*/ 0 w 914401"/>
                            <a:gd name="connsiteY48" fmla="*/ 0 h 4722621"/>
                            <a:gd name="connsiteX49" fmla="*/ 22685 w 914401"/>
                            <a:gd name="connsiteY49" fmla="*/ 0 h 4722621"/>
                            <a:gd name="connsiteX50" fmla="*/ 22685 w 914401"/>
                            <a:gd name="connsiteY50" fmla="*/ 4207789 h 4722621"/>
                            <a:gd name="connsiteX51" fmla="*/ 0 w 914401"/>
                            <a:gd name="connsiteY51" fmla="*/ 4194691 h 47226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</a:cxnLst>
                          <a:rect l="l" t="t" r="r" b="b"/>
                          <a:pathLst>
                            <a:path w="914401" h="4722621">
                              <a:moveTo>
                                <a:pt x="891715" y="1676399"/>
                              </a:moveTo>
                              <a:lnTo>
                                <a:pt x="914401" y="1676400"/>
                              </a:lnTo>
                              <a:lnTo>
                                <a:pt x="914400" y="4722621"/>
                              </a:lnTo>
                              <a:lnTo>
                                <a:pt x="891715" y="4709524"/>
                              </a:lnTo>
                              <a:close/>
                              <a:moveTo>
                                <a:pt x="817405" y="1523999"/>
                              </a:moveTo>
                              <a:lnTo>
                                <a:pt x="840090" y="1523999"/>
                              </a:lnTo>
                              <a:lnTo>
                                <a:pt x="840090" y="4679718"/>
                              </a:lnTo>
                              <a:lnTo>
                                <a:pt x="817405" y="4666621"/>
                              </a:lnTo>
                              <a:close/>
                              <a:moveTo>
                                <a:pt x="743095" y="1371600"/>
                              </a:moveTo>
                              <a:lnTo>
                                <a:pt x="765780" y="1371600"/>
                              </a:lnTo>
                              <a:lnTo>
                                <a:pt x="765780" y="4636815"/>
                              </a:lnTo>
                              <a:lnTo>
                                <a:pt x="743095" y="4623718"/>
                              </a:lnTo>
                              <a:close/>
                              <a:moveTo>
                                <a:pt x="668785" y="1219199"/>
                              </a:moveTo>
                              <a:lnTo>
                                <a:pt x="691471" y="1219199"/>
                              </a:lnTo>
                              <a:lnTo>
                                <a:pt x="691471" y="4593912"/>
                              </a:lnTo>
                              <a:lnTo>
                                <a:pt x="668786" y="4580815"/>
                              </a:lnTo>
                              <a:close/>
                              <a:moveTo>
                                <a:pt x="594476" y="1066800"/>
                              </a:moveTo>
                              <a:lnTo>
                                <a:pt x="617161" y="1066800"/>
                              </a:lnTo>
                              <a:lnTo>
                                <a:pt x="617161" y="4551010"/>
                              </a:lnTo>
                              <a:lnTo>
                                <a:pt x="594476" y="4537912"/>
                              </a:lnTo>
                              <a:close/>
                              <a:moveTo>
                                <a:pt x="520167" y="914400"/>
                              </a:moveTo>
                              <a:lnTo>
                                <a:pt x="542852" y="914400"/>
                              </a:lnTo>
                              <a:lnTo>
                                <a:pt x="542852" y="4508107"/>
                              </a:lnTo>
                              <a:lnTo>
                                <a:pt x="520168" y="4495010"/>
                              </a:lnTo>
                              <a:close/>
                              <a:moveTo>
                                <a:pt x="445858" y="761999"/>
                              </a:moveTo>
                              <a:lnTo>
                                <a:pt x="468543" y="761999"/>
                              </a:lnTo>
                              <a:lnTo>
                                <a:pt x="468543" y="4465205"/>
                              </a:lnTo>
                              <a:lnTo>
                                <a:pt x="445858" y="4452108"/>
                              </a:lnTo>
                              <a:close/>
                              <a:moveTo>
                                <a:pt x="371548" y="609600"/>
                              </a:moveTo>
                              <a:lnTo>
                                <a:pt x="394233" y="609600"/>
                              </a:lnTo>
                              <a:lnTo>
                                <a:pt x="394233" y="4422302"/>
                              </a:lnTo>
                              <a:lnTo>
                                <a:pt x="371548" y="4409205"/>
                              </a:lnTo>
                              <a:close/>
                              <a:moveTo>
                                <a:pt x="297239" y="457200"/>
                              </a:moveTo>
                              <a:lnTo>
                                <a:pt x="319924" y="457200"/>
                              </a:lnTo>
                              <a:lnTo>
                                <a:pt x="319924" y="4379400"/>
                              </a:lnTo>
                              <a:lnTo>
                                <a:pt x="297239" y="4366302"/>
                              </a:lnTo>
                              <a:close/>
                              <a:moveTo>
                                <a:pt x="222929" y="304800"/>
                              </a:moveTo>
                              <a:lnTo>
                                <a:pt x="245614" y="304800"/>
                              </a:lnTo>
                              <a:lnTo>
                                <a:pt x="245614" y="4336497"/>
                              </a:lnTo>
                              <a:lnTo>
                                <a:pt x="222929" y="4323400"/>
                              </a:lnTo>
                              <a:close/>
                              <a:moveTo>
                                <a:pt x="148620" y="152399"/>
                              </a:moveTo>
                              <a:lnTo>
                                <a:pt x="171305" y="152399"/>
                              </a:lnTo>
                              <a:lnTo>
                                <a:pt x="171305" y="4293594"/>
                              </a:lnTo>
                              <a:lnTo>
                                <a:pt x="148620" y="4280497"/>
                              </a:lnTo>
                              <a:close/>
                              <a:moveTo>
                                <a:pt x="74310" y="0"/>
                              </a:moveTo>
                              <a:lnTo>
                                <a:pt x="96995" y="0"/>
                              </a:lnTo>
                              <a:lnTo>
                                <a:pt x="96995" y="4250692"/>
                              </a:lnTo>
                              <a:lnTo>
                                <a:pt x="74310" y="4237594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22685" y="0"/>
                              </a:lnTo>
                              <a:lnTo>
                                <a:pt x="22685" y="4207789"/>
                              </a:lnTo>
                              <a:lnTo>
                                <a:pt x="0" y="4194691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8" name="Параллелограмм 148"/>
                      <wps:cNvSpPr/>
                      <wps:spPr>
                        <a:xfrm>
                          <a:off x="3114675" y="9113358"/>
                          <a:ext cx="7335451" cy="2883525"/>
                        </a:xfrm>
                        <a:prstGeom prst="parallelogram">
                          <a:avLst>
                            <a:gd name="adj" fmla="val 164469"/>
                          </a:avLst>
                        </a:prstGeom>
                        <a:solidFill>
                          <a:schemeClr val="accent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4" name="Параллелограмм 144"/>
                      <wps:cNvSpPr/>
                      <wps:spPr>
                        <a:xfrm>
                          <a:off x="3867150" y="9113358"/>
                          <a:ext cx="7335451" cy="2883525"/>
                        </a:xfrm>
                        <a:prstGeom prst="parallelogram">
                          <a:avLst>
                            <a:gd name="adj" fmla="val 164469"/>
                          </a:avLst>
                        </a:prstGeom>
                        <a:solidFill>
                          <a:schemeClr val="accent3">
                            <a:lumMod val="75000"/>
                            <a:alpha val="34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6" name="Параллелограмм 146"/>
                      <wps:cNvSpPr/>
                      <wps:spPr>
                        <a:xfrm>
                          <a:off x="4962525" y="8970483"/>
                          <a:ext cx="7335451" cy="2883525"/>
                        </a:xfrm>
                        <a:prstGeom prst="parallelogram">
                          <a:avLst>
                            <a:gd name="adj" fmla="val 164469"/>
                          </a:avLst>
                        </a:prstGeom>
                        <a:solidFill>
                          <a:schemeClr val="accent3">
                            <a:lumMod val="75000"/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6" name="Прямоугольник 4"/>
                      <wps:cNvSpPr/>
                      <wps:spPr>
                        <a:xfrm>
                          <a:off x="1247775" y="3465875"/>
                          <a:ext cx="2580740" cy="17475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15568" w:rsidRPr="00783BF9" w:rsidRDefault="00015568" w:rsidP="00D261BA">
                            <w:pPr>
                              <w:pStyle w:val="1"/>
                            </w:pPr>
                            <w:r w:rsidRPr="00034F0D">
                              <w:rPr>
                                <w:lang w:val="ru-RU" w:bidi="ru-RU"/>
                              </w:rPr>
                              <w:t>РОДИТЕЛЬСКИЙ КОМИТЕТ</w:t>
                            </w:r>
                            <w:r w:rsidRPr="00034F0D">
                              <w:rPr>
                                <w:sz w:val="52"/>
                                <w:szCs w:val="52"/>
                                <w:lang w:val="ru-RU" w:bidi="ru-RU"/>
                              </w:rPr>
                              <w:t xml:space="preserve"> </w:t>
                            </w:r>
                            <w:r w:rsidRPr="00034F0D">
                              <w:rPr>
                                <w:sz w:val="44"/>
                                <w:szCs w:val="44"/>
                                <w:lang w:val="ru-RU" w:bidi="ru-RU"/>
                              </w:rPr>
                              <w:t>20XX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1" name="Овал 211"/>
                      <wps:cNvSpPr/>
                      <wps:spPr>
                        <a:xfrm>
                          <a:off x="1085850" y="6361475"/>
                          <a:ext cx="211421" cy="211435"/>
                        </a:xfrm>
                        <a:prstGeom prst="ellipse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" name="Овал 6"/>
                      <wps:cNvSpPr/>
                      <wps:spPr>
                        <a:xfrm>
                          <a:off x="466725" y="5923325"/>
                          <a:ext cx="775380" cy="775432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2" name="Овал 212"/>
                      <wps:cNvSpPr/>
                      <wps:spPr>
                        <a:xfrm>
                          <a:off x="3352800" y="1827575"/>
                          <a:ext cx="623354" cy="623396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6" name="Овал 206"/>
                      <wps:cNvSpPr/>
                      <wps:spPr>
                        <a:xfrm>
                          <a:off x="333375" y="5494700"/>
                          <a:ext cx="775211" cy="775263"/>
                        </a:xfrm>
                        <a:prstGeom prst="ellipse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7" name="Овал 47"/>
                      <wps:cNvSpPr/>
                      <wps:spPr>
                        <a:xfrm>
                          <a:off x="76200" y="1827575"/>
                          <a:ext cx="4202620" cy="4200771"/>
                        </a:xfrm>
                        <a:prstGeom prst="ellipse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3" name="Овал 103"/>
                      <wps:cNvSpPr/>
                      <wps:spPr>
                        <a:xfrm flipH="1">
                          <a:off x="5181600" y="7208358"/>
                          <a:ext cx="3797587" cy="3795560"/>
                        </a:xfrm>
                        <a:prstGeom prst="ellipse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7" name="Параллелограмм 147"/>
                      <wps:cNvSpPr/>
                      <wps:spPr>
                        <a:xfrm>
                          <a:off x="5886450" y="8837133"/>
                          <a:ext cx="7335451" cy="2883525"/>
                        </a:xfrm>
                        <a:prstGeom prst="parallelogram">
                          <a:avLst>
                            <a:gd name="adj" fmla="val 164469"/>
                          </a:avLst>
                        </a:prstGeom>
                        <a:solidFill>
                          <a:schemeClr val="accent3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0" name="Прямоугольник 150"/>
                      <wps:cNvSpPr/>
                      <wps:spPr>
                        <a:xfrm>
                          <a:off x="2457450" y="11256483"/>
                          <a:ext cx="6216288" cy="120575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15568" w:rsidRPr="00184A14" w:rsidRDefault="00015568" w:rsidP="00D261BA">
                            <w:pPr>
                              <w:pStyle w:val="02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31520" tIns="182880" rIns="457200" bIns="18288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5" name="Овал 205"/>
                      <wps:cNvSpPr/>
                      <wps:spPr>
                        <a:xfrm>
                          <a:off x="4067175" y="2389550"/>
                          <a:ext cx="1003986" cy="1002334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15568" w:rsidRPr="00BE27CD" w:rsidRDefault="00015568" w:rsidP="00D261BA"/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5" name="Овал 45"/>
                      <wps:cNvSpPr/>
                      <wps:spPr>
                        <a:xfrm>
                          <a:off x="4171950" y="2418125"/>
                          <a:ext cx="1000768" cy="1000726"/>
                        </a:xfrm>
                        <a:prstGeom prst="ellipse">
                          <a:avLst/>
                        </a:prstGeom>
                        <a:solidFill>
                          <a:schemeClr val="accent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15568" w:rsidRPr="00845884" w:rsidRDefault="005C60CA" w:rsidP="00472FA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16"/>
                                <w:szCs w:val="16"/>
                                <w:lang w:val="ru-RU" w:bidi="ru-RU"/>
                              </w:rPr>
                              <w:t>МАДОУ №2 Улыбка»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" name="Овал 18"/>
                      <wps:cNvSpPr/>
                      <wps:spPr>
                        <a:xfrm>
                          <a:off x="7991475" y="7027383"/>
                          <a:ext cx="223484" cy="223499"/>
                        </a:xfrm>
                        <a:prstGeom prst="ellipse">
                          <a:avLst/>
                        </a:prstGeom>
                        <a:solidFill>
                          <a:schemeClr val="accent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5" name="Овал 25"/>
                      <wps:cNvSpPr/>
                      <wps:spPr>
                        <a:xfrm>
                          <a:off x="3800475" y="2313350"/>
                          <a:ext cx="212001" cy="212015"/>
                        </a:xfrm>
                        <a:prstGeom prst="ellipse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0" name="Овал 210"/>
                      <wps:cNvSpPr/>
                      <wps:spPr>
                        <a:xfrm>
                          <a:off x="914400" y="5551850"/>
                          <a:ext cx="405180" cy="405208"/>
                        </a:xfrm>
                        <a:prstGeom prst="ellipse">
                          <a:avLst/>
                        </a:prstGeom>
                        <a:solidFill>
                          <a:schemeClr val="accent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" name="Овал 16"/>
                      <wps:cNvSpPr/>
                      <wps:spPr>
                        <a:xfrm>
                          <a:off x="5372100" y="10103958"/>
                          <a:ext cx="416517" cy="41654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8" name="Овал 208"/>
                      <wps:cNvSpPr/>
                      <wps:spPr>
                        <a:xfrm>
                          <a:off x="5448300" y="10161108"/>
                          <a:ext cx="416517" cy="416545"/>
                        </a:xfrm>
                        <a:prstGeom prst="ellipse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9" name="Овал 209"/>
                      <wps:cNvSpPr/>
                      <wps:spPr>
                        <a:xfrm>
                          <a:off x="5248275" y="10351608"/>
                          <a:ext cx="226139" cy="226154"/>
                        </a:xfrm>
                        <a:prstGeom prst="ellipse">
                          <a:avLst/>
                        </a:prstGeom>
                        <a:solidFill>
                          <a:schemeClr val="accent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7" name="Овал 207"/>
                      <wps:cNvSpPr/>
                      <wps:spPr>
                        <a:xfrm>
                          <a:off x="7772400" y="10103958"/>
                          <a:ext cx="1099009" cy="1099083"/>
                        </a:xfrm>
                        <a:prstGeom prst="ellipse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1" name="Стрелка: Пятиугольник 151"/>
                      <wps:cNvSpPr/>
                      <wps:spPr>
                        <a:xfrm>
                          <a:off x="838200" y="11056458"/>
                          <a:ext cx="2159289" cy="1603227"/>
                        </a:xfrm>
                        <a:prstGeom prst="homePlate">
                          <a:avLst>
                            <a:gd name="adj" fmla="val 29119"/>
                          </a:avLst>
                        </a:prstGeom>
                        <a:solidFill>
                          <a:schemeClr val="accent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" name="Овал 17"/>
                      <wps:cNvSpPr/>
                      <wps:spPr>
                        <a:xfrm>
                          <a:off x="8153400" y="9989658"/>
                          <a:ext cx="226139" cy="226154"/>
                        </a:xfrm>
                        <a:prstGeom prst="ellipse">
                          <a:avLst/>
                        </a:prstGeom>
                        <a:solidFill>
                          <a:schemeClr val="accent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3" name="Прямоугольник 143"/>
                      <wps:cNvSpPr/>
                      <wps:spPr>
                        <a:xfrm>
                          <a:off x="628585" y="12659265"/>
                          <a:ext cx="8045778" cy="32349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2" name="Стрелка: Пятиугольник 152"/>
                      <wps:cNvSpPr/>
                      <wps:spPr>
                        <a:xfrm>
                          <a:off x="714375" y="11256483"/>
                          <a:ext cx="2159289" cy="1205754"/>
                        </a:xfrm>
                        <a:prstGeom prst="homePlate">
                          <a:avLst>
                            <a:gd name="adj" fmla="val 29119"/>
                          </a:avLst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3" name="Стрелка: Пятиугольник 153"/>
                      <wps:cNvSpPr/>
                      <wps:spPr>
                        <a:xfrm>
                          <a:off x="552426" y="11064983"/>
                          <a:ext cx="2159289" cy="1594126"/>
                        </a:xfrm>
                        <a:prstGeom prst="homePlate">
                          <a:avLst>
                            <a:gd name="adj" fmla="val 29119"/>
                          </a:avLst>
                        </a:prstGeom>
                        <a:solidFill>
                          <a:schemeClr val="accent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group w14:anchorId="4A06CDC4" id="_x0000_s1148" alt="Фоновые изображения и формы объектов первой страницы." style="position:absolute;margin-left:-101.2pt;margin-top:-212.65pt;width:1098.55pt;height:1022.25pt;z-index:251664384;mso-width-relative:margin;mso-height-relative:margin" coordorigin="762" coordsize="139518,1298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">
              <v:shape id="Полилиния: Фигура 21" o:spid="_x0000_s1149" style="position:absolute;left:62103;top:-36017;width:17300;height:89334;rotation:60;visibility:visible;mso-wrap-style:square;v-text-anchor:middle" coordsize="914401,4722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MHTcQA&#10;AADbAAAADwAAAGRycy9kb3ducmV2LnhtbESPzWrDMBCE74G8g9hCb4lUH0rqRAmlwbSUhpKfQ45b&#10;a2ObWisjqY779lEgkOMwM98wi9VgW9GTD41jDU9TBYK4dKbhSsNhX0xmIEJENtg6Jg3/FGC1HI8W&#10;mBt35i31u1iJBOGQo4Y6xi6XMpQ1WQxT1xEn7+S8xZikr6TxeE5w28pMqWdpseG0UGNHbzWVv7s/&#10;q6H/2qgXV7z/HDeqXBenb+r9J2n9+DC8zkFEGuI9fGt/GA1ZBtcv6QfI5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jB03EAAAA2wAAAA8AAAAAAAAAAAAAAAAAmAIAAGRycy9k&#10;b3ducmV2LnhtbFBLBQYAAAAABAAEAPUAAACJAwAAAAA=&#10;" path="m891715,1676399r22686,1l914400,4722621r-22685,-13097l891715,1676399xm817405,1523999r22685,l840090,4679718r-22685,-13097l817405,1523999xm743095,1371600r22685,l765780,4636815r-22685,-13097l743095,1371600xm668785,1219199r22686,l691471,4593912r-22685,-13097l668785,1219199xm594476,1066800r22685,l617161,4551010r-22685,-13098l594476,1066800xm520167,914400r22685,l542852,4508107r-22684,-13097l520167,914400xm445858,761999r22685,l468543,4465205r-22685,-13097l445858,761999xm371548,609600r22685,l394233,4422302r-22685,-13097l371548,609600xm297239,457200r22685,l319924,4379400r-22685,-13098l297239,457200xm222929,304800r22685,l245614,4336497r-22685,-13097l222929,304800xm148620,152399r22685,l171305,4293594r-22685,-13097l148620,152399xm74310,l96995,r,4250692l74310,4237594,74310,xm,l22685,r,4207789l,4194691,,xe" fillcolor="#ffc000 [3204]" stroked="f" strokeweight="1pt">
                <v:stroke joinstyle="miter"/>
                <v:path arrowok="t" o:connecttype="custom" o:connectlocs="1687156,3171119;1730079,3171121;1730077,8933430;1687156,8908655;1546559,2882835;1589480,2882835;1589480,8852274;1546559,8827499;1405962,2594553;1448883,2594553;1448883,8771117;1405962,8746343;1265365,2306268;1308288,2306268;1308288,8689961;1265367,8665186;1124770,2017986;1167690,2017986;1167690,8608806;1124770,8584030;984174,1729702;1027095,1729702;1027095,8527650;984176,8502875;843579,1441417;886500,1441417;886500,8446495;843579,8421721;702982,1153135;745903,1153135;745903,8365339;702982,8340564;562387,864851;605308,864851;605308,8284184;562387,8259408;421790,576567;464710,576567;464710,8203028;421790,8178253;281194,288282;324115,288282;324115,8121872;281194,8097097;140597,0;183518,0;183518,8040717;140597,8015941;0,0;42921,0;42921,7959561;0,7934784" o:connectangles="0,0,0,0,0,0,0,0,0,0,0,0,0,0,0,0,0,0,0,0,0,0,0,0,0,0,0,0,0,0,0,0,0,0,0,0,0,0,0,0,0,0,0,0,0,0,0,0,0,0,0,0"/>
              </v:shape>
              <v:shape id="Полилиния: Фигура 21" o:spid="_x0000_s1150" style="position:absolute;left:86962;top:23030;width:17301;height:89334;rotation:60;visibility:visible;mso-wrap-style:square;v-text-anchor:middle" coordsize="914401,4722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SXLsMA&#10;AADcAAAADwAAAGRycy9kb3ducmV2LnhtbERPS2sCMRC+F/wPYQRvNbGFUlejiGVpKRXxcfA4bsbd&#10;xc1kSeK6/fdNodDbfHzPmS9724iOfKgda5iMFQjiwpmaSw3HQ/74CiJEZIONY9LwTQGWi8HDHDPj&#10;7ryjbh9LkUI4ZKihirHNpAxFRRbD2LXEibs4bzEm6EtpPN5TuG3kk1Iv0mLNqaHCltYVFdf9zWro&#10;vjZq6vL382mjirf8sqXOf5LWo2G/moGI1Md/8Z/7w6T5z1P4fSZdIB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SXLsMAAADcAAAADwAAAAAAAAAAAAAAAACYAgAAZHJzL2Rv&#10;d25yZXYueG1sUEsFBgAAAAAEAAQA9QAAAIgDAAAAAA==&#10;" path="m891715,1676399r22686,1l914400,4722621r-22685,-13097l891715,1676399xm817405,1523999r22685,l840090,4679718r-22685,-13097l817405,1523999xm743095,1371600r22685,l765780,4636815r-22685,-13097l743095,1371600xm668785,1219199r22686,l691471,4593912r-22685,-13097l668785,1219199xm594476,1066800r22685,l617161,4551010r-22685,-13098l594476,1066800xm520167,914400r22685,l542852,4508107r-22684,-13097l520167,914400xm445858,761999r22685,l468543,4465205r-22685,-13097l445858,761999xm371548,609600r22685,l394233,4422302r-22685,-13097l371548,609600xm297239,457200r22685,l319924,4379400r-22685,-13098l297239,457200xm222929,304800r22685,l245614,4336497r-22685,-13097l222929,304800xm148620,152399r22685,l171305,4293594r-22685,-13097l148620,152399xm74310,l96995,r,4250692l74310,4237594,74310,xm,l22685,r,4207789l,4194691,,xe" fillcolor="#ffc000 [3204]" stroked="f" strokeweight="1pt">
                <v:stroke joinstyle="miter"/>
                <v:path arrowok="t" o:connecttype="custom" o:connectlocs="1687156,3171119;1730079,3171121;1730077,8933430;1687156,8908655;1546559,2882835;1589480,2882835;1589480,8852274;1546559,8827499;1405962,2594553;1448883,2594553;1448883,8771117;1405962,8746343;1265365,2306268;1308288,2306268;1308288,8689961;1265367,8665186;1124770,2017986;1167690,2017986;1167690,8608806;1124770,8584030;984174,1729702;1027095,1729702;1027095,8527650;984176,8502875;843579,1441417;886500,1441417;886500,8446495;843579,8421721;702982,1153135;745903,1153135;745903,8365339;702982,8340564;562387,864851;605308,864851;605308,8284184;562387,8259408;421790,576567;464710,576567;464710,8203028;421790,8178253;281194,288282;324115,288282;324115,8121872;281194,8097097;140597,0;183518,0;183518,8040717;140597,8015941;0,0;42921,0;42921,7959561;0,7934784" o:connectangles="0,0,0,0,0,0,0,0,0,0,0,0,0,0,0,0,0,0,0,0,0,0,0,0,0,0,0,0,0,0,0,0,0,0,0,0,0,0,0,0,0,0,0,0,0,0,0,0,0,0,0,0"/>
              </v:shape>
              <v:shapetype id="_x0000_t7" coordsize="21600,21600" o:spt="7" adj="5400" path="m@0,l,21600@1,21600,21600,xe">
                <v:stroke joinstyle="miter"/>
                <v:formulas>
                  <v:f eqn="val #0"/>
                  <v:f eqn="sum width 0 #0"/>
                  <v:f eqn="prod #0 1 2"/>
                  <v:f eqn="sum width 0 @2"/>
                  <v:f eqn="mid #0 width"/>
                  <v:f eqn="mid @1 0"/>
                  <v:f eqn="prod height width #0"/>
                  <v:f eqn="prod @6 1 2"/>
                  <v:f eqn="sum height 0 @7"/>
                  <v:f eqn="prod width 1 2"/>
                  <v:f eqn="sum #0 0 @9"/>
                  <v:f eqn="if @10 @8 0"/>
                  <v:f eqn="if @10 @7 height"/>
                </v:formulas>
                <v:path gradientshapeok="t" o:connecttype="custom" o:connectlocs="@4,0;10800,@11;@3,10800;@5,21600;10800,@12;@2,10800" textboxrect="1800,1800,19800,19800;8100,8100,13500,13500;10800,10800,10800,10800"/>
                <v:handles>
                  <v:h position="#0,topLeft" xrange="0,21600"/>
                </v:handles>
              </v:shapetype>
              <v:shape id="Параллелограмм 148" o:spid="_x0000_s1151" type="#_x0000_t7" style="position:absolute;left:31146;top:91133;width:73355;height:28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XtUsQA&#10;AADcAAAADwAAAGRycy9kb3ducmV2LnhtbESPQWvCQBCF70L/wzKFXqRuFJGSuglFaLFFwaZ6H7LT&#10;JDQ7G7JrTP+9cxC8zfDevPfNOh9dqwbqQ+PZwHyWgCIuvW24MnD8eX9+ARUissXWMxn4pwB59jBZ&#10;Y2r9hb9pKGKlJIRDigbqGLtU61DW5DDMfEcs2q/vHUZZ+0rbHi8S7lq9SJKVdtiwNNTY0aam8q84&#10;OwPWUfgc58uzG6Zf9rQ/xN3mwxrz9Di+vYKKNMa7+Xa9tYK/FFp5RibQ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V7VLEAAAA3AAAAA8AAAAAAAAAAAAAAAAAmAIAAGRycy9k&#10;b3ducmV2LnhtbFBLBQYAAAAABAAEAPUAAACJAwAAAAA=&#10;" adj="13965" fillcolor="#7030a0 [3206]" stroked="f" strokeweight="1pt"/>
              <v:shape id="Параллелограмм 144" o:spid="_x0000_s1152" type="#_x0000_t7" style="position:absolute;left:38671;top:91133;width:73355;height:28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UpXsIA&#10;AADcAAAADwAAAGRycy9kb3ducmV2LnhtbERPTWvCQBC9F/wPywheim4MIiV1FRFED4I1bcHjkJ0m&#10;wexs2F2T+O/dQqG3ebzPWW0G04iOnK8tK5jPEhDEhdU1lwq+PvfTNxA+IGtsLJOCB3nYrEcvK8y0&#10;7flCXR5KEUPYZ6igCqHNpPRFRQb9zLbEkfuxzmCI0JVSO+xjuGlkmiRLabDm2FBhS7uKilt+NwpO&#10;6fmw99fuFb/rJg3l8uOiXa/UZDxs30EEGsK/+M991HH+YgG/z8QL5P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lSlewgAAANwAAAAPAAAAAAAAAAAAAAAAAJgCAABkcnMvZG93&#10;bnJldi54bWxQSwUGAAAAAAQABAD1AAAAhwMAAAAA&#10;" adj="13965" fillcolor="#532477 [2406]" stroked="f" strokeweight="1pt">
                <v:fill opacity="22359f"/>
              </v:shape>
              <v:shape id="Параллелограмм 146" o:spid="_x0000_s1153" type="#_x0000_t7" style="position:absolute;left:49625;top:89704;width:73354;height:2883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DJFsMA&#10;AADcAAAADwAAAGRycy9kb3ducmV2LnhtbERP32vCMBB+F/wfwgl7m6luuFKNsgkbgz0MOxEfj+Zs&#10;is2lJFnt/vtFEHy7j+/nrTaDbUVPPjSOFcymGQjiyumGawX7n/fHHESIyBpbx6TgjwJs1uPRCgvt&#10;Lryjvoy1SCEcClRgYuwKKUNlyGKYuo44cSfnLcYEfS21x0sKt62cZ9lCWmw4NRjsaGuoOpe/VoE+&#10;vJwklj6fbb/zpzez/+i/jnOlHibD6xJEpCHexTf3p07znxdwfSZdIN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DJFsMAAADcAAAADwAAAAAAAAAAAAAAAACYAgAAZHJzL2Rv&#10;d25yZXYueG1sUEsFBgAAAAAEAAQA9QAAAIgDAAAAAA==&#10;" adj="13965" fillcolor="#532477 [2406]" stroked="f" strokeweight="1pt">
                <v:fill opacity="32896f"/>
              </v:shape>
              <v:rect id="Прямоугольник 4" o:spid="_x0000_s1154" style="position:absolute;left:12477;top:34658;width:25808;height:17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JYR8MA&#10;AADbAAAADwAAAGRycy9kb3ducmV2LnhtbESPQYvCMBSE78L+h/AWvGmqiEg1isiu2JNYy7LHR/Ns&#10;i81LaWLt+us3guBxmJlvmNWmN7XoqHWVZQWTcQSCOLe64kJBdv4eLUA4j6yxtkwK/sjBZv0xWGGs&#10;7Z1P1KW+EAHCLkYFpfdNLKXLSzLoxrYhDt7FtgZ9kG0hdYv3ADe1nEbRXBqsOCyU2NCupPya3oyC&#10;x/4nmSW/KdvFJMm+btsufZyOSg0/++0ShKfev8Ov9kErmM3h+SX8ALn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bJYR8MAAADbAAAADwAAAAAAAAAAAAAAAACYAgAAZHJzL2Rv&#10;d25yZXYueG1sUEsFBgAAAAAEAAQA9QAAAIgDAAAAAA==&#10;" filled="f" stroked="f" strokeweight="1pt">
                <v:textbox inset="0,0,0,0">
                  <w:txbxContent>
                    <w:p w:rsidR="00015568" w:rsidRPr="00783BF9" w:rsidRDefault="00015568" w:rsidP="00D261BA">
                      <w:pPr>
                        <w:pStyle w:val="1"/>
                      </w:pPr>
                      <w:r w:rsidRPr="00034F0D">
                        <w:rPr>
                          <w:lang w:val="ru-RU" w:bidi="ru-RU"/>
                        </w:rPr>
                        <w:t>РОДИТЕЛЬСКИЙ КОМИТЕТ</w:t>
                      </w:r>
                      <w:r w:rsidRPr="00034F0D">
                        <w:rPr>
                          <w:sz w:val="52"/>
                          <w:szCs w:val="52"/>
                          <w:lang w:val="ru-RU" w:bidi="ru-RU"/>
                        </w:rPr>
                        <w:t xml:space="preserve"> </w:t>
                      </w:r>
                      <w:r w:rsidRPr="00034F0D">
                        <w:rPr>
                          <w:sz w:val="44"/>
                          <w:szCs w:val="44"/>
                          <w:lang w:val="ru-RU" w:bidi="ru-RU"/>
                        </w:rPr>
                        <w:t>20XX</w:t>
                      </w:r>
                    </w:p>
                  </w:txbxContent>
                </v:textbox>
              </v:rect>
              <v:oval id="Овал 211" o:spid="_x0000_s1155" style="position:absolute;left:10858;top:63614;width:2114;height:21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YRH8QA&#10;AADcAAAADwAAAGRycy9kb3ducmV2LnhtbESPQWvCQBSE74L/YXmCF6mbCC0lzUaCIHgQ22rp+ZF9&#10;TRazb+Puqum/7xYKPQ4z8w1Trkfbixv5YBwryJcZCOLGacOtgo/T9uEZRIjIGnvHpOCbAqyr6aTE&#10;Qrs7v9PtGFuRIBwKVNDFOBRShqYji2HpBuLkfTlvMSbpW6k93hPc9nKVZU/SouG00OFAm46a8/Fq&#10;FSy8rEd/eJQXtq153e+sqd8+lZrPxvoFRKQx/of/2jutYJXn8HsmHQFZ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WER/EAAAA3AAAAA8AAAAAAAAAAAAAAAAAmAIAAGRycy9k&#10;b3ducmV2LnhtbFBLBQYAAAAABAAEAPUAAACJAwAAAAA=&#10;" fillcolor="#ffc000 [3204]" stroked="f" strokeweight="1pt">
                <v:stroke joinstyle="miter"/>
              </v:oval>
              <v:oval id="Овал 6" o:spid="_x0000_s1156" style="position:absolute;left:4667;top:59233;width:7754;height:775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/sXMQA&#10;AADaAAAADwAAAGRycy9kb3ducmV2LnhtbESPQUvDQBSE7wX/w/IKXord1EOV2G2pQkGRIK29eHtk&#10;n9lg9m3YfSbRX+8KgsdhZr5hNrvJd2qgmNrABlbLAhRxHWzLjYHz6+HqFlQSZItdYDLwRQl224vZ&#10;BksbRj7ScJJGZQinEg04kb7UOtWOPKZl6Imz9x6iR8kyNtpGHDPcd/q6KNbaY8t5wWFPD47qj9On&#10;N7Co7l+OhzhU55s3+7ySJxndd2XM5Xza34ESmuQ//Nd+tAbW8Hsl3wC9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/7FzEAAAA2gAAAA8AAAAAAAAAAAAAAAAAmAIAAGRycy9k&#10;b3ducmV2LnhtbFBLBQYAAAAABAAEAPUAAACJAwAAAAA=&#10;" fillcolor="white [3212]" strokecolor="#ffc000 [3204]" strokeweight="2.25pt">
                <v:stroke joinstyle="miter"/>
                <v:textbox inset="0,,0"/>
              </v:oval>
              <v:oval id="Овал 212" o:spid="_x0000_s1157" style="position:absolute;left:33528;top:18275;width:6233;height:62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kEX8UA&#10;AADcAAAADwAAAGRycy9kb3ducmV2LnhtbESPQWvCQBSE70L/w/IKvenGHKymbkJJkQqeqoGS2yP7&#10;moRm34bdVdP+erdQ8DjMzDfMtpjMIC7kfG9ZwXKRgCBurO65VVCddvM1CB+QNQ6WScEPeSjyh9kW&#10;M22v/EGXY2hFhLDPUEEXwphJ6ZuODPqFHYmj92WdwRCla6V2eI1wM8g0SVbSYM9xocORyo6a7+PZ&#10;KFi97Tem7GuH9XN7eP/lsqo+S6WeHqfXFxCBpnAP/7f3WkG6TOHvTDwCMr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2QRfxQAAANwAAAAPAAAAAAAAAAAAAAAAAJgCAABkcnMv&#10;ZG93bnJldi54bWxQSwUGAAAAAAQABAD1AAAAigMAAAAA&#10;" fillcolor="#7030a0" stroked="f" strokeweight="1pt">
                <v:stroke joinstyle="miter"/>
              </v:oval>
              <v:oval id="Овал 206" o:spid="_x0000_s1158" style="position:absolute;left:3333;top:54947;width:7752;height:77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YftsQA&#10;AADcAAAADwAAAGRycy9kb3ducmV2LnhtbESPT2sCMRTE70K/Q3hCL6LZCpWyml2WguChtP4pnh+b&#10;525w87ImqW6/fVMQPA4z8xtmVQ62E1fywThW8DLLQBDXThtuFHwf1tM3ECEia+wck4JfClAWT6MV&#10;5trdeEfXfWxEgnDIUUEbY59LGeqWLIaZ64mTd3LeYkzSN1J7vCW47eQ8yxbSouG00GJP7y3V5/2P&#10;VTDxshr856u8sG3M18fGmmp7VOp5PFRLEJGG+Ajf2xutYJ4t4P9MOgKy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mH7bEAAAA3AAAAA8AAAAAAAAAAAAAAAAAmAIAAGRycy9k&#10;b3ducmV2LnhtbFBLBQYAAAAABAAEAPUAAACJAwAAAAA=&#10;" fillcolor="#ffc000 [3204]" stroked="f" strokeweight="1pt">
                <v:stroke joinstyle="miter"/>
              </v:oval>
              <v:oval id="Овал 47" o:spid="_x0000_s1159" style="position:absolute;left:762;top:18275;width:42026;height:4200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EvdsMA&#10;AADbAAAADwAAAGRycy9kb3ducmV2LnhtbESPQWsCMRSE74X+h/AKXkSzFVtla5RFEDyItSqeH5vX&#10;3dDNy5pE3f77RhB6HGbmG2a26GwjruSDcazgdZiBIC6dNlwpOB5WgymIEJE1No5JwS8FWMyfn2aY&#10;a3fjL7ruYyUShEOOCuoY21zKUNZkMQxdS5y8b+ctxiR9JbXHW4LbRo6y7F1aNJwWamxpWVP5s79Y&#10;BX0vi85v3+SZbWU+N2trit1Jqd5LV3yAiNTF//CjvdYKxhO4f0k/QM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EEvdsMAAADbAAAADwAAAAAAAAAAAAAAAACYAgAAZHJzL2Rv&#10;d25yZXYueG1sUEsFBgAAAAAEAAQA9QAAAIgDAAAAAA==&#10;" fillcolor="#ffc000 [3204]" stroked="f" strokeweight="1pt">
                <v:stroke joinstyle="miter"/>
              </v:oval>
              <v:oval id="Овал 103" o:spid="_x0000_s1160" style="position:absolute;left:51816;top:72083;width:37975;height:37956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gNkcEA&#10;AADcAAAADwAAAGRycy9kb3ducmV2LnhtbERPzYrCMBC+L/gOYYS9rYnuIlKNIouKh72s9gGGZmyL&#10;zaQm2Vp9eiMIe5uP73cWq942oiMfascaxiMFgrhwpuZSQ37cfsxAhIhssHFMGm4UYLUcvC0wM+7K&#10;v9QdYilSCIcMNVQxtpmUoajIYhi5ljhxJ+ctxgR9KY3Hawq3jZwoNZUWa04NFbb0XVFxPvxZDcpv&#10;XD+9/Ow2eb6e3G9q3zn60vp92K/nICL18V/8cu9Nmq8+4flMukAu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HIDZHBAAAA3AAAAA8AAAAAAAAAAAAAAAAAmAIAAGRycy9kb3du&#10;cmV2LnhtbFBLBQYAAAAABAAEAPUAAACGAwAAAAA=&#10;" fillcolor="#ffc000 [3204]" stroked="f" strokeweight="1pt">
                <v:stroke joinstyle="miter"/>
              </v:oval>
              <v:shape id="Параллелограмм 147" o:spid="_x0000_s1161" type="#_x0000_t7" style="position:absolute;left:58864;top:88371;width:73355;height:28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wZQsEA&#10;AADcAAAADwAAAGRycy9kb3ducmV2LnhtbERPyWrDMBC9F/oPYgq9NXIWkuJaDiEQ0mvTtOexNbGc&#10;SCNjKbHz91Wh0Ns83jrFenRW3KgPrWcF00kGgrj2uuVGwfFz9/IKIkRkjdYzKbhTgHX5+FBgrv3A&#10;H3Q7xEakEA45KjAxdrmUoTbkMEx8R5y4k+8dxgT7RuoehxTurJxl2VI6bDk1GOxoa6i+HK5OQYWL&#10;ubXz5Xl3r75X++ErmGpfK/X8NG7eQEQa47/4z/2u0/zFCn6fSRfI8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v8GULBAAAA3AAAAA8AAAAAAAAAAAAAAAAAmAIAAGRycy9kb3du&#10;cmV2LnhtbFBLBQYAAAAABAAEAPUAAACGAwAAAAA=&#10;" adj="13965" fillcolor="#532477 [2406]" stroked="f" strokeweight="1pt"/>
              <v:rect id="Прямоугольник 150" o:spid="_x0000_s1162" style="position:absolute;left:24574;top:112564;width:62163;height:1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swfMgA&#10;AADcAAAADwAAAGRycy9kb3ducmV2LnhtbESPQWvCQBCF74X+h2UKvRTdVLGV1FWKYPFQKMYKHofs&#10;NAnNzqa7G4399Z2D0NsM78173yxWg2vViUJsPBt4HGegiEtvG64MfO43ozmomJAttp7JwIUirJa3&#10;NwvMrT/zjk5FqpSEcMzRQJ1Sl2sdy5ocxrHviEX78sFhkjVU2gY8S7hr9STLnrTDhqWhxo7WNZXf&#10;Re8M7Puf90nldtP+oTt8HC9vofhNz8bc3w2vL6ASDenffL3eWsGfCb48IxPo5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uzB8yAAAANwAAAAPAAAAAAAAAAAAAAAAAJgCAABk&#10;cnMvZG93bnJldi54bWxQSwUGAAAAAAQABAD1AAAAjQMAAAAA&#10;" fillcolor="#002061 [2408]" stroked="f" strokeweight="1pt">
                <v:textbox inset="57.6pt,14.4pt,36pt,14.4pt">
                  <w:txbxContent>
                    <w:p w:rsidR="00015568" w:rsidRPr="00184A14" w:rsidRDefault="00015568" w:rsidP="00D261BA">
                      <w:pPr>
                        <w:pStyle w:val="02"/>
                      </w:pPr>
                    </w:p>
                  </w:txbxContent>
                </v:textbox>
              </v:rect>
              <v:oval id="Овал 205" o:spid="_x0000_s1163" style="position:absolute;left:40671;top:23895;width:10040;height:100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z3vsYA&#10;AADcAAAADwAAAGRycy9kb3ducmV2LnhtbESPX0vDQBDE3wW/w7GCL2IvLfiHtNeiQkGRUFr70rcl&#10;t+aCub1wtybRT+8Jgo/DzPyGWW0m36mBYmoDG5jPClDEdbAtNwaOb9vre1BJkC12gcnAFyXYrM/P&#10;VljaMPKehoM0KkM4lWjAifSl1ql25DHNQk+cvfcQPUqWsdE24pjhvtOLorjVHlvOCw57enJUfxw+&#10;vYGr6nG338ahOt6d7OtcXmR035UxlxfTwxKU0CT/4b/2szWwKG7g90w+Anr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Ez3vsYAAADcAAAADwAAAAAAAAAAAAAAAACYAgAAZHJz&#10;L2Rvd25yZXYueG1sUEsFBgAAAAAEAAQA9QAAAIsDAAAAAA==&#10;" fillcolor="white [3212]" strokecolor="#ffc000 [3204]" strokeweight="2.25pt">
                <v:stroke joinstyle="miter"/>
                <v:textbox inset="0,,0">
                  <w:txbxContent>
                    <w:p w:rsidR="00015568" w:rsidRPr="00BE27CD" w:rsidRDefault="00015568" w:rsidP="00D261BA"/>
                  </w:txbxContent>
                </v:textbox>
              </v:oval>
              <v:oval id="Овал 45" o:spid="_x0000_s1164" style="position:absolute;left:41719;top:24181;width:10008;height:100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7qAsMA&#10;AADbAAAADwAAAGRycy9kb3ducmV2LnhtbESPT4vCMBTE7wt+h/CEva2pskqtRpFFQQRl/XPw+Gie&#10;bbV56TZR67c3grDHYWZ+w4ynjSnFjWpXWFbQ7UQgiFOrC84UHPaLrxiE88gaS8uk4EEOppPWxxgT&#10;be+8pdvOZyJA2CWoIPe+SqR0aU4GXcdWxME72dqgD7LOpK7xHuCmlL0oGkiDBYeFHCv6ySm97K4m&#10;jPzGdOz5ABlu9Pz8t7LrartU6rPdzEYgPDX+P/xuL7WC7z68voQfIC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L7qAsMAAADbAAAADwAAAAAAAAAAAAAAAACYAgAAZHJzL2Rv&#10;d25yZXYueG1sUEsFBgAAAAAEAAQA9QAAAIgDAAAAAA==&#10;" fillcolor="#7030a0 [3206]" stroked="f" strokeweight="1pt">
                <v:stroke joinstyle="miter"/>
                <v:textbox inset="0,,0">
                  <w:txbxContent>
                    <w:p w:rsidR="00015568" w:rsidRPr="00845884" w:rsidRDefault="005C60CA" w:rsidP="00472FAE">
                      <w:pPr>
                        <w:jc w:val="center"/>
                        <w:rPr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color w:val="FFFFFF" w:themeColor="background1"/>
                          <w:sz w:val="16"/>
                          <w:szCs w:val="16"/>
                          <w:lang w:val="ru-RU" w:bidi="ru-RU"/>
                        </w:rPr>
                        <w:t>МАДОУ №2 Улыбка»</w:t>
                      </w:r>
                    </w:p>
                  </w:txbxContent>
                </v:textbox>
              </v:oval>
              <v:oval id="Овал 18" o:spid="_x0000_s1165" style="position:absolute;left:79914;top:70273;width:2235;height:22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sQL8UA&#10;AADbAAAADwAAAGRycy9kb3ducmV2LnhtbESPQUvDQBCF74L/YRnBm91EwUrstkhgpYLQNop4HLNj&#10;EszOhuyaxn/vHAq9zfDevPfNajP7Xk00xi6wgXyRgSKug+u4MfD+Zm8eQMWE7LAPTAb+KMJmfXmx&#10;wsKFIx9oqlKjJIRjgQbalIZC61i35DEuwkAs2ncYPSZZx0a7EY8S7nt9m2X32mPH0tDiQGVL9U/1&#10;6w3clbvdYflhn78+t/v9i321Uz5YY66v5qdHUInmdDafrrdO8AVWfpEB9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GxAvxQAAANsAAAAPAAAAAAAAAAAAAAAAAJgCAABkcnMv&#10;ZG93bnJldi54bWxQSwUGAAAAAAQABAD1AAAAigMAAAAA&#10;" fillcolor="#7030a0 [3206]" stroked="f" strokeweight="1pt">
                <v:stroke joinstyle="miter"/>
              </v:oval>
              <v:oval id="Овал 25" o:spid="_x0000_s1166" style="position:absolute;left:38004;top:23133;width:2120;height:21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DxOsMA&#10;AADbAAAADwAAAGRycy9kb3ducmV2LnhtbESPzWrDMBCE74W8g9hCLqWRG0gITmRjAoEcQps/el6s&#10;jS1qrRxJTdy3rwKFHoeZ+YZZlYPtxI18MI4VvE0yEMS104YbBefT5nUBIkRkjZ1jUvBDAcpi9LTC&#10;XLs7H+h2jI1IEA45Kmhj7HMpQ92SxTBxPXHyLs5bjEn6RmqP9wS3nZxm2VxaNJwWWuxp3VL9dfy2&#10;Cl68rAb/PpNXto352G2tqfafSo2fh2oJItIQ/8N/7a1WMJ3B40v6AbL4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gDxOsMAAADbAAAADwAAAAAAAAAAAAAAAACYAgAAZHJzL2Rv&#10;d25yZXYueG1sUEsFBgAAAAAEAAQA9QAAAIgDAAAAAA==&#10;" fillcolor="#ffc000 [3204]" stroked="f" strokeweight="1pt">
                <v:stroke joinstyle="miter"/>
              </v:oval>
              <v:oval id="Овал 210" o:spid="_x0000_s1167" style="position:absolute;left:9144;top:55518;width:4051;height:40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SNe8IA&#10;AADcAAAADwAAAGRycy9kb3ducmV2LnhtbERPW2vCMBR+F/wP4Qz2pmkdbKMaZQgRBwOviI/H5tgW&#10;m5PSZLX+e/Mw2OPHd58teluLjlpfOVaQjhMQxLkzFRcKjgc9+gThA7LB2jEpeJCHxXw4mGFm3J13&#10;1O1DIWII+wwVlCE0mZQ+L8miH7uGOHJX11oMEbaFNC3eY7it5SRJ3qXFimNDiQ0tS8pv+1+r4G25&#10;2ew+Tnp1Oa+322/9o7u00Uq9vvRfUxCB+vAv/nOvjYJJGufHM/EIyP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NI17wgAAANwAAAAPAAAAAAAAAAAAAAAAAJgCAABkcnMvZG93&#10;bnJldi54bWxQSwUGAAAAAAQABAD1AAAAhwMAAAAA&#10;" fillcolor="#7030a0 [3206]" stroked="f" strokeweight="1pt">
                <v:stroke joinstyle="miter"/>
              </v:oval>
              <v:oval id="Овал 16" o:spid="_x0000_s1168" style="position:absolute;left:53721;top:101039;width:4165;height:41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y8yMUA&#10;AADbAAAADwAAAGRycy9kb3ducmV2LnhtbERP22rCQBB9L/gPyxR8KbppKYmmrtKbVCiCl+jzkB2T&#10;2OxszK6a/n23UOjbHM51JrPO1OJCrassK7gfRiCIc6srLhRk2/lgBMJ5ZI21ZVLwTQ5m097NBFNt&#10;r7ymy8YXIoSwS1FB6X2TSunykgy6oW2IA3ewrUEfYFtI3eI1hJtaPkRRLA1WHBpKbOi1pPxrczYK&#10;du8vq/hwt8/Wn49vH9kxSU7jZaJU/7Z7fgLhqfP/4j/3Qof5Mfz+Eg6Q0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jLzIxQAAANsAAAAPAAAAAAAAAAAAAAAAAJgCAABkcnMv&#10;ZG93bnJldi54bWxQSwUGAAAAAAQABAD1AAAAigMAAAAA&#10;" fillcolor="white [3212]" strokecolor="#ffc000 [3204]" strokeweight="1.5pt">
                <v:stroke joinstyle="miter"/>
                <v:textbox inset="0,,0"/>
              </v:oval>
              <v:oval id="Овал 208" o:spid="_x0000_s1169" style="position:absolute;left:54483;top:101611;width:4165;height:416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UuX8EA&#10;AADcAAAADwAAAGRycy9kb3ducmV2LnhtbERPz2vCMBS+D/Y/hDfwMmxqYUOqUcpg4EHcVsXzo3m2&#10;Yc1Ll8Ra//vlMNjx4/u93k62FyP5YBwrWGQ5COLGacOtgtPxfb4EESKyxt4xKbhTgO3m8WGNpXY3&#10;/qKxjq1IIRxKVNDFOJRShqYjiyFzA3HiLs5bjAn6VmqPtxRue1nk+au0aDg1dDjQW0fNd321Cp69&#10;rCZ/eJE/bFvzsd9ZU32elZo9TdUKRKQp/ov/3DutoMjT2nQmHQG5+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x1Ll/BAAAA3AAAAA8AAAAAAAAAAAAAAAAAmAIAAGRycy9kb3du&#10;cmV2LnhtbFBLBQYAAAAABAAEAPUAAACGAwAAAAA=&#10;" fillcolor="#ffc000 [3204]" stroked="f" strokeweight="1pt">
                <v:stroke joinstyle="miter"/>
              </v:oval>
              <v:oval id="Овал 209" o:spid="_x0000_s1170" style="position:absolute;left:52482;top:103516;width:2262;height:22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eyO8YA&#10;AADcAAAADwAAAGRycy9kb3ducmV2LnhtbESP3WrCQBSE7wu+w3IKvasbLViNriLCioWCv4iXx+xp&#10;EsyeDdltjG/fLRR6OczMN8xs0dlKtNT40rGCQT8BQZw5U3Ku4HTUr2MQPiAbrByTggd5WMx7TzNM&#10;jbvzntpDyEWEsE9RQRFCnUrps4Is+r6riaP35RqLIcoml6bBe4TbSg6TZCQtlhwXCqxpVVB2O3xb&#10;BW+r7Xb/ftbr62Wz233oT90Oaq3Uy3O3nIII1IX/8F97YxQMkwn8nolH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deyO8YAAADcAAAADwAAAAAAAAAAAAAAAACYAgAAZHJz&#10;L2Rvd25yZXYueG1sUEsFBgAAAAAEAAQA9QAAAIsDAAAAAA==&#10;" fillcolor="#7030a0 [3206]" stroked="f" strokeweight="1pt">
                <v:stroke joinstyle="miter"/>
              </v:oval>
              <v:oval id="Овал 207" o:spid="_x0000_s1171" style="position:absolute;left:77724;top:101039;width:10990;height:109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q6LcMA&#10;AADcAAAADwAAAGRycy9kb3ducmV2LnhtbESPT2sCMRTE70K/Q3iFXopmK9jKapSlIHgo/qt4fmye&#10;u6Gbl20Sdf32RhA8DjPzG2Y672wjzuSDcazgY5CBIC6dNlwp2P8u+mMQISJrbByTgisFmM9eelPM&#10;tbvwls67WIkE4ZCjgjrGNpcylDVZDAPXEifv6LzFmKSvpPZ4SXDbyGGWfUqLhtNCjS1911T+7U5W&#10;wbuXRedXI/nPtjLrn6U1xeag1NtrV0xAROriM/xoL7WCYfYF9zPpCMjZ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eq6LcMAAADcAAAADwAAAAAAAAAAAAAAAACYAgAAZHJzL2Rv&#10;d25yZXYueG1sUEsFBgAAAAAEAAQA9QAAAIgDAAAAAA==&#10;" fillcolor="#ffc000 [3204]" stroked="f" strokeweight="1pt">
                <v:stroke joinstyle="miter"/>
              </v:oval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Стрелка: Пятиугольник 151" o:spid="_x0000_s1172" type="#_x0000_t15" style="position:absolute;left:8382;top:110564;width:21592;height:160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JG2sMA&#10;AADcAAAADwAAAGRycy9kb3ducmV2LnhtbERP3WrCMBS+H+wdwhF2t6YKE61GkYHrYGO46gMcm2NT&#10;bU5Kk2n16ZeBsLvz8f2e+bK3jThT52vHCoZJCoK4dLrmSsFuu36egPABWWPjmBRcycNy8fgwx0y7&#10;C3/TuQiViCHsM1RgQmgzKX1pyKJPXEscuYPrLIYIu0rqDi8x3DZylKZjabHm2GCwpVdD5an4sQqm&#10;t+De2v3V7KaF+fhKP/NjvsmVehr0qxmIQH34F9/d7zrOfxnC3zPxArn4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pJG2sMAAADcAAAADwAAAAAAAAAAAAAAAACYAgAAZHJzL2Rv&#10;d25yZXYueG1sUEsFBgAAAAAEAAQA9QAAAIgDAAAAAA==&#10;" adj="16930" fillcolor="#0038a8 [3207]" stroked="f" strokeweight="1pt"/>
              <v:oval id="Овал 17" o:spid="_x0000_s1173" style="position:absolute;left:81534;top:99896;width:2261;height:22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SEXcMA&#10;AADbAAAADwAAAGRycy9kb3ducmV2LnhtbERP22rCQBB9F/oPyxT6phtb0BJdRYQtFgQvFfFxzI5J&#10;MDsbstuY/n1XEHybw7nOdN7ZSrTU+NKxguEgAUGcOVNyruDwo/ufIHxANlg5JgV/5GE+e+lNMTXu&#10;xjtq9yEXMYR9igqKEOpUSp8VZNEPXE0cuYtrLIYIm1yaBm8x3FbyPUlG0mLJsaHAmpYFZdf9r1Xw&#10;sdxsduOj/jqfVtvtt17rdlhrpd5eu8UERKAuPMUP98rE+WO4/xIP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oSEXcMAAADbAAAADwAAAAAAAAAAAAAAAACYAgAAZHJzL2Rv&#10;d25yZXYueG1sUEsFBgAAAAAEAAQA9QAAAIgDAAAAAA==&#10;" fillcolor="#7030a0 [3206]" stroked="f" strokeweight="1pt">
                <v:stroke joinstyle="miter"/>
              </v:oval>
              <v:rect id="Прямоугольник 143" o:spid="_x0000_s1174" style="position:absolute;left:6285;top:126592;width:80458;height:32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clhsQA&#10;AADcAAAADwAAAGRycy9kb3ducmV2LnhtbERPTWvCQBC9F/wPywi9NRtNqRJdRQRBSik01YO3ITtm&#10;o9nZkF1j2l/fLRR6m8f7nOV6sI3oqfO1YwWTJAVBXDpdc6Xg8Ll7moPwAVlj45gUfJGH9Wr0sMRc&#10;uzt/UF+ESsQQ9jkqMCG0uZS+NGTRJ64ljtzZdRZDhF0ldYf3GG4bOU3TF2mx5thgsKWtofJa3KyC&#10;18ssK0y/6b+zdzoad3w77bZeqcfxsFmACDSEf/Gfe6/j/OcMfp+JF8j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nJYbEAAAA3AAAAA8AAAAAAAAAAAAAAAAAmAIAAGRycy9k&#10;b3ducmV2LnhtbFBLBQYAAAAABAAEAPUAAACJAwAAAAA=&#10;" fillcolor="#ffc000 [3204]" stroked="f" strokeweight="1pt"/>
              <v:shape id="Стрелка: Пятиугольник 152" o:spid="_x0000_s1175" type="#_x0000_t15" style="position:absolute;left:7143;top:112564;width:21593;height:120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QLT8IA&#10;AADcAAAADwAAAGRycy9kb3ducmV2LnhtbERP22rCQBB9F/yHZYS+1Y2pDRpdJbQU9KFCrR8wZMdc&#10;zM7G7Fbj37tCwbc5nOss171pxIU6V1lWMBlHIIhzqysuFBx+v15nIJxH1thYJgU3crBeDQdLTLW9&#10;8g9d9r4QIYRdigpK79tUSpeXZNCNbUscuKPtDPoAu0LqDq8h3DQyjqJEGqw4NJTY0kdJ+Wn/ZxQk&#10;Wf9dbzOup+d4/lbzgT7dfKfUy6jPFiA89f4p/ndvdJj/HsPjmXCBX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BAtPwgAAANwAAAAPAAAAAAAAAAAAAAAAAJgCAABkcnMvZG93&#10;bnJldi54bWxQSwUGAAAAAAQABAD1AAAAhwMAAAAA&#10;" adj="18088" fillcolor="#002060" stroked="f" strokeweight="1pt"/>
              <v:shape id="Стрелка: Пятиугольник 153" o:spid="_x0000_s1176" type="#_x0000_t15" style="position:absolute;left:5524;top:110649;width:21593;height:1594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PTesEA&#10;AADcAAAADwAAAGRycy9kb3ducmV2LnhtbERPTYvCMBC9L/gfwgje1lSli1SjiCh4EXZVeh6Ssa1t&#10;JqWJWv+9WVjY2zze5yzXvW3EgzpfOVYwGScgiLUzFRcKLuf95xyED8gGG8ek4EUe1qvBxxIz4578&#10;Q49TKEQMYZ+hgjKENpPS65Is+rFriSN3dZ3FEGFXSNPhM4bbRk6T5EtarDg2lNjStiRdn+5Wwfd0&#10;43fHNM93+n6sb6k227wOSo2G/WYBIlAf/sV/7oOJ89MZ/D4TL5Cr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uD03rBAAAA3AAAAA8AAAAAAAAAAAAAAAAAmAIAAGRycy9kb3du&#10;cmV2LnhtbFBLBQYAAAAABAAEAPUAAACGAwAAAAA=&#10;" adj="16957" fillcolor="#002b82 [3208]" stroked="f" strokeweight="1pt"/>
            </v:group>
          </w:pict>
        </mc:Fallback>
      </mc:AlternateContent>
    </w:r>
    <w:r w:rsidR="00824B71">
      <w:rPr>
        <w:noProof/>
        <w:lang w:val="ru-RU" w:eastAsia="ru-RU"/>
      </w:rPr>
      <w:drawing>
        <wp:anchor distT="0" distB="0" distL="114300" distR="114300" simplePos="0" relativeHeight="251666432" behindDoc="0" locked="0" layoutInCell="1" allowOverlap="1" wp14:anchorId="20656D78" wp14:editId="6E2552A2">
          <wp:simplePos x="0" y="0"/>
          <wp:positionH relativeFrom="column">
            <wp:posOffset>-1582804</wp:posOffset>
          </wp:positionH>
          <wp:positionV relativeFrom="paragraph">
            <wp:posOffset>-441916</wp:posOffset>
          </wp:positionV>
          <wp:extent cx="4720856" cy="3540643"/>
          <wp:effectExtent l="0" t="0" r="3810" b="3175"/>
          <wp:wrapNone/>
          <wp:docPr id="8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Рисунок 6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720856" cy="3540643"/>
                  </a:xfrm>
                  <a:prstGeom prst="ellipse">
                    <a:avLst/>
                  </a:prstGeom>
                  <a:ln>
                    <a:noFill/>
                  </a:ln>
                  <a:effectLst>
                    <a:softEdge rad="112500"/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24B71">
      <w:rPr>
        <w:noProof/>
        <w:lang w:val="ru-RU" w:eastAsia="ru-RU"/>
      </w:rPr>
      <w:drawing>
        <wp:anchor distT="0" distB="0" distL="114300" distR="114300" simplePos="0" relativeHeight="251665408" behindDoc="0" locked="0" layoutInCell="1" allowOverlap="1" wp14:anchorId="38AC7EDE" wp14:editId="4C8BDB0C">
          <wp:simplePos x="0" y="0"/>
          <wp:positionH relativeFrom="column">
            <wp:posOffset>3678998</wp:posOffset>
          </wp:positionH>
          <wp:positionV relativeFrom="paragraph">
            <wp:posOffset>4741574</wp:posOffset>
          </wp:positionV>
          <wp:extent cx="3755390" cy="3200400"/>
          <wp:effectExtent l="0" t="0" r="0" b="0"/>
          <wp:wrapNone/>
          <wp:docPr id="9" name="Рисунок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55390" cy="32004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A1FAD">
      <w:rPr>
        <w:noProof/>
        <w:lang w:val="ru-RU" w:bidi="ru-RU"/>
      </w:rPr>
      <w:t xml:space="preserve"> 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563BE" w:rsidRDefault="00AB5805" w:rsidP="00D261BA">
    <w:pPr>
      <w:pStyle w:val="a6"/>
    </w:pPr>
    <w:r>
      <w:rPr>
        <w:noProof/>
        <w:lang w:val="ru-RU" w:eastAsia="ru-RU"/>
      </w:rPr>
      <w:drawing>
        <wp:anchor distT="0" distB="0" distL="114300" distR="114300" simplePos="0" relativeHeight="251675648" behindDoc="0" locked="0" layoutInCell="1" allowOverlap="1">
          <wp:simplePos x="0" y="0"/>
          <wp:positionH relativeFrom="margin">
            <wp:posOffset>-488034</wp:posOffset>
          </wp:positionH>
          <wp:positionV relativeFrom="paragraph">
            <wp:posOffset>-967563</wp:posOffset>
          </wp:positionV>
          <wp:extent cx="2743200" cy="2578196"/>
          <wp:effectExtent l="0" t="0" r="0" b="0"/>
          <wp:wrapNone/>
          <wp:docPr id="1" name="Рисунок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745553" cy="2580407"/>
                  </a:xfrm>
                  <a:prstGeom prst="ellipse">
                    <a:avLst/>
                  </a:prstGeom>
                  <a:ln>
                    <a:noFill/>
                  </a:ln>
                  <a:effectLst>
                    <a:softEdge rad="112500"/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15568"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251626496" behindDoc="0" locked="0" layoutInCell="1" allowOverlap="1" wp14:anchorId="4671824A" wp14:editId="0BA01D8A">
              <wp:simplePos x="0" y="0"/>
              <mc:AlternateContent>
                <mc:Choice Requires="wp14">
                  <wp:positionH relativeFrom="page">
                    <wp14:pctPosHOffset>-23300</wp14:pctPosHOffset>
                  </wp:positionH>
                </mc:Choice>
                <mc:Fallback>
                  <wp:positionH relativeFrom="page">
                    <wp:posOffset>-1761490</wp:posOffset>
                  </wp:positionH>
                </mc:Fallback>
              </mc:AlternateContent>
              <wp:positionV relativeFrom="paragraph">
                <wp:posOffset>-1554132</wp:posOffset>
              </wp:positionV>
              <wp:extent cx="15335361" cy="11781955"/>
              <wp:effectExtent l="0" t="1924050" r="208915" b="0"/>
              <wp:wrapNone/>
              <wp:docPr id="225" name="Группа 225" descr="Фоновые изображения и формы объектов второй страницы.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335361" cy="11781955"/>
                        <a:chOff x="0" y="0"/>
                        <a:chExt cx="15335361" cy="11777354"/>
                      </a:xfrm>
                    </wpg:grpSpPr>
                    <wps:wsp>
                      <wps:cNvPr id="200" name="Полилиния: Фигура 21">
                        <a:extLst/>
                      </wps:cNvPr>
                      <wps:cNvSpPr/>
                      <wps:spPr>
                        <a:xfrm rot="3600000">
                          <a:off x="3194081" y="-3194081"/>
                          <a:ext cx="1828236" cy="8216398"/>
                        </a:xfrm>
                        <a:custGeom>
                          <a:avLst/>
                          <a:gdLst>
                            <a:gd name="connsiteX0" fmla="*/ 891715 w 914401"/>
                            <a:gd name="connsiteY0" fmla="*/ 1676399 h 4722621"/>
                            <a:gd name="connsiteX1" fmla="*/ 914401 w 914401"/>
                            <a:gd name="connsiteY1" fmla="*/ 1676400 h 4722621"/>
                            <a:gd name="connsiteX2" fmla="*/ 914400 w 914401"/>
                            <a:gd name="connsiteY2" fmla="*/ 4722621 h 4722621"/>
                            <a:gd name="connsiteX3" fmla="*/ 891715 w 914401"/>
                            <a:gd name="connsiteY3" fmla="*/ 4709524 h 4722621"/>
                            <a:gd name="connsiteX4" fmla="*/ 817405 w 914401"/>
                            <a:gd name="connsiteY4" fmla="*/ 1523999 h 4722621"/>
                            <a:gd name="connsiteX5" fmla="*/ 840090 w 914401"/>
                            <a:gd name="connsiteY5" fmla="*/ 1523999 h 4722621"/>
                            <a:gd name="connsiteX6" fmla="*/ 840090 w 914401"/>
                            <a:gd name="connsiteY6" fmla="*/ 4679718 h 4722621"/>
                            <a:gd name="connsiteX7" fmla="*/ 817405 w 914401"/>
                            <a:gd name="connsiteY7" fmla="*/ 4666621 h 4722621"/>
                            <a:gd name="connsiteX8" fmla="*/ 743095 w 914401"/>
                            <a:gd name="connsiteY8" fmla="*/ 1371600 h 4722621"/>
                            <a:gd name="connsiteX9" fmla="*/ 765780 w 914401"/>
                            <a:gd name="connsiteY9" fmla="*/ 1371600 h 4722621"/>
                            <a:gd name="connsiteX10" fmla="*/ 765780 w 914401"/>
                            <a:gd name="connsiteY10" fmla="*/ 4636815 h 4722621"/>
                            <a:gd name="connsiteX11" fmla="*/ 743095 w 914401"/>
                            <a:gd name="connsiteY11" fmla="*/ 4623718 h 4722621"/>
                            <a:gd name="connsiteX12" fmla="*/ 668785 w 914401"/>
                            <a:gd name="connsiteY12" fmla="*/ 1219199 h 4722621"/>
                            <a:gd name="connsiteX13" fmla="*/ 691471 w 914401"/>
                            <a:gd name="connsiteY13" fmla="*/ 1219199 h 4722621"/>
                            <a:gd name="connsiteX14" fmla="*/ 691471 w 914401"/>
                            <a:gd name="connsiteY14" fmla="*/ 4593912 h 4722621"/>
                            <a:gd name="connsiteX15" fmla="*/ 668786 w 914401"/>
                            <a:gd name="connsiteY15" fmla="*/ 4580815 h 4722621"/>
                            <a:gd name="connsiteX16" fmla="*/ 594476 w 914401"/>
                            <a:gd name="connsiteY16" fmla="*/ 1066800 h 4722621"/>
                            <a:gd name="connsiteX17" fmla="*/ 617161 w 914401"/>
                            <a:gd name="connsiteY17" fmla="*/ 1066800 h 4722621"/>
                            <a:gd name="connsiteX18" fmla="*/ 617161 w 914401"/>
                            <a:gd name="connsiteY18" fmla="*/ 4551010 h 4722621"/>
                            <a:gd name="connsiteX19" fmla="*/ 594476 w 914401"/>
                            <a:gd name="connsiteY19" fmla="*/ 4537912 h 4722621"/>
                            <a:gd name="connsiteX20" fmla="*/ 520167 w 914401"/>
                            <a:gd name="connsiteY20" fmla="*/ 914400 h 4722621"/>
                            <a:gd name="connsiteX21" fmla="*/ 542852 w 914401"/>
                            <a:gd name="connsiteY21" fmla="*/ 914400 h 4722621"/>
                            <a:gd name="connsiteX22" fmla="*/ 542852 w 914401"/>
                            <a:gd name="connsiteY22" fmla="*/ 4508107 h 4722621"/>
                            <a:gd name="connsiteX23" fmla="*/ 520168 w 914401"/>
                            <a:gd name="connsiteY23" fmla="*/ 4495010 h 4722621"/>
                            <a:gd name="connsiteX24" fmla="*/ 445858 w 914401"/>
                            <a:gd name="connsiteY24" fmla="*/ 761999 h 4722621"/>
                            <a:gd name="connsiteX25" fmla="*/ 468543 w 914401"/>
                            <a:gd name="connsiteY25" fmla="*/ 761999 h 4722621"/>
                            <a:gd name="connsiteX26" fmla="*/ 468543 w 914401"/>
                            <a:gd name="connsiteY26" fmla="*/ 4465205 h 4722621"/>
                            <a:gd name="connsiteX27" fmla="*/ 445858 w 914401"/>
                            <a:gd name="connsiteY27" fmla="*/ 4452108 h 4722621"/>
                            <a:gd name="connsiteX28" fmla="*/ 371548 w 914401"/>
                            <a:gd name="connsiteY28" fmla="*/ 609600 h 4722621"/>
                            <a:gd name="connsiteX29" fmla="*/ 394233 w 914401"/>
                            <a:gd name="connsiteY29" fmla="*/ 609600 h 4722621"/>
                            <a:gd name="connsiteX30" fmla="*/ 394233 w 914401"/>
                            <a:gd name="connsiteY30" fmla="*/ 4422302 h 4722621"/>
                            <a:gd name="connsiteX31" fmla="*/ 371548 w 914401"/>
                            <a:gd name="connsiteY31" fmla="*/ 4409205 h 4722621"/>
                            <a:gd name="connsiteX32" fmla="*/ 297239 w 914401"/>
                            <a:gd name="connsiteY32" fmla="*/ 457200 h 4722621"/>
                            <a:gd name="connsiteX33" fmla="*/ 319924 w 914401"/>
                            <a:gd name="connsiteY33" fmla="*/ 457200 h 4722621"/>
                            <a:gd name="connsiteX34" fmla="*/ 319924 w 914401"/>
                            <a:gd name="connsiteY34" fmla="*/ 4379400 h 4722621"/>
                            <a:gd name="connsiteX35" fmla="*/ 297239 w 914401"/>
                            <a:gd name="connsiteY35" fmla="*/ 4366302 h 4722621"/>
                            <a:gd name="connsiteX36" fmla="*/ 222929 w 914401"/>
                            <a:gd name="connsiteY36" fmla="*/ 304800 h 4722621"/>
                            <a:gd name="connsiteX37" fmla="*/ 245614 w 914401"/>
                            <a:gd name="connsiteY37" fmla="*/ 304800 h 4722621"/>
                            <a:gd name="connsiteX38" fmla="*/ 245614 w 914401"/>
                            <a:gd name="connsiteY38" fmla="*/ 4336497 h 4722621"/>
                            <a:gd name="connsiteX39" fmla="*/ 222929 w 914401"/>
                            <a:gd name="connsiteY39" fmla="*/ 4323400 h 4722621"/>
                            <a:gd name="connsiteX40" fmla="*/ 148620 w 914401"/>
                            <a:gd name="connsiteY40" fmla="*/ 152399 h 4722621"/>
                            <a:gd name="connsiteX41" fmla="*/ 171305 w 914401"/>
                            <a:gd name="connsiteY41" fmla="*/ 152399 h 4722621"/>
                            <a:gd name="connsiteX42" fmla="*/ 171305 w 914401"/>
                            <a:gd name="connsiteY42" fmla="*/ 4293594 h 4722621"/>
                            <a:gd name="connsiteX43" fmla="*/ 148620 w 914401"/>
                            <a:gd name="connsiteY43" fmla="*/ 4280497 h 4722621"/>
                            <a:gd name="connsiteX44" fmla="*/ 74310 w 914401"/>
                            <a:gd name="connsiteY44" fmla="*/ 0 h 4722621"/>
                            <a:gd name="connsiteX45" fmla="*/ 96995 w 914401"/>
                            <a:gd name="connsiteY45" fmla="*/ 0 h 4722621"/>
                            <a:gd name="connsiteX46" fmla="*/ 96995 w 914401"/>
                            <a:gd name="connsiteY46" fmla="*/ 4250692 h 4722621"/>
                            <a:gd name="connsiteX47" fmla="*/ 74310 w 914401"/>
                            <a:gd name="connsiteY47" fmla="*/ 4237594 h 4722621"/>
                            <a:gd name="connsiteX48" fmla="*/ 0 w 914401"/>
                            <a:gd name="connsiteY48" fmla="*/ 0 h 4722621"/>
                            <a:gd name="connsiteX49" fmla="*/ 22685 w 914401"/>
                            <a:gd name="connsiteY49" fmla="*/ 0 h 4722621"/>
                            <a:gd name="connsiteX50" fmla="*/ 22685 w 914401"/>
                            <a:gd name="connsiteY50" fmla="*/ 4207789 h 4722621"/>
                            <a:gd name="connsiteX51" fmla="*/ 0 w 914401"/>
                            <a:gd name="connsiteY51" fmla="*/ 4194691 h 47226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</a:cxnLst>
                          <a:rect l="l" t="t" r="r" b="b"/>
                          <a:pathLst>
                            <a:path w="914401" h="4722621">
                              <a:moveTo>
                                <a:pt x="891715" y="1676399"/>
                              </a:moveTo>
                              <a:lnTo>
                                <a:pt x="914401" y="1676400"/>
                              </a:lnTo>
                              <a:lnTo>
                                <a:pt x="914400" y="4722621"/>
                              </a:lnTo>
                              <a:lnTo>
                                <a:pt x="891715" y="4709524"/>
                              </a:lnTo>
                              <a:close/>
                              <a:moveTo>
                                <a:pt x="817405" y="1523999"/>
                              </a:moveTo>
                              <a:lnTo>
                                <a:pt x="840090" y="1523999"/>
                              </a:lnTo>
                              <a:lnTo>
                                <a:pt x="840090" y="4679718"/>
                              </a:lnTo>
                              <a:lnTo>
                                <a:pt x="817405" y="4666621"/>
                              </a:lnTo>
                              <a:close/>
                              <a:moveTo>
                                <a:pt x="743095" y="1371600"/>
                              </a:moveTo>
                              <a:lnTo>
                                <a:pt x="765780" y="1371600"/>
                              </a:lnTo>
                              <a:lnTo>
                                <a:pt x="765780" y="4636815"/>
                              </a:lnTo>
                              <a:lnTo>
                                <a:pt x="743095" y="4623718"/>
                              </a:lnTo>
                              <a:close/>
                              <a:moveTo>
                                <a:pt x="668785" y="1219199"/>
                              </a:moveTo>
                              <a:lnTo>
                                <a:pt x="691471" y="1219199"/>
                              </a:lnTo>
                              <a:lnTo>
                                <a:pt x="691471" y="4593912"/>
                              </a:lnTo>
                              <a:lnTo>
                                <a:pt x="668786" y="4580815"/>
                              </a:lnTo>
                              <a:close/>
                              <a:moveTo>
                                <a:pt x="594476" y="1066800"/>
                              </a:moveTo>
                              <a:lnTo>
                                <a:pt x="617161" y="1066800"/>
                              </a:lnTo>
                              <a:lnTo>
                                <a:pt x="617161" y="4551010"/>
                              </a:lnTo>
                              <a:lnTo>
                                <a:pt x="594476" y="4537912"/>
                              </a:lnTo>
                              <a:close/>
                              <a:moveTo>
                                <a:pt x="520167" y="914400"/>
                              </a:moveTo>
                              <a:lnTo>
                                <a:pt x="542852" y="914400"/>
                              </a:lnTo>
                              <a:lnTo>
                                <a:pt x="542852" y="4508107"/>
                              </a:lnTo>
                              <a:lnTo>
                                <a:pt x="520168" y="4495010"/>
                              </a:lnTo>
                              <a:close/>
                              <a:moveTo>
                                <a:pt x="445858" y="761999"/>
                              </a:moveTo>
                              <a:lnTo>
                                <a:pt x="468543" y="761999"/>
                              </a:lnTo>
                              <a:lnTo>
                                <a:pt x="468543" y="4465205"/>
                              </a:lnTo>
                              <a:lnTo>
                                <a:pt x="445858" y="4452108"/>
                              </a:lnTo>
                              <a:close/>
                              <a:moveTo>
                                <a:pt x="371548" y="609600"/>
                              </a:moveTo>
                              <a:lnTo>
                                <a:pt x="394233" y="609600"/>
                              </a:lnTo>
                              <a:lnTo>
                                <a:pt x="394233" y="4422302"/>
                              </a:lnTo>
                              <a:lnTo>
                                <a:pt x="371548" y="4409205"/>
                              </a:lnTo>
                              <a:close/>
                              <a:moveTo>
                                <a:pt x="297239" y="457200"/>
                              </a:moveTo>
                              <a:lnTo>
                                <a:pt x="319924" y="457200"/>
                              </a:lnTo>
                              <a:lnTo>
                                <a:pt x="319924" y="4379400"/>
                              </a:lnTo>
                              <a:lnTo>
                                <a:pt x="297239" y="4366302"/>
                              </a:lnTo>
                              <a:close/>
                              <a:moveTo>
                                <a:pt x="222929" y="304800"/>
                              </a:moveTo>
                              <a:lnTo>
                                <a:pt x="245614" y="304800"/>
                              </a:lnTo>
                              <a:lnTo>
                                <a:pt x="245614" y="4336497"/>
                              </a:lnTo>
                              <a:lnTo>
                                <a:pt x="222929" y="4323400"/>
                              </a:lnTo>
                              <a:close/>
                              <a:moveTo>
                                <a:pt x="148620" y="152399"/>
                              </a:moveTo>
                              <a:lnTo>
                                <a:pt x="171305" y="152399"/>
                              </a:lnTo>
                              <a:lnTo>
                                <a:pt x="171305" y="4293594"/>
                              </a:lnTo>
                              <a:lnTo>
                                <a:pt x="148620" y="4280497"/>
                              </a:lnTo>
                              <a:close/>
                              <a:moveTo>
                                <a:pt x="74310" y="0"/>
                              </a:moveTo>
                              <a:lnTo>
                                <a:pt x="96995" y="0"/>
                              </a:lnTo>
                              <a:lnTo>
                                <a:pt x="96995" y="4250692"/>
                              </a:lnTo>
                              <a:lnTo>
                                <a:pt x="74310" y="4237594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22685" y="0"/>
                              </a:lnTo>
                              <a:lnTo>
                                <a:pt x="22685" y="4207789"/>
                              </a:lnTo>
                              <a:lnTo>
                                <a:pt x="0" y="4194691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1" name="Полилиния: Фигура 21">
                        <a:extLst/>
                      </wps:cNvPr>
                      <wps:cNvSpPr/>
                      <wps:spPr>
                        <a:xfrm rot="5400000">
                          <a:off x="7494618" y="3936610"/>
                          <a:ext cx="623096" cy="15058391"/>
                        </a:xfrm>
                        <a:custGeom>
                          <a:avLst/>
                          <a:gdLst>
                            <a:gd name="connsiteX0" fmla="*/ 891715 w 914401"/>
                            <a:gd name="connsiteY0" fmla="*/ 1676399 h 4722621"/>
                            <a:gd name="connsiteX1" fmla="*/ 914401 w 914401"/>
                            <a:gd name="connsiteY1" fmla="*/ 1676400 h 4722621"/>
                            <a:gd name="connsiteX2" fmla="*/ 914400 w 914401"/>
                            <a:gd name="connsiteY2" fmla="*/ 4722621 h 4722621"/>
                            <a:gd name="connsiteX3" fmla="*/ 891715 w 914401"/>
                            <a:gd name="connsiteY3" fmla="*/ 4709524 h 4722621"/>
                            <a:gd name="connsiteX4" fmla="*/ 817405 w 914401"/>
                            <a:gd name="connsiteY4" fmla="*/ 1523999 h 4722621"/>
                            <a:gd name="connsiteX5" fmla="*/ 840090 w 914401"/>
                            <a:gd name="connsiteY5" fmla="*/ 1523999 h 4722621"/>
                            <a:gd name="connsiteX6" fmla="*/ 840090 w 914401"/>
                            <a:gd name="connsiteY6" fmla="*/ 4679718 h 4722621"/>
                            <a:gd name="connsiteX7" fmla="*/ 817405 w 914401"/>
                            <a:gd name="connsiteY7" fmla="*/ 4666621 h 4722621"/>
                            <a:gd name="connsiteX8" fmla="*/ 743095 w 914401"/>
                            <a:gd name="connsiteY8" fmla="*/ 1371600 h 4722621"/>
                            <a:gd name="connsiteX9" fmla="*/ 765780 w 914401"/>
                            <a:gd name="connsiteY9" fmla="*/ 1371600 h 4722621"/>
                            <a:gd name="connsiteX10" fmla="*/ 765780 w 914401"/>
                            <a:gd name="connsiteY10" fmla="*/ 4636815 h 4722621"/>
                            <a:gd name="connsiteX11" fmla="*/ 743095 w 914401"/>
                            <a:gd name="connsiteY11" fmla="*/ 4623718 h 4722621"/>
                            <a:gd name="connsiteX12" fmla="*/ 668785 w 914401"/>
                            <a:gd name="connsiteY12" fmla="*/ 1219199 h 4722621"/>
                            <a:gd name="connsiteX13" fmla="*/ 691471 w 914401"/>
                            <a:gd name="connsiteY13" fmla="*/ 1219199 h 4722621"/>
                            <a:gd name="connsiteX14" fmla="*/ 691471 w 914401"/>
                            <a:gd name="connsiteY14" fmla="*/ 4593912 h 4722621"/>
                            <a:gd name="connsiteX15" fmla="*/ 668786 w 914401"/>
                            <a:gd name="connsiteY15" fmla="*/ 4580815 h 4722621"/>
                            <a:gd name="connsiteX16" fmla="*/ 594476 w 914401"/>
                            <a:gd name="connsiteY16" fmla="*/ 1066800 h 4722621"/>
                            <a:gd name="connsiteX17" fmla="*/ 617161 w 914401"/>
                            <a:gd name="connsiteY17" fmla="*/ 1066800 h 4722621"/>
                            <a:gd name="connsiteX18" fmla="*/ 617161 w 914401"/>
                            <a:gd name="connsiteY18" fmla="*/ 4551010 h 4722621"/>
                            <a:gd name="connsiteX19" fmla="*/ 594476 w 914401"/>
                            <a:gd name="connsiteY19" fmla="*/ 4537912 h 4722621"/>
                            <a:gd name="connsiteX20" fmla="*/ 520167 w 914401"/>
                            <a:gd name="connsiteY20" fmla="*/ 914400 h 4722621"/>
                            <a:gd name="connsiteX21" fmla="*/ 542852 w 914401"/>
                            <a:gd name="connsiteY21" fmla="*/ 914400 h 4722621"/>
                            <a:gd name="connsiteX22" fmla="*/ 542852 w 914401"/>
                            <a:gd name="connsiteY22" fmla="*/ 4508107 h 4722621"/>
                            <a:gd name="connsiteX23" fmla="*/ 520168 w 914401"/>
                            <a:gd name="connsiteY23" fmla="*/ 4495010 h 4722621"/>
                            <a:gd name="connsiteX24" fmla="*/ 445858 w 914401"/>
                            <a:gd name="connsiteY24" fmla="*/ 761999 h 4722621"/>
                            <a:gd name="connsiteX25" fmla="*/ 468543 w 914401"/>
                            <a:gd name="connsiteY25" fmla="*/ 761999 h 4722621"/>
                            <a:gd name="connsiteX26" fmla="*/ 468543 w 914401"/>
                            <a:gd name="connsiteY26" fmla="*/ 4465205 h 4722621"/>
                            <a:gd name="connsiteX27" fmla="*/ 445858 w 914401"/>
                            <a:gd name="connsiteY27" fmla="*/ 4452108 h 4722621"/>
                            <a:gd name="connsiteX28" fmla="*/ 371548 w 914401"/>
                            <a:gd name="connsiteY28" fmla="*/ 609600 h 4722621"/>
                            <a:gd name="connsiteX29" fmla="*/ 394233 w 914401"/>
                            <a:gd name="connsiteY29" fmla="*/ 609600 h 4722621"/>
                            <a:gd name="connsiteX30" fmla="*/ 394233 w 914401"/>
                            <a:gd name="connsiteY30" fmla="*/ 4422302 h 4722621"/>
                            <a:gd name="connsiteX31" fmla="*/ 371548 w 914401"/>
                            <a:gd name="connsiteY31" fmla="*/ 4409205 h 4722621"/>
                            <a:gd name="connsiteX32" fmla="*/ 297239 w 914401"/>
                            <a:gd name="connsiteY32" fmla="*/ 457200 h 4722621"/>
                            <a:gd name="connsiteX33" fmla="*/ 319924 w 914401"/>
                            <a:gd name="connsiteY33" fmla="*/ 457200 h 4722621"/>
                            <a:gd name="connsiteX34" fmla="*/ 319924 w 914401"/>
                            <a:gd name="connsiteY34" fmla="*/ 4379400 h 4722621"/>
                            <a:gd name="connsiteX35" fmla="*/ 297239 w 914401"/>
                            <a:gd name="connsiteY35" fmla="*/ 4366302 h 4722621"/>
                            <a:gd name="connsiteX36" fmla="*/ 222929 w 914401"/>
                            <a:gd name="connsiteY36" fmla="*/ 304800 h 4722621"/>
                            <a:gd name="connsiteX37" fmla="*/ 245614 w 914401"/>
                            <a:gd name="connsiteY37" fmla="*/ 304800 h 4722621"/>
                            <a:gd name="connsiteX38" fmla="*/ 245614 w 914401"/>
                            <a:gd name="connsiteY38" fmla="*/ 4336497 h 4722621"/>
                            <a:gd name="connsiteX39" fmla="*/ 222929 w 914401"/>
                            <a:gd name="connsiteY39" fmla="*/ 4323400 h 4722621"/>
                            <a:gd name="connsiteX40" fmla="*/ 148620 w 914401"/>
                            <a:gd name="connsiteY40" fmla="*/ 152399 h 4722621"/>
                            <a:gd name="connsiteX41" fmla="*/ 171305 w 914401"/>
                            <a:gd name="connsiteY41" fmla="*/ 152399 h 4722621"/>
                            <a:gd name="connsiteX42" fmla="*/ 171305 w 914401"/>
                            <a:gd name="connsiteY42" fmla="*/ 4293594 h 4722621"/>
                            <a:gd name="connsiteX43" fmla="*/ 148620 w 914401"/>
                            <a:gd name="connsiteY43" fmla="*/ 4280497 h 4722621"/>
                            <a:gd name="connsiteX44" fmla="*/ 74310 w 914401"/>
                            <a:gd name="connsiteY44" fmla="*/ 0 h 4722621"/>
                            <a:gd name="connsiteX45" fmla="*/ 96995 w 914401"/>
                            <a:gd name="connsiteY45" fmla="*/ 0 h 4722621"/>
                            <a:gd name="connsiteX46" fmla="*/ 96995 w 914401"/>
                            <a:gd name="connsiteY46" fmla="*/ 4250692 h 4722621"/>
                            <a:gd name="connsiteX47" fmla="*/ 74310 w 914401"/>
                            <a:gd name="connsiteY47" fmla="*/ 4237594 h 4722621"/>
                            <a:gd name="connsiteX48" fmla="*/ 0 w 914401"/>
                            <a:gd name="connsiteY48" fmla="*/ 0 h 4722621"/>
                            <a:gd name="connsiteX49" fmla="*/ 22685 w 914401"/>
                            <a:gd name="connsiteY49" fmla="*/ 0 h 4722621"/>
                            <a:gd name="connsiteX50" fmla="*/ 22685 w 914401"/>
                            <a:gd name="connsiteY50" fmla="*/ 4207789 h 4722621"/>
                            <a:gd name="connsiteX51" fmla="*/ 0 w 914401"/>
                            <a:gd name="connsiteY51" fmla="*/ 4194691 h 47226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</a:cxnLst>
                          <a:rect l="l" t="t" r="r" b="b"/>
                          <a:pathLst>
                            <a:path w="914401" h="4722621">
                              <a:moveTo>
                                <a:pt x="891715" y="1676399"/>
                              </a:moveTo>
                              <a:lnTo>
                                <a:pt x="914401" y="1676400"/>
                              </a:lnTo>
                              <a:lnTo>
                                <a:pt x="914400" y="4722621"/>
                              </a:lnTo>
                              <a:lnTo>
                                <a:pt x="891715" y="4709524"/>
                              </a:lnTo>
                              <a:close/>
                              <a:moveTo>
                                <a:pt x="817405" y="1523999"/>
                              </a:moveTo>
                              <a:lnTo>
                                <a:pt x="840090" y="1523999"/>
                              </a:lnTo>
                              <a:lnTo>
                                <a:pt x="840090" y="4679718"/>
                              </a:lnTo>
                              <a:lnTo>
                                <a:pt x="817405" y="4666621"/>
                              </a:lnTo>
                              <a:close/>
                              <a:moveTo>
                                <a:pt x="743095" y="1371600"/>
                              </a:moveTo>
                              <a:lnTo>
                                <a:pt x="765780" y="1371600"/>
                              </a:lnTo>
                              <a:lnTo>
                                <a:pt x="765780" y="4636815"/>
                              </a:lnTo>
                              <a:lnTo>
                                <a:pt x="743095" y="4623718"/>
                              </a:lnTo>
                              <a:close/>
                              <a:moveTo>
                                <a:pt x="668785" y="1219199"/>
                              </a:moveTo>
                              <a:lnTo>
                                <a:pt x="691471" y="1219199"/>
                              </a:lnTo>
                              <a:lnTo>
                                <a:pt x="691471" y="4593912"/>
                              </a:lnTo>
                              <a:lnTo>
                                <a:pt x="668786" y="4580815"/>
                              </a:lnTo>
                              <a:close/>
                              <a:moveTo>
                                <a:pt x="594476" y="1066800"/>
                              </a:moveTo>
                              <a:lnTo>
                                <a:pt x="617161" y="1066800"/>
                              </a:lnTo>
                              <a:lnTo>
                                <a:pt x="617161" y="4551010"/>
                              </a:lnTo>
                              <a:lnTo>
                                <a:pt x="594476" y="4537912"/>
                              </a:lnTo>
                              <a:close/>
                              <a:moveTo>
                                <a:pt x="520167" y="914400"/>
                              </a:moveTo>
                              <a:lnTo>
                                <a:pt x="542852" y="914400"/>
                              </a:lnTo>
                              <a:lnTo>
                                <a:pt x="542852" y="4508107"/>
                              </a:lnTo>
                              <a:lnTo>
                                <a:pt x="520168" y="4495010"/>
                              </a:lnTo>
                              <a:close/>
                              <a:moveTo>
                                <a:pt x="445858" y="761999"/>
                              </a:moveTo>
                              <a:lnTo>
                                <a:pt x="468543" y="761999"/>
                              </a:lnTo>
                              <a:lnTo>
                                <a:pt x="468543" y="4465205"/>
                              </a:lnTo>
                              <a:lnTo>
                                <a:pt x="445858" y="4452108"/>
                              </a:lnTo>
                              <a:close/>
                              <a:moveTo>
                                <a:pt x="371548" y="609600"/>
                              </a:moveTo>
                              <a:lnTo>
                                <a:pt x="394233" y="609600"/>
                              </a:lnTo>
                              <a:lnTo>
                                <a:pt x="394233" y="4422302"/>
                              </a:lnTo>
                              <a:lnTo>
                                <a:pt x="371548" y="4409205"/>
                              </a:lnTo>
                              <a:close/>
                              <a:moveTo>
                                <a:pt x="297239" y="457200"/>
                              </a:moveTo>
                              <a:lnTo>
                                <a:pt x="319924" y="457200"/>
                              </a:lnTo>
                              <a:lnTo>
                                <a:pt x="319924" y="4379400"/>
                              </a:lnTo>
                              <a:lnTo>
                                <a:pt x="297239" y="4366302"/>
                              </a:lnTo>
                              <a:close/>
                              <a:moveTo>
                                <a:pt x="222929" y="304800"/>
                              </a:moveTo>
                              <a:lnTo>
                                <a:pt x="245614" y="304800"/>
                              </a:lnTo>
                              <a:lnTo>
                                <a:pt x="245614" y="4336497"/>
                              </a:lnTo>
                              <a:lnTo>
                                <a:pt x="222929" y="4323400"/>
                              </a:lnTo>
                              <a:close/>
                              <a:moveTo>
                                <a:pt x="148620" y="152399"/>
                              </a:moveTo>
                              <a:lnTo>
                                <a:pt x="171305" y="152399"/>
                              </a:lnTo>
                              <a:lnTo>
                                <a:pt x="171305" y="4293594"/>
                              </a:lnTo>
                              <a:lnTo>
                                <a:pt x="148620" y="4280497"/>
                              </a:lnTo>
                              <a:close/>
                              <a:moveTo>
                                <a:pt x="74310" y="0"/>
                              </a:moveTo>
                              <a:lnTo>
                                <a:pt x="96995" y="0"/>
                              </a:lnTo>
                              <a:lnTo>
                                <a:pt x="96995" y="4250692"/>
                              </a:lnTo>
                              <a:lnTo>
                                <a:pt x="74310" y="4237594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22685" y="0"/>
                              </a:lnTo>
                              <a:lnTo>
                                <a:pt x="22685" y="4207789"/>
                              </a:lnTo>
                              <a:lnTo>
                                <a:pt x="0" y="4194691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220" name="Группа 220"/>
                      <wpg:cNvGrpSpPr/>
                      <wpg:grpSpPr>
                        <a:xfrm>
                          <a:off x="1912968" y="2620932"/>
                          <a:ext cx="626937" cy="857229"/>
                          <a:chOff x="-26162" y="-254998"/>
                          <a:chExt cx="878450" cy="1199886"/>
                        </a:xfrm>
                      </wpg:grpSpPr>
                      <wps:wsp>
                        <wps:cNvPr id="78" name="Овал 78"/>
                        <wps:cNvSpPr/>
                        <wps:spPr>
                          <a:xfrm>
                            <a:off x="-26162" y="-227398"/>
                            <a:ext cx="782758" cy="78305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Овал 217"/>
                        <wps:cNvSpPr/>
                        <wps:spPr>
                          <a:xfrm>
                            <a:off x="31590" y="-254998"/>
                            <a:ext cx="657168" cy="657469"/>
                          </a:xfrm>
                          <a:prstGeom prst="ellipse">
                            <a:avLst/>
                          </a:prstGeom>
                          <a:solidFill>
                            <a:schemeClr val="accent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Овал 218"/>
                        <wps:cNvSpPr/>
                        <wps:spPr>
                          <a:xfrm>
                            <a:off x="447043" y="151583"/>
                            <a:ext cx="405245" cy="405245"/>
                          </a:xfrm>
                          <a:prstGeom prst="ellipse">
                            <a:avLst/>
                          </a:prstGeom>
                          <a:solidFill>
                            <a:schemeClr val="accent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Овал 219"/>
                        <wps:cNvSpPr/>
                        <wps:spPr>
                          <a:xfrm>
                            <a:off x="342459" y="732853"/>
                            <a:ext cx="212035" cy="212035"/>
                          </a:xfrm>
                          <a:prstGeom prst="ellipse">
                            <a:avLst/>
                          </a:prstGeom>
                          <a:solidFill>
                            <a:schemeClr val="accent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221" name="Группа 221"/>
                      <wpg:cNvGrpSpPr/>
                      <wpg:grpSpPr>
                        <a:xfrm rot="16200000">
                          <a:off x="4599018" y="1249332"/>
                          <a:ext cx="408672" cy="597624"/>
                          <a:chOff x="31590" y="-254998"/>
                          <a:chExt cx="820700" cy="1199886"/>
                        </a:xfrm>
                      </wpg:grpSpPr>
                      <wps:wsp>
                        <wps:cNvPr id="222" name="Овал 222"/>
                        <wps:cNvSpPr/>
                        <wps:spPr>
                          <a:xfrm>
                            <a:off x="31590" y="-254998"/>
                            <a:ext cx="657168" cy="657469"/>
                          </a:xfrm>
                          <a:prstGeom prst="ellipse">
                            <a:avLst/>
                          </a:prstGeom>
                          <a:solidFill>
                            <a:schemeClr val="accent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Овал 223"/>
                        <wps:cNvSpPr/>
                        <wps:spPr>
                          <a:xfrm>
                            <a:off x="447044" y="151583"/>
                            <a:ext cx="405246" cy="405245"/>
                          </a:xfrm>
                          <a:prstGeom prst="ellipse">
                            <a:avLst/>
                          </a:prstGeom>
                          <a:solidFill>
                            <a:schemeClr val="accent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Овал 224"/>
                        <wps:cNvSpPr/>
                        <wps:spPr>
                          <a:xfrm>
                            <a:off x="342459" y="732853"/>
                            <a:ext cx="212035" cy="212035"/>
                          </a:xfrm>
                          <a:prstGeom prst="ellipse">
                            <a:avLst/>
                          </a:prstGeom>
                          <a:solidFill>
                            <a:schemeClr val="accent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19" name="Группа 11"/>
                      <wpg:cNvGrpSpPr/>
                      <wpg:grpSpPr>
                        <a:xfrm flipH="1">
                          <a:off x="1970118" y="401607"/>
                          <a:ext cx="2624328" cy="2587752"/>
                          <a:chOff x="-20970" y="21323"/>
                          <a:chExt cx="4336669" cy="4285913"/>
                        </a:xfrm>
                      </wpg:grpSpPr>
                      <wps:wsp>
                        <wps:cNvPr id="29" name="Овал 29"/>
                        <wps:cNvSpPr/>
                        <wps:spPr>
                          <a:xfrm>
                            <a:off x="109459" y="21323"/>
                            <a:ext cx="4206240" cy="4204257"/>
                          </a:xfrm>
                          <a:prstGeom prst="ellipse">
                            <a:avLst/>
                          </a:prstGeom>
                          <a:solidFill>
                            <a:schemeClr val="accent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Овал 31" descr="Обстановка класса, где учитель преподает группе учащихся"/>
                        <wps:cNvSpPr/>
                        <wps:spPr>
                          <a:xfrm flipH="1">
                            <a:off x="-20970" y="199415"/>
                            <a:ext cx="4109803" cy="4107821"/>
                          </a:xfrm>
                          <a:prstGeom prst="ellipse">
                            <a:avLst/>
                          </a:prstGeom>
                          <a:blipFill>
                            <a:blip r:embed="rId2" cstate="hq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 t="23853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s:wsp>
                      <wps:cNvPr id="199" name="Параллелограмм 199"/>
                      <wps:cNvSpPr/>
                      <wps:spPr>
                        <a:xfrm>
                          <a:off x="1779618" y="10818650"/>
                          <a:ext cx="9730741" cy="567640"/>
                        </a:xfrm>
                        <a:prstGeom prst="parallelogram">
                          <a:avLst>
                            <a:gd name="adj" fmla="val 0"/>
                          </a:avLst>
                        </a:prstGeom>
                        <a:pattFill prst="wdUpDiag">
                          <a:fgClr>
                            <a:schemeClr val="accent3">
                              <a:lumMod val="75000"/>
                            </a:schemeClr>
                          </a:fgClr>
                          <a:bgClr>
                            <a:schemeClr val="accent3"/>
                          </a:bgClr>
                        </a:patt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5113F" w:rsidRPr="00D763BE" w:rsidRDefault="00A5113F" w:rsidP="00D261BA">
                            <w:pPr>
                              <w:rPr>
                                <w:noProof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4" name="Параллелограмм 204"/>
                      <wps:cNvSpPr/>
                      <wps:spPr>
                        <a:xfrm flipV="1">
                          <a:off x="1808193" y="11379722"/>
                          <a:ext cx="9730741" cy="91440"/>
                        </a:xfrm>
                        <a:prstGeom prst="parallelogram">
                          <a:avLst>
                            <a:gd name="adj" fmla="val 0"/>
                          </a:avLst>
                        </a:prstGeom>
                        <a:solidFill>
                          <a:schemeClr val="accent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A4966" w:rsidRPr="00D763BE" w:rsidRDefault="00BA4966" w:rsidP="00D261BA">
                            <w:pPr>
                              <w:rPr>
                                <w:noProof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197300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group w14:anchorId="4671824A" id="Группа 225" o:spid="_x0000_s1177" alt="Фоновые изображения и формы объектов второй страницы." style="position:absolute;margin-left:0;margin-top:-122.35pt;width:1207.5pt;height:927.7pt;z-index:251626496;mso-width-percent:1973;mso-left-percent:-233;mso-position-horizontal-relative:page;mso-width-percent:1973;mso-left-percent:-233;mso-height-relative:margin" coordsize="153353,1177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">
              <v:shape id="Полилиния: Фигура 21" o:spid="_x0000_s1178" style="position:absolute;left:31941;top:-31941;width:18282;height:82163;rotation:60;visibility:visible;mso-wrap-style:square;v-text-anchor:middle" coordsize="914401,4722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eVcsQA&#10;AADcAAAADwAAAGRycy9kb3ducmV2LnhtbESPQWsCMRSE74L/ITyhN03sobSrUcSytJRKcfXg8bl5&#10;7i5uXpYkXbf/vikUPA4z8w2zXA+2FT350DjWMJ8pEMSlMw1XGo6HfPoMIkRkg61j0vBDAdar8WiJ&#10;mXE33lNfxEokCIcMNdQxdpmUoazJYpi5jjh5F+ctxiR9JY3HW4LbVj4q9SQtNpwWauxoW1N5Lb6t&#10;hv5zp15c/nY+7VT5ml++qPcfpPXDZNgsQEQa4j383343GhIR/s6kI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3lXLEAAAA3AAAAA8AAAAAAAAAAAAAAAAAmAIAAGRycy9k&#10;b3ducmV2LnhtbFBLBQYAAAAABAAEAPUAAACJAwAAAAA=&#10;" path="m891715,1676399r22686,1l914400,4722621r-22685,-13097l891715,1676399xm817405,1523999r22685,l840090,4679718r-22685,-13097l817405,1523999xm743095,1371600r22685,l765780,4636815r-22685,-13097l743095,1371600xm668785,1219199r22686,l691471,4593912r-22685,-13097l668785,1219199xm594476,1066800r22685,l617161,4551010r-22685,-13098l594476,1066800xm520167,914400r22685,l542852,4508107r-22684,-13097l520167,914400xm445858,761999r22685,l468543,4465205r-22685,-13097l445858,761999xm371548,609600r22685,l394233,4422302r-22685,-13097l371548,609600xm297239,457200r22685,l319924,4379400r-22685,-13098l297239,457200xm222929,304800r22685,l245614,4336497r-22685,-13097l222929,304800xm148620,152399r22685,l171305,4293594r-22685,-13097l148620,152399xm74310,l96995,r,4250692l74310,4237594,74310,xm,l22685,r,4207789l,4194691,,xe" fillcolor="#ffc000 [3204]" stroked="f" strokeweight="1pt">
                <v:stroke joinstyle="miter"/>
                <v:path arrowok="t" o:connecttype="custom" o:connectlocs="1782878,2916593;1828236,2916594;1828234,8216398;1782878,8193612;1634304,2651448;1679660,2651448;1679660,8141756;1634304,8118969;1485730,2386304;1531086,2386304;1531086,8067113;1485730,8044327;1337156,2121158;1382514,2121158;1382514,7992471;1337158,7969684;1188584,1856015;1233940,1856015;1233940,7917830;1188584,7895042;1040012,1590870;1085368,1590870;1085368,7843187;1040014,7820401;891440,1325723;936796,1325723;936796,7768547;891440,7745761;742866,1060580;788222,1060580;788222,7693904;742866,7671118;594294,795435;639650,795435;639650,7619263;594294,7596476;445720,530290;491076,530290;491076,7544621;445720,7521835;297148,265143;342504,265143;342504,7469978;297148,7447192;148574,0;193930,0;193930,7395338;148574,7372550;0,0;45356,0;45356,7320695;0,7297907" o:connectangles="0,0,0,0,0,0,0,0,0,0,0,0,0,0,0,0,0,0,0,0,0,0,0,0,0,0,0,0,0,0,0,0,0,0,0,0,0,0,0,0,0,0,0,0,0,0,0,0,0,0,0,0"/>
              </v:shape>
              <v:shape id="Полилиния: Фигура 21" o:spid="_x0000_s1179" style="position:absolute;left:74945;top:39366;width:6231;height:150584;rotation:90;visibility:visible;mso-wrap-style:square;v-text-anchor:middle" coordsize="914401,4722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Dr7cUA&#10;AADcAAAADwAAAGRycy9kb3ducmV2LnhtbESPQWvCQBSE70L/w/IK3sxGQbGpq5SC4EERYyk9PnZf&#10;k5Ds25hdNfrr3ULB4zAz3zCLVW8bcaHOV44VjJMUBLF2puJCwddxPZqD8AHZYOOYFNzIw2r5Mlhg&#10;ZtyVD3TJQyEihH2GCsoQ2kxKr0uy6BPXEkfv13UWQ5RdIU2H1wi3jZyk6UxarDgulNjSZ0m6zs9W&#10;gX7b8Xett7ufenY619N73kz3lVLD1/7jHUSgPjzD/+2NUTBJx/B3Jh4BuX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YOvtxQAAANwAAAAPAAAAAAAAAAAAAAAAAJgCAABkcnMv&#10;ZG93bnJldi54bWxQSwUGAAAAAAQABAD1AAAAigMAAAAA&#10;" path="m891715,1676399r22686,1l914400,4722621r-22685,-13097l891715,1676399xm817405,1523999r22685,l840090,4679718r-22685,-13097l817405,1523999xm743095,1371600r22685,l765780,4636815r-22685,-13097l743095,1371600xm668785,1219199r22686,l691471,4593912r-22685,-13097l668785,1219199xm594476,1066800r22685,l617161,4551010r-22685,-13098l594476,1066800xm520167,914400r22685,l542852,4508107r-22684,-13097l520167,914400xm445858,761999r22685,l468543,4465205r-22685,-13097l445858,761999xm371548,609600r22685,l394233,4422302r-22685,-13097l371548,609600xm297239,457200r22685,l319924,4379400r-22685,-13098l297239,457200xm222929,304800r22685,l245614,4336497r-22685,-13097l222929,304800xm148620,152399r22685,l171305,4293594r-22685,-13097l148620,152399xm74310,l96995,r,4250692l74310,4237594,74310,xm,l22685,r,4207789l,4194691,,xe" fillcolor="#ffc000 [3204]" stroked="f" strokeweight="1pt">
                <v:stroke joinstyle="miter"/>
                <v:path arrowok="t" o:connecttype="custom" o:connectlocs="607637,5345310;623096,5345313;623095,15058391;607637,15016630;557000,4859372;572459,4859372;572459,14921592;557000,14879831;506364,4373438;521822,4373438;521822,14784793;506364,14743032;455727,3887497;471186,3887497;471186,14647994;455728,14606233;405091,3401563;420549,3401563;420549,14511198;405091,14469434;354455,2915625;369913,2915625;369913,14374399;354456,14332638;303819,2429684;319277,2429684;319277,14237603;303819,14195842;253182,1943750;268640,1943750;268640,14100804;253182,14059043;202546,1457813;218004,1457813;218004,13964008;202546,13922244;151909,971875;167368,971875;167368,13827209;151909,13785448;101273,485934;116732,485934;116732,13690410;101273,13648649;50637,0;66095,0;66095,13553614;50637,13511850;0,0;15458,0;15458,13416815;0,13375051" o:connectangles="0,0,0,0,0,0,0,0,0,0,0,0,0,0,0,0,0,0,0,0,0,0,0,0,0,0,0,0,0,0,0,0,0,0,0,0,0,0,0,0,0,0,0,0,0,0,0,0,0,0,0,0"/>
              </v:shape>
              <v:group id="Группа 220" o:spid="_x0000_s1180" style="position:absolute;left:19129;top:26209;width:6270;height:8572" coordorigin="-261,-2549" coordsize="8784,119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1SnQM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zA9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tUp0DCAAAA3AAAAA8A&#10;AAAAAAAAAAAAAAAAqgIAAGRycy9kb3ducmV2LnhtbFBLBQYAAAAABAAEAPoAAACZAwAAAAA=&#10;">
                <v:oval id="Овал 78" o:spid="_x0000_s1181" style="position:absolute;left:-261;top:-2273;width:7826;height:78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NEpcIA&#10;AADbAAAADwAAAGRycy9kb3ducmV2LnhtbERPS0vDQBC+C/0PywhepN3Ugy2x22KFgiJB+rh4G7Jj&#10;NpidDbtjEv317kHw+PG9N7vJd2qgmNrABpaLAhRxHWzLjYHL+TBfg0qCbLELTAa+KcFuO7vaYGnD&#10;yEcaTtKoHMKpRANOpC+1TrUjj2kReuLMfYToUTKMjbYRxxzuO31XFPfaY8u5wWFPT47qz9OXN3Bb&#10;7d+OhzhUl9W7fV3Ki4zupzLm5np6fAAlNMm/+M/9bA2s8tj8Jf8Avf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U0SlwgAAANsAAAAPAAAAAAAAAAAAAAAAAJgCAABkcnMvZG93&#10;bnJldi54bWxQSwUGAAAAAAQABAD1AAAAhwMAAAAA&#10;" fillcolor="white [3212]" strokecolor="#ffc000 [3204]" strokeweight="2.25pt">
                  <v:stroke joinstyle="miter"/>
                  <v:textbox inset="0,,0"/>
                </v:oval>
                <v:oval id="Овал 217" o:spid="_x0000_s1182" style="position:absolute;left:315;top:-2549;width:6572;height:65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Ms8MQA&#10;AADcAAAADwAAAGRycy9kb3ducmV2LnhtbESPT2sCMRTE74V+h/AKvRTNKlhlNcpSEDwU/7V4fmye&#10;u8HNyzaJun57Iwg9DjPzG2a26GwjLuSDcaxg0M9AEJdOG64U/P4sexMQISJrbByTghsFWMxfX2aY&#10;a3flHV32sRIJwiFHBXWMbS5lKGuyGPquJU7e0XmLMUlfSe3xmuC2kcMs+5QWDaeFGlv6qqk87c9W&#10;wYeXRefXI/nHtjKb75U1xfag1PtbV0xBROrif/jZXmkFw8EYHmfSEZ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zLPDEAAAA3AAAAA8AAAAAAAAAAAAAAAAAmAIAAGRycy9k&#10;b3ducmV2LnhtbFBLBQYAAAAABAAEAPUAAACJAwAAAAA=&#10;" fillcolor="#ffc000 [3204]" stroked="f" strokeweight="1pt">
                  <v:stroke joinstyle="miter"/>
                </v:oval>
                <v:oval id="Овал 218" o:spid="_x0000_s1183" style="position:absolute;left:4470;top:1515;width:4052;height:405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KBfcIA&#10;AADcAAAADwAAAGRycy9kb3ducmV2LnhtbERPW2vCMBR+F/wP4Qz2pmkdbKMaZQgRBwOviI/H5tgW&#10;m5PSZLX+e/Mw2OPHd58teluLjlpfOVaQjhMQxLkzFRcKjgc9+gThA7LB2jEpeJCHxXw4mGFm3J13&#10;1O1DIWII+wwVlCE0mZQ+L8miH7uGOHJX11oMEbaFNC3eY7it5SRJ3qXFimNDiQ0tS8pv+1+r4G25&#10;2ew+Tnp1Oa+322/9o7u00Uq9vvRfUxCB+vAv/nOvjYJJGtfGM/EIyP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QoF9wgAAANwAAAAPAAAAAAAAAAAAAAAAAJgCAABkcnMvZG93&#10;bnJldi54bWxQSwUGAAAAAAQABAD1AAAAhwMAAAAA&#10;" fillcolor="#7030a0 [3206]" stroked="f" strokeweight="1pt">
                  <v:stroke joinstyle="miter"/>
                </v:oval>
                <v:oval id="Овал 219" o:spid="_x0000_s1184" style="position:absolute;left:3424;top:7328;width:2120;height:21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AdGcQA&#10;AADcAAAADwAAAGRycy9kb3ducmV2LnhtbESPT2sCMRTE74V+h/AKvRTNKlh0NcpSEDwU/7V4fmye&#10;u8HNyzaJun57Iwg9DjPzG2a26GwjLuSDcaxg0M9AEJdOG64U/P4se2MQISJrbByTghsFWMxfX2aY&#10;a3flHV32sRIJwiFHBXWMbS5lKGuyGPquJU7e0XmLMUlfSe3xmuC2kcMs+5QWDaeFGlv6qqk87c9W&#10;wYeXRefXI/nHtjKb75U1xfag1PtbV0xBROrif/jZXmkFw8EEHmfSEZ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gHRnEAAAA3AAAAA8AAAAAAAAAAAAAAAAAmAIAAGRycy9k&#10;b3ducmV2LnhtbFBLBQYAAAAABAAEAPUAAACJAwAAAAA=&#10;" fillcolor="#ffc000 [3204]" stroked="f" strokeweight="1pt">
                  <v:stroke joinstyle="miter"/>
                </v:oval>
              </v:group>
              <v:group id="Группа 221" o:spid="_x0000_s1185" style="position:absolute;left:45990;top:12493;width:4086;height:5976;rotation:-90" coordorigin="315,-2549" coordsize="8207,119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6mSi3xgAAANwA&#10;AAAPAAAAAAAAAAAAAAAAAKoCAABkcnMvZG93bnJldi54bWxQSwUGAAAAAAQABAD6AAAAnQMAAAAA&#10;">
                <v:oval id="Овал 222" o:spid="_x0000_s1186" style="position:absolute;left:315;top:-2549;width:6572;height:65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hF1cQA&#10;AADcAAAADwAAAGRycy9kb3ducmV2LnhtbESPzWrDMBCE74G+g9hCLyGRa2gIThRjCgUfStv8kPNi&#10;bWwRa+VKauK8fVQo9DjMzDfMuhxtLy7kg3Gs4HmegSBunDbcKjjs32ZLECEia+wdk4IbBSg3D5M1&#10;FtpdeUuXXWxFgnAoUEEX41BIGZqOLIa5G4iTd3LeYkzSt1J7vCa47WWeZQtp0XBa6HCg146a8+7H&#10;Kph6WY3+40V+s23N53ttTfV1VOrpcaxWICKN8T/81661gjzP4fdMOgJy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oRdXEAAAA3AAAAA8AAAAAAAAAAAAAAAAAmAIAAGRycy9k&#10;b3ducmV2LnhtbFBLBQYAAAAABAAEAPUAAACJAwAAAAA=&#10;" fillcolor="#ffc000 [3204]" stroked="f" strokeweight="1pt">
                  <v:stroke joinstyle="miter"/>
                </v:oval>
                <v:oval id="Овал 223" o:spid="_x0000_s1187" style="position:absolute;left:4470;top:1515;width:4052;height:405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rZscYA&#10;AADcAAAADwAAAGRycy9kb3ducmV2LnhtbESP3WrCQBSE7wu+w3KE3tWNEWyJriLCioWCPy3i5TF7&#10;moRmz4bsNsa3d4VCL4eZ+YaZL3tbi45aXzlWMB4lIIhzZyouFHx96pc3ED4gG6wdk4IbeVguBk9z&#10;zIy78oG6YyhEhLDPUEEZQpNJ6fOSLPqRa4ij9+1aiyHKtpCmxWuE21qmSTKVFiuOCyU2tC4p/zn+&#10;WgWT9W53eD3pzeW83e/f9Yfuxo1W6nnYr2YgAvXhP/zX3hoFaTqBx5l4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4rZscYAAADcAAAADwAAAAAAAAAAAAAAAACYAgAAZHJz&#10;L2Rvd25yZXYueG1sUEsFBgAAAAAEAAQA9QAAAIsDAAAAAA==&#10;" fillcolor="#7030a0 [3206]" stroked="f" strokeweight="1pt">
                  <v:stroke joinstyle="miter"/>
                </v:oval>
                <v:oval id="Овал 224" o:spid="_x0000_s1188" style="position:absolute;left:3424;top:7328;width:2120;height:21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14OsQA&#10;AADcAAAADwAAAGRycy9kb3ducmV2LnhtbESPQWsCMRSE70L/Q3gFL1KzLrWUrVEWQfAgVbel58fm&#10;dTd087JNom7/fSMIHoeZ+YZZrAbbiTP5YBwrmE0zEMS104YbBZ8fm6dXECEia+wck4I/CrBaPowW&#10;WGh34SOdq9iIBOFQoII2xr6QMtQtWQxT1xMn79t5izFJ30jt8ZLgtpN5lr1Ii4bTQos9rVuqf6qT&#10;VTDxshz8+1z+sm3Mfre1pjx8KTV+HMo3EJGGeA/f2lutIM+f4XomHQG5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NeDrEAAAA3AAAAA8AAAAAAAAAAAAAAAAAmAIAAGRycy9k&#10;b3ducmV2LnhtbFBLBQYAAAAABAAEAPUAAACJAwAAAAA=&#10;" fillcolor="#ffc000 [3204]" stroked="f" strokeweight="1pt">
                  <v:stroke joinstyle="miter"/>
                </v:oval>
              </v:group>
              <v:group id="Группа 11" o:spid="_x0000_s1189" style="position:absolute;left:19701;top:4016;width:26243;height:25877;flip:x" coordorigin="-209,213" coordsize="43366,428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">
                <v:oval id="Овал 29" o:spid="_x0000_s1190" style="position:absolute;left:1094;top:213;width:42062;height:4204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37P8MA&#10;AADbAAAADwAAAGRycy9kb3ducmV2LnhtbESPQWsCMRSE70L/Q3iFXkSzCpV2u1lZBMFDsWqL58fm&#10;dTd087JNoq7/vikIHoeZ+YYploPtxJl8MI4VzKYZCOLaacONgq/P9eQFRIjIGjvHpOBKAZblw6jA&#10;XLsL7+l8iI1IEA45Kmhj7HMpQ92SxTB1PXHyvp23GJP0jdQeLwluOznPsoW0aDgttNjTqqX653Cy&#10;CsZeVoPfPstfto35eN9YU+2OSj09DtUbiEhDvIdv7Y1WMH+F/y/pB8j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037P8MAAADbAAAADwAAAAAAAAAAAAAAAACYAgAAZHJzL2Rv&#10;d25yZXYueG1sUEsFBgAAAAAEAAQA9QAAAIgDAAAAAA==&#10;" fillcolor="#ffc000 [3204]" stroked="f" strokeweight="1pt">
                  <v:stroke joinstyle="miter"/>
                </v:oval>
                <v:oval id="Овал 31" o:spid="_x0000_s1191" alt="Обстановка класса, где учитель преподает группе учащихся" style="position:absolute;left:-209;top:1994;width:41097;height:41078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0p38EA&#10;AADbAAAADwAAAGRycy9kb3ducmV2LnhtbESP0YrCMBRE3xf8h3CFfVtTFUSqUUQQCitIqx9waa5t&#10;sbmpTWy7fv1GEHwcZuYMs94OphYdta6yrGA6iUAQ51ZXXCi4nA8/SxDOI2usLZOCP3Kw3Yy+1hhr&#10;23NKXeYLESDsYlRQet/EUrq8JINuYhvi4F1ta9AH2RZSt9gHuKnlLIoW0mDFYaHEhvYl5bfsYRSk&#10;Tzxm92c29EmVntJ7Ivn33Cn1PR52KxCeBv8Jv9uJVjCfwutL+AFy8w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ddKd/BAAAA2wAAAA8AAAAAAAAAAAAAAAAAmAIAAGRycy9kb3du&#10;cmV2LnhtbFBLBQYAAAAABAAEAPUAAACGAwAAAAA=&#10;" stroked="f" strokeweight="1pt">
                  <v:fill r:id="rId3" o:title="Обстановка класса, где учитель преподает группе учащихся" recolor="t" rotate="t" type="frame"/>
                  <v:stroke joinstyle="miter"/>
                </v:oval>
              </v:group>
              <v:shapetype id="_x0000_t7" coordsize="21600,21600" o:spt="7" adj="5400" path="m@0,l,21600@1,21600,21600,xe">
                <v:stroke joinstyle="miter"/>
                <v:formulas>
                  <v:f eqn="val #0"/>
                  <v:f eqn="sum width 0 #0"/>
                  <v:f eqn="prod #0 1 2"/>
                  <v:f eqn="sum width 0 @2"/>
                  <v:f eqn="mid #0 width"/>
                  <v:f eqn="mid @1 0"/>
                  <v:f eqn="prod height width #0"/>
                  <v:f eqn="prod @6 1 2"/>
                  <v:f eqn="sum height 0 @7"/>
                  <v:f eqn="prod width 1 2"/>
                  <v:f eqn="sum #0 0 @9"/>
                  <v:f eqn="if @10 @8 0"/>
                  <v:f eqn="if @10 @7 height"/>
                </v:formulas>
                <v:path gradientshapeok="t" o:connecttype="custom" o:connectlocs="@4,0;10800,@11;@3,10800;@5,21600;10800,@12;@2,10800" textboxrect="1800,1800,19800,19800;8100,8100,13500,13500;10800,10800,10800,10800"/>
                <v:handles>
                  <v:h position="#0,topLeft" xrange="0,21600"/>
                </v:handles>
              </v:shapetype>
              <v:shape id="Параллелограмм 199" o:spid="_x0000_s1192" type="#_x0000_t7" style="position:absolute;left:17796;top:108186;width:97307;height:56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VYKsEA&#10;AADcAAAADwAAAGRycy9kb3ducmV2LnhtbERPTWsCMRC9F/wPYYTeatZSpLsaRQulpdhDrd6HzbgJ&#10;7kyWTdTtv2+EQm/zeJ+zWA3cqgv10QcxMJ0UoEjqYL00Bvbfrw/PoGJCsdgGIQM/FGG1HN0tsLLh&#10;Kl902aVG5RCJFRpwKXWV1rF2xBgnoSPJ3DH0jCnDvtG2x2sO51Y/FsVMM3rJDQ47enFUn3ZnNuDd&#10;gc/rp7f6w/F27/ysjBv+NOZ+PKznoBIN6V/85363eX5Zwu2ZfIFe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VlWCrBAAAA3AAAAA8AAAAAAAAAAAAAAAAAmAIAAGRycy9kb3du&#10;cmV2LnhtbFBLBQYAAAAABAAEAPUAAACGAwAAAAA=&#10;" adj="0" fillcolor="#532477 [2406]" stroked="f" strokeweight="1pt">
                <v:fill r:id="rId4" o:title="" color2="#7030a0 [3206]" type="pattern"/>
                <v:textbox inset="0,0,0,0">
                  <w:txbxContent>
                    <w:p w:rsidR="00A5113F" w:rsidRPr="00D763BE" w:rsidRDefault="00A5113F" w:rsidP="00D261BA">
                      <w:pPr>
                        <w:rPr>
                          <w:noProof/>
                        </w:rPr>
                      </w:pPr>
                    </w:p>
                  </w:txbxContent>
                </v:textbox>
              </v:shape>
              <v:shape id="Параллелограмм 204" o:spid="_x0000_s1193" type="#_x0000_t7" style="position:absolute;left:18081;top:113797;width:97308;height:914;flip:y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SsMcUA&#10;AADcAAAADwAAAGRycy9kb3ducmV2LnhtbESPQWvCQBSE74L/YXlCb2ajFAmpqxRREFqEJgXt7TX7&#10;zAazb0N2G9N/3y0Uehxm5htmvR1tKwbqfeNYwSJJQRBXTjdcK3gvD/MMhA/IGlvHpOCbPGw308ka&#10;c+3u/EZDEWoRIexzVGBC6HIpfWXIok9cRxy9q+sthij7Wuoe7xFuW7lM05W02HBcMNjRzlB1K76s&#10;go+wr4vy83LOTPlaZi90GvhKSj3MxucnEIHG8B/+ax+1gmX6CL9n4hG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FKwxxQAAANwAAAAPAAAAAAAAAAAAAAAAAJgCAABkcnMv&#10;ZG93bnJldi54bWxQSwUGAAAAAAQABAD1AAAAigMAAAAA&#10;" adj="0" fillcolor="#002b82 [3208]" stroked="f" strokeweight="1pt">
                <v:textbox inset="0,0,0,0">
                  <w:txbxContent>
                    <w:p w:rsidR="00BA4966" w:rsidRPr="00D763BE" w:rsidRDefault="00BA4966" w:rsidP="00D261BA">
                      <w:pPr>
                        <w:rPr>
                          <w:noProof/>
                        </w:rPr>
                      </w:pPr>
                    </w:p>
                  </w:txbxContent>
                </v:textbox>
              </v:shape>
              <w10:wrap anchorx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7848F9A0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4FE20782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0868C3C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F518346C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6CA2EFAA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49080736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6BBA51A6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0D7467CC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CDFCCA5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94724A62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0FF5C82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1">
    <w:nsid w:val="0D3C7252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3F8336AF"/>
    <w:multiLevelType w:val="multilevel"/>
    <w:tmpl w:val="04090023"/>
    <w:styleLink w:val="a1"/>
    <w:lvl w:ilvl="0">
      <w:start w:val="1"/>
      <w:numFmt w:val="upperRoman"/>
      <w:lvlText w:val="Article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num w:numId="1">
    <w:abstractNumId w:val="11"/>
  </w:num>
  <w:num w:numId="2">
    <w:abstractNumId w:val="10"/>
  </w:num>
  <w:num w:numId="3">
    <w:abstractNumId w:val="12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removePersonalInformation/>
  <w:removeDateAndTim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01DB"/>
    <w:rsid w:val="00004C1F"/>
    <w:rsid w:val="000118EA"/>
    <w:rsid w:val="00015568"/>
    <w:rsid w:val="0003207B"/>
    <w:rsid w:val="00034F0D"/>
    <w:rsid w:val="00047A12"/>
    <w:rsid w:val="00062A4C"/>
    <w:rsid w:val="000674FE"/>
    <w:rsid w:val="00067811"/>
    <w:rsid w:val="00072B5C"/>
    <w:rsid w:val="00075794"/>
    <w:rsid w:val="000A5040"/>
    <w:rsid w:val="000B4528"/>
    <w:rsid w:val="000E294D"/>
    <w:rsid w:val="000E7DE7"/>
    <w:rsid w:val="00102DCD"/>
    <w:rsid w:val="00105BA7"/>
    <w:rsid w:val="00116290"/>
    <w:rsid w:val="00117037"/>
    <w:rsid w:val="00127035"/>
    <w:rsid w:val="00134EE3"/>
    <w:rsid w:val="00142958"/>
    <w:rsid w:val="001563BE"/>
    <w:rsid w:val="00167DAD"/>
    <w:rsid w:val="00176A7C"/>
    <w:rsid w:val="00184A14"/>
    <w:rsid w:val="00195BA6"/>
    <w:rsid w:val="001B336F"/>
    <w:rsid w:val="001C1B81"/>
    <w:rsid w:val="001C1C0D"/>
    <w:rsid w:val="001C313B"/>
    <w:rsid w:val="001D469A"/>
    <w:rsid w:val="001D66B5"/>
    <w:rsid w:val="001F6FC2"/>
    <w:rsid w:val="002030F4"/>
    <w:rsid w:val="00205B1C"/>
    <w:rsid w:val="00210C19"/>
    <w:rsid w:val="00212C8B"/>
    <w:rsid w:val="002143A4"/>
    <w:rsid w:val="00220DE5"/>
    <w:rsid w:val="00225233"/>
    <w:rsid w:val="00226256"/>
    <w:rsid w:val="0023180F"/>
    <w:rsid w:val="002378AC"/>
    <w:rsid w:val="002459B8"/>
    <w:rsid w:val="00250F47"/>
    <w:rsid w:val="00266A96"/>
    <w:rsid w:val="0026776D"/>
    <w:rsid w:val="00270C1C"/>
    <w:rsid w:val="002910FF"/>
    <w:rsid w:val="002921E7"/>
    <w:rsid w:val="002B13AA"/>
    <w:rsid w:val="002C7999"/>
    <w:rsid w:val="002E1E48"/>
    <w:rsid w:val="002E54BC"/>
    <w:rsid w:val="002F01C7"/>
    <w:rsid w:val="002F5635"/>
    <w:rsid w:val="002F7A4B"/>
    <w:rsid w:val="00300922"/>
    <w:rsid w:val="00305945"/>
    <w:rsid w:val="00306AF0"/>
    <w:rsid w:val="00333D25"/>
    <w:rsid w:val="00342ECC"/>
    <w:rsid w:val="0036217C"/>
    <w:rsid w:val="00362C4D"/>
    <w:rsid w:val="0038505F"/>
    <w:rsid w:val="00395F0C"/>
    <w:rsid w:val="003C6971"/>
    <w:rsid w:val="003E0A03"/>
    <w:rsid w:val="003F127E"/>
    <w:rsid w:val="003F6F4A"/>
    <w:rsid w:val="004152CA"/>
    <w:rsid w:val="004156A0"/>
    <w:rsid w:val="0042357D"/>
    <w:rsid w:val="00430731"/>
    <w:rsid w:val="004473C7"/>
    <w:rsid w:val="00450CF5"/>
    <w:rsid w:val="004549A1"/>
    <w:rsid w:val="00457D53"/>
    <w:rsid w:val="00472FAE"/>
    <w:rsid w:val="004770A7"/>
    <w:rsid w:val="004D6CE2"/>
    <w:rsid w:val="004F0A18"/>
    <w:rsid w:val="004F5B79"/>
    <w:rsid w:val="004F6D91"/>
    <w:rsid w:val="00506F2F"/>
    <w:rsid w:val="005117AD"/>
    <w:rsid w:val="00513558"/>
    <w:rsid w:val="0052314C"/>
    <w:rsid w:val="005258A4"/>
    <w:rsid w:val="005401DB"/>
    <w:rsid w:val="00540DCE"/>
    <w:rsid w:val="0054141D"/>
    <w:rsid w:val="00545524"/>
    <w:rsid w:val="00546539"/>
    <w:rsid w:val="00550F28"/>
    <w:rsid w:val="0056103A"/>
    <w:rsid w:val="00565B1B"/>
    <w:rsid w:val="00566369"/>
    <w:rsid w:val="005A07D2"/>
    <w:rsid w:val="005A081D"/>
    <w:rsid w:val="005A2BF2"/>
    <w:rsid w:val="005A31F8"/>
    <w:rsid w:val="005A47F5"/>
    <w:rsid w:val="005A67F4"/>
    <w:rsid w:val="005C60CA"/>
    <w:rsid w:val="005C7881"/>
    <w:rsid w:val="005D2764"/>
    <w:rsid w:val="005D6CD3"/>
    <w:rsid w:val="005E5B2A"/>
    <w:rsid w:val="005E71BA"/>
    <w:rsid w:val="005F2789"/>
    <w:rsid w:val="005F617B"/>
    <w:rsid w:val="006005A1"/>
    <w:rsid w:val="0062035D"/>
    <w:rsid w:val="00620C13"/>
    <w:rsid w:val="00621E6A"/>
    <w:rsid w:val="0062648B"/>
    <w:rsid w:val="00630366"/>
    <w:rsid w:val="00656A96"/>
    <w:rsid w:val="006577F4"/>
    <w:rsid w:val="00660A09"/>
    <w:rsid w:val="00664066"/>
    <w:rsid w:val="006747F9"/>
    <w:rsid w:val="006871C6"/>
    <w:rsid w:val="00694C01"/>
    <w:rsid w:val="006B01E5"/>
    <w:rsid w:val="006D1A1E"/>
    <w:rsid w:val="006D1BC6"/>
    <w:rsid w:val="006E2716"/>
    <w:rsid w:val="006F3148"/>
    <w:rsid w:val="00707B4B"/>
    <w:rsid w:val="0072303D"/>
    <w:rsid w:val="00723660"/>
    <w:rsid w:val="00742E50"/>
    <w:rsid w:val="00744361"/>
    <w:rsid w:val="00744BAC"/>
    <w:rsid w:val="00754003"/>
    <w:rsid w:val="00770C9D"/>
    <w:rsid w:val="00783BF9"/>
    <w:rsid w:val="007A1D72"/>
    <w:rsid w:val="007C1099"/>
    <w:rsid w:val="007C2DD4"/>
    <w:rsid w:val="007C7EE5"/>
    <w:rsid w:val="007D6F2E"/>
    <w:rsid w:val="007E3DE3"/>
    <w:rsid w:val="007F2D9D"/>
    <w:rsid w:val="00803741"/>
    <w:rsid w:val="00810890"/>
    <w:rsid w:val="00810F9D"/>
    <w:rsid w:val="008153EA"/>
    <w:rsid w:val="00824B71"/>
    <w:rsid w:val="00824D7D"/>
    <w:rsid w:val="008265AC"/>
    <w:rsid w:val="00827028"/>
    <w:rsid w:val="00837C64"/>
    <w:rsid w:val="00842A98"/>
    <w:rsid w:val="00845884"/>
    <w:rsid w:val="00845D87"/>
    <w:rsid w:val="008570BF"/>
    <w:rsid w:val="00860584"/>
    <w:rsid w:val="008623D0"/>
    <w:rsid w:val="008700E7"/>
    <w:rsid w:val="00875250"/>
    <w:rsid w:val="00892FAC"/>
    <w:rsid w:val="00893234"/>
    <w:rsid w:val="00893B98"/>
    <w:rsid w:val="008C6B41"/>
    <w:rsid w:val="008D21BD"/>
    <w:rsid w:val="00903D9E"/>
    <w:rsid w:val="009060A1"/>
    <w:rsid w:val="00910256"/>
    <w:rsid w:val="0091129A"/>
    <w:rsid w:val="00920519"/>
    <w:rsid w:val="00920C70"/>
    <w:rsid w:val="00921F28"/>
    <w:rsid w:val="00923091"/>
    <w:rsid w:val="0092686E"/>
    <w:rsid w:val="00961140"/>
    <w:rsid w:val="009700F4"/>
    <w:rsid w:val="009702A5"/>
    <w:rsid w:val="009A1FAD"/>
    <w:rsid w:val="009C3FB3"/>
    <w:rsid w:val="009D0E16"/>
    <w:rsid w:val="009F5A9D"/>
    <w:rsid w:val="00A07832"/>
    <w:rsid w:val="00A156D6"/>
    <w:rsid w:val="00A164D0"/>
    <w:rsid w:val="00A16A4A"/>
    <w:rsid w:val="00A24E79"/>
    <w:rsid w:val="00A346D6"/>
    <w:rsid w:val="00A417E4"/>
    <w:rsid w:val="00A43222"/>
    <w:rsid w:val="00A5113F"/>
    <w:rsid w:val="00A527C6"/>
    <w:rsid w:val="00A55DA5"/>
    <w:rsid w:val="00A62C90"/>
    <w:rsid w:val="00A63C47"/>
    <w:rsid w:val="00A81943"/>
    <w:rsid w:val="00A82179"/>
    <w:rsid w:val="00A9051E"/>
    <w:rsid w:val="00AA0CAF"/>
    <w:rsid w:val="00AB256F"/>
    <w:rsid w:val="00AB3001"/>
    <w:rsid w:val="00AB4191"/>
    <w:rsid w:val="00AB5805"/>
    <w:rsid w:val="00AC480D"/>
    <w:rsid w:val="00AE3C51"/>
    <w:rsid w:val="00AE466B"/>
    <w:rsid w:val="00AE69B6"/>
    <w:rsid w:val="00B011BA"/>
    <w:rsid w:val="00B01265"/>
    <w:rsid w:val="00B012E6"/>
    <w:rsid w:val="00B0190F"/>
    <w:rsid w:val="00B02AFD"/>
    <w:rsid w:val="00B073A0"/>
    <w:rsid w:val="00B14B53"/>
    <w:rsid w:val="00B213F5"/>
    <w:rsid w:val="00B241D1"/>
    <w:rsid w:val="00B455F3"/>
    <w:rsid w:val="00B4723B"/>
    <w:rsid w:val="00B52979"/>
    <w:rsid w:val="00B61EC6"/>
    <w:rsid w:val="00B61EEF"/>
    <w:rsid w:val="00B648CB"/>
    <w:rsid w:val="00B82BDA"/>
    <w:rsid w:val="00B843E9"/>
    <w:rsid w:val="00B94B18"/>
    <w:rsid w:val="00BA2120"/>
    <w:rsid w:val="00BA2357"/>
    <w:rsid w:val="00BA42AF"/>
    <w:rsid w:val="00BA4966"/>
    <w:rsid w:val="00BD1657"/>
    <w:rsid w:val="00BD4736"/>
    <w:rsid w:val="00BE27CD"/>
    <w:rsid w:val="00BE5714"/>
    <w:rsid w:val="00BF01DF"/>
    <w:rsid w:val="00BF0A38"/>
    <w:rsid w:val="00BF2411"/>
    <w:rsid w:val="00C10871"/>
    <w:rsid w:val="00C27096"/>
    <w:rsid w:val="00C3095A"/>
    <w:rsid w:val="00C31070"/>
    <w:rsid w:val="00C322F6"/>
    <w:rsid w:val="00C44CEE"/>
    <w:rsid w:val="00C523F6"/>
    <w:rsid w:val="00C77DE3"/>
    <w:rsid w:val="00CA1286"/>
    <w:rsid w:val="00CA61A0"/>
    <w:rsid w:val="00CB3EE9"/>
    <w:rsid w:val="00CB6BC5"/>
    <w:rsid w:val="00CB6EE7"/>
    <w:rsid w:val="00CC5BB2"/>
    <w:rsid w:val="00CE30BC"/>
    <w:rsid w:val="00CF5A95"/>
    <w:rsid w:val="00D261BA"/>
    <w:rsid w:val="00D309C3"/>
    <w:rsid w:val="00D30F4B"/>
    <w:rsid w:val="00D32B68"/>
    <w:rsid w:val="00D4065F"/>
    <w:rsid w:val="00D43CF2"/>
    <w:rsid w:val="00D63879"/>
    <w:rsid w:val="00D650B5"/>
    <w:rsid w:val="00D74CE8"/>
    <w:rsid w:val="00D763BE"/>
    <w:rsid w:val="00D84817"/>
    <w:rsid w:val="00DA1286"/>
    <w:rsid w:val="00DB3C36"/>
    <w:rsid w:val="00DB4DEF"/>
    <w:rsid w:val="00DC2C70"/>
    <w:rsid w:val="00DC6299"/>
    <w:rsid w:val="00DE2A39"/>
    <w:rsid w:val="00E13FC7"/>
    <w:rsid w:val="00E52F24"/>
    <w:rsid w:val="00E905B8"/>
    <w:rsid w:val="00EA4829"/>
    <w:rsid w:val="00EA6E97"/>
    <w:rsid w:val="00EB1E07"/>
    <w:rsid w:val="00EC0CB3"/>
    <w:rsid w:val="00EC610D"/>
    <w:rsid w:val="00ED45A1"/>
    <w:rsid w:val="00F0372A"/>
    <w:rsid w:val="00F13218"/>
    <w:rsid w:val="00F14787"/>
    <w:rsid w:val="00F16201"/>
    <w:rsid w:val="00F163B4"/>
    <w:rsid w:val="00F16684"/>
    <w:rsid w:val="00F301D3"/>
    <w:rsid w:val="00F35655"/>
    <w:rsid w:val="00F43313"/>
    <w:rsid w:val="00F60AEF"/>
    <w:rsid w:val="00F726F3"/>
    <w:rsid w:val="00F768B5"/>
    <w:rsid w:val="00F9108C"/>
    <w:rsid w:val="00FA7564"/>
    <w:rsid w:val="00FC37D8"/>
    <w:rsid w:val="00FD0271"/>
    <w:rsid w:val="00FF2C91"/>
    <w:rsid w:val="00FF554C"/>
    <w:rsid w:val="00FF6B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/>
    <w:lsdException w:name="heading 2" w:uiPriority="9" w:qFormat="1"/>
    <w:lsdException w:name="heading 3" w:uiPriority="9" w:qFormat="1"/>
    <w:lsdException w:name="heading 4" w:uiPriority="9" w:unhideWhenUsed="0" w:qFormat="1"/>
    <w:lsdException w:name="heading 5" w:uiPriority="9" w:unhideWhenUsed="0" w:qFormat="1"/>
    <w:lsdException w:name="heading 6" w:uiPriority="9" w:unhideWhenUsed="0" w:qFormat="1"/>
    <w:lsdException w:name="heading 7" w:uiPriority="9" w:unhideWhenUsed="0" w:qFormat="1"/>
    <w:lsdException w:name="heading 8" w:uiPriority="9" w:unhideWhenUsed="0" w:qFormat="1"/>
    <w:lsdException w:name="heading 9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Subtitle" w:uiPriority="11" w:unhideWhenUsed="0"/>
    <w:lsdException w:name="Strong" w:uiPriority="22" w:unhideWhenUsed="0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unhideWhenUsed="0"/>
    <w:lsdException w:name="Quote" w:uiPriority="29" w:unhideWhenUsed="0"/>
    <w:lsdException w:name="Intense Quote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unhideWhenUsed="0"/>
    <w:lsdException w:name="Intense Emphasis" w:uiPriority="21" w:unhideWhenUsed="0"/>
    <w:lsdException w:name="Subtle Reference" w:uiPriority="31" w:unhideWhenUsed="0"/>
    <w:lsdException w:name="Intense Reference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845884"/>
    <w:pPr>
      <w:spacing w:after="0" w:line="192" w:lineRule="auto"/>
      <w:contextualSpacing/>
    </w:pPr>
    <w:rPr>
      <w:rFonts w:ascii="Tahoma" w:hAnsi="Tahoma" w:cs="Tahoma"/>
      <w:color w:val="000000" w:themeColor="text1"/>
      <w:sz w:val="21"/>
      <w:lang w:val="en-US"/>
    </w:rPr>
  </w:style>
  <w:style w:type="paragraph" w:styleId="1">
    <w:name w:val="heading 1"/>
    <w:basedOn w:val="01"/>
    <w:next w:val="a2"/>
    <w:link w:val="10"/>
    <w:uiPriority w:val="9"/>
    <w:rsid w:val="00630366"/>
    <w:pPr>
      <w:outlineLvl w:val="0"/>
    </w:pPr>
  </w:style>
  <w:style w:type="paragraph" w:styleId="21">
    <w:name w:val="heading 2"/>
    <w:basedOn w:val="a2"/>
    <w:next w:val="a2"/>
    <w:link w:val="22"/>
    <w:uiPriority w:val="9"/>
    <w:qFormat/>
    <w:rsid w:val="00630366"/>
    <w:pPr>
      <w:spacing w:line="216" w:lineRule="auto"/>
      <w:outlineLvl w:val="1"/>
    </w:pPr>
    <w:rPr>
      <w:b/>
      <w:color w:val="7030A0" w:themeColor="accent3"/>
      <w:sz w:val="40"/>
    </w:rPr>
  </w:style>
  <w:style w:type="paragraph" w:styleId="31">
    <w:name w:val="heading 3"/>
    <w:basedOn w:val="03"/>
    <w:next w:val="a2"/>
    <w:link w:val="32"/>
    <w:uiPriority w:val="9"/>
    <w:qFormat/>
    <w:rsid w:val="00630366"/>
    <w:pPr>
      <w:outlineLvl w:val="2"/>
    </w:pPr>
  </w:style>
  <w:style w:type="paragraph" w:styleId="41">
    <w:name w:val="heading 4"/>
    <w:basedOn w:val="a2"/>
    <w:next w:val="a2"/>
    <w:link w:val="42"/>
    <w:uiPriority w:val="9"/>
    <w:semiHidden/>
    <w:qFormat/>
    <w:rsid w:val="00630366"/>
    <w:pPr>
      <w:keepNext/>
      <w:keepLines/>
      <w:spacing w:before="40"/>
      <w:outlineLvl w:val="3"/>
    </w:pPr>
    <w:rPr>
      <w:rFonts w:eastAsiaTheme="majorEastAsia"/>
      <w:i/>
      <w:iCs/>
      <w:color w:val="BF8F00" w:themeColor="accent1" w:themeShade="BF"/>
    </w:rPr>
  </w:style>
  <w:style w:type="paragraph" w:styleId="51">
    <w:name w:val="heading 5"/>
    <w:basedOn w:val="a2"/>
    <w:next w:val="a2"/>
    <w:link w:val="52"/>
    <w:uiPriority w:val="9"/>
    <w:semiHidden/>
    <w:qFormat/>
    <w:rsid w:val="00630366"/>
    <w:pPr>
      <w:keepNext/>
      <w:keepLines/>
      <w:spacing w:before="40"/>
      <w:outlineLvl w:val="4"/>
    </w:pPr>
    <w:rPr>
      <w:rFonts w:eastAsiaTheme="majorEastAsia"/>
      <w:color w:val="BF8F00" w:themeColor="accent1" w:themeShade="BF"/>
    </w:rPr>
  </w:style>
  <w:style w:type="paragraph" w:styleId="6">
    <w:name w:val="heading 6"/>
    <w:basedOn w:val="a2"/>
    <w:next w:val="a2"/>
    <w:link w:val="60"/>
    <w:uiPriority w:val="9"/>
    <w:semiHidden/>
    <w:qFormat/>
    <w:rsid w:val="00630366"/>
    <w:pPr>
      <w:keepNext/>
      <w:keepLines/>
      <w:spacing w:before="40"/>
      <w:outlineLvl w:val="5"/>
    </w:pPr>
    <w:rPr>
      <w:rFonts w:eastAsiaTheme="majorEastAsia"/>
      <w:color w:val="7F5F00" w:themeColor="accent1" w:themeShade="7F"/>
    </w:rPr>
  </w:style>
  <w:style w:type="paragraph" w:styleId="7">
    <w:name w:val="heading 7"/>
    <w:basedOn w:val="a2"/>
    <w:next w:val="a2"/>
    <w:link w:val="70"/>
    <w:uiPriority w:val="9"/>
    <w:semiHidden/>
    <w:qFormat/>
    <w:rsid w:val="00630366"/>
    <w:pPr>
      <w:keepNext/>
      <w:keepLines/>
      <w:spacing w:before="40"/>
      <w:outlineLvl w:val="6"/>
    </w:pPr>
    <w:rPr>
      <w:rFonts w:eastAsiaTheme="majorEastAsia"/>
      <w:i/>
      <w:iCs/>
      <w:color w:val="7F5F00" w:themeColor="accent1" w:themeShade="7F"/>
    </w:rPr>
  </w:style>
  <w:style w:type="paragraph" w:styleId="8">
    <w:name w:val="heading 8"/>
    <w:basedOn w:val="a2"/>
    <w:next w:val="a2"/>
    <w:link w:val="80"/>
    <w:uiPriority w:val="9"/>
    <w:semiHidden/>
    <w:qFormat/>
    <w:rsid w:val="00630366"/>
    <w:pPr>
      <w:keepNext/>
      <w:keepLines/>
      <w:spacing w:before="40"/>
      <w:outlineLvl w:val="7"/>
    </w:pPr>
    <w:rPr>
      <w:rFonts w:eastAsiaTheme="majorEastAsia"/>
      <w:color w:val="272727" w:themeColor="text1" w:themeTint="D8"/>
      <w:szCs w:val="21"/>
    </w:rPr>
  </w:style>
  <w:style w:type="paragraph" w:styleId="9">
    <w:name w:val="heading 9"/>
    <w:basedOn w:val="a2"/>
    <w:next w:val="a2"/>
    <w:link w:val="90"/>
    <w:uiPriority w:val="9"/>
    <w:semiHidden/>
    <w:qFormat/>
    <w:rsid w:val="00630366"/>
    <w:pPr>
      <w:keepNext/>
      <w:keepLines/>
      <w:spacing w:before="40"/>
      <w:outlineLvl w:val="8"/>
    </w:pPr>
    <w:rPr>
      <w:rFonts w:eastAsiaTheme="majorEastAsia"/>
      <w:i/>
      <w:iCs/>
      <w:color w:val="272727" w:themeColor="text1" w:themeTint="D8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2">
    <w:name w:val="Заголовок 2 Знак"/>
    <w:basedOn w:val="a3"/>
    <w:link w:val="21"/>
    <w:uiPriority w:val="9"/>
    <w:rsid w:val="00630366"/>
    <w:rPr>
      <w:rFonts w:ascii="Tahoma" w:hAnsi="Tahoma" w:cs="Tahoma"/>
      <w:b/>
      <w:color w:val="7030A0" w:themeColor="accent3"/>
      <w:sz w:val="40"/>
      <w:lang w:val="en-US"/>
    </w:rPr>
  </w:style>
  <w:style w:type="paragraph" w:styleId="a6">
    <w:name w:val="header"/>
    <w:basedOn w:val="a2"/>
    <w:link w:val="a7"/>
    <w:uiPriority w:val="99"/>
    <w:semiHidden/>
    <w:rsid w:val="00630366"/>
    <w:pPr>
      <w:tabs>
        <w:tab w:val="center" w:pos="4513"/>
        <w:tab w:val="right" w:pos="9026"/>
      </w:tabs>
    </w:pPr>
  </w:style>
  <w:style w:type="character" w:customStyle="1" w:styleId="a7">
    <w:name w:val="Верхний колонтитул Знак"/>
    <w:basedOn w:val="a3"/>
    <w:link w:val="a6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paragraph" w:styleId="a8">
    <w:name w:val="footer"/>
    <w:basedOn w:val="a2"/>
    <w:link w:val="a9"/>
    <w:uiPriority w:val="99"/>
    <w:semiHidden/>
    <w:rsid w:val="00630366"/>
    <w:pPr>
      <w:tabs>
        <w:tab w:val="center" w:pos="4513"/>
        <w:tab w:val="right" w:pos="9026"/>
      </w:tabs>
    </w:pPr>
  </w:style>
  <w:style w:type="character" w:customStyle="1" w:styleId="a9">
    <w:name w:val="Нижний колонтитул Знак"/>
    <w:basedOn w:val="a3"/>
    <w:link w:val="a8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character" w:customStyle="1" w:styleId="10">
    <w:name w:val="Заголовок 1 Знак"/>
    <w:basedOn w:val="a3"/>
    <w:link w:val="1"/>
    <w:uiPriority w:val="9"/>
    <w:rsid w:val="00630366"/>
    <w:rPr>
      <w:rFonts w:ascii="Tahoma" w:hAnsi="Tahoma" w:cs="Tahoma"/>
      <w:b/>
      <w:color w:val="0038A8" w:themeColor="accent4"/>
      <w:sz w:val="28"/>
      <w:lang w:val="en-US"/>
    </w:rPr>
  </w:style>
  <w:style w:type="paragraph" w:customStyle="1" w:styleId="01">
    <w:name w:val="Верхний колонтитул 01"/>
    <w:basedOn w:val="a2"/>
    <w:link w:val="010"/>
    <w:semiHidden/>
    <w:rsid w:val="00630366"/>
    <w:rPr>
      <w:b/>
      <w:color w:val="0038A8" w:themeColor="accent4"/>
      <w:sz w:val="28"/>
    </w:rPr>
  </w:style>
  <w:style w:type="paragraph" w:customStyle="1" w:styleId="011">
    <w:name w:val="Содержимое 01"/>
    <w:basedOn w:val="a2"/>
    <w:link w:val="012"/>
    <w:semiHidden/>
    <w:rsid w:val="00630366"/>
    <w:pPr>
      <w:spacing w:before="40" w:after="40" w:line="276" w:lineRule="auto"/>
      <w:jc w:val="both"/>
    </w:pPr>
    <w:rPr>
      <w:noProof/>
      <w:sz w:val="20"/>
    </w:rPr>
  </w:style>
  <w:style w:type="character" w:customStyle="1" w:styleId="010">
    <w:name w:val="Верхний колонтитул 01 (знак)"/>
    <w:basedOn w:val="a3"/>
    <w:link w:val="01"/>
    <w:semiHidden/>
    <w:rsid w:val="00630366"/>
    <w:rPr>
      <w:rFonts w:ascii="Tahoma" w:hAnsi="Tahoma" w:cs="Tahoma"/>
      <w:b/>
      <w:color w:val="0038A8" w:themeColor="accent4"/>
      <w:sz w:val="28"/>
      <w:lang w:val="en-US"/>
    </w:rPr>
  </w:style>
  <w:style w:type="paragraph" w:customStyle="1" w:styleId="02">
    <w:name w:val="Содержимое 02"/>
    <w:basedOn w:val="a2"/>
    <w:link w:val="020"/>
    <w:qFormat/>
    <w:rsid w:val="00630366"/>
    <w:pPr>
      <w:spacing w:before="40" w:after="40" w:line="276" w:lineRule="auto"/>
    </w:pPr>
    <w:rPr>
      <w:noProof/>
      <w:color w:val="FFFFFF" w:themeColor="background1"/>
    </w:rPr>
  </w:style>
  <w:style w:type="character" w:customStyle="1" w:styleId="012">
    <w:name w:val="Содержимое 01 (знак)"/>
    <w:basedOn w:val="a3"/>
    <w:link w:val="011"/>
    <w:semiHidden/>
    <w:rsid w:val="00630366"/>
    <w:rPr>
      <w:rFonts w:ascii="Tahoma" w:hAnsi="Tahoma" w:cs="Tahoma"/>
      <w:noProof/>
      <w:color w:val="000000" w:themeColor="text1"/>
      <w:sz w:val="20"/>
      <w:lang w:val="en-US"/>
    </w:rPr>
  </w:style>
  <w:style w:type="paragraph" w:customStyle="1" w:styleId="03">
    <w:name w:val="Верхний колонтитул 03"/>
    <w:basedOn w:val="a2"/>
    <w:link w:val="030"/>
    <w:semiHidden/>
    <w:rsid w:val="00630366"/>
    <w:rPr>
      <w:b/>
      <w:color w:val="7030A0" w:themeColor="accent3"/>
      <w:sz w:val="36"/>
    </w:rPr>
  </w:style>
  <w:style w:type="character" w:customStyle="1" w:styleId="020">
    <w:name w:val="Содержимое 02 (знак)"/>
    <w:basedOn w:val="a3"/>
    <w:link w:val="02"/>
    <w:rsid w:val="00630366"/>
    <w:rPr>
      <w:rFonts w:ascii="Tahoma" w:hAnsi="Tahoma" w:cs="Tahoma"/>
      <w:noProof/>
      <w:color w:val="FFFFFF" w:themeColor="background1"/>
      <w:lang w:val="en-US"/>
    </w:rPr>
  </w:style>
  <w:style w:type="paragraph" w:customStyle="1" w:styleId="--">
    <w:name w:val="Контактные данные - текст - малый"/>
    <w:basedOn w:val="a2"/>
    <w:link w:val="--0"/>
    <w:semiHidden/>
    <w:rsid w:val="00630366"/>
    <w:rPr>
      <w:noProof/>
    </w:rPr>
  </w:style>
  <w:style w:type="character" w:customStyle="1" w:styleId="030">
    <w:name w:val="Верхний колонтитул 03 (знак)"/>
    <w:basedOn w:val="a3"/>
    <w:link w:val="03"/>
    <w:semiHidden/>
    <w:rsid w:val="00630366"/>
    <w:rPr>
      <w:rFonts w:ascii="Tahoma" w:hAnsi="Tahoma" w:cs="Tahoma"/>
      <w:b/>
      <w:color w:val="7030A0" w:themeColor="accent3"/>
      <w:sz w:val="36"/>
      <w:lang w:val="en-US"/>
    </w:rPr>
  </w:style>
  <w:style w:type="character" w:customStyle="1" w:styleId="--0">
    <w:name w:val="Контактные данные - текст - малый (знак)"/>
    <w:basedOn w:val="a3"/>
    <w:link w:val="--"/>
    <w:semiHidden/>
    <w:rsid w:val="00630366"/>
    <w:rPr>
      <w:rFonts w:ascii="Tahoma" w:hAnsi="Tahoma" w:cs="Tahoma"/>
      <w:noProof/>
      <w:color w:val="000000" w:themeColor="text1"/>
      <w:lang w:val="en-US"/>
    </w:rPr>
  </w:style>
  <w:style w:type="paragraph" w:customStyle="1" w:styleId="PTAContent02">
    <w:name w:val="PTA_Content 02"/>
    <w:basedOn w:val="a2"/>
    <w:link w:val="PTAContent020"/>
    <w:qFormat/>
    <w:rsid w:val="00630366"/>
    <w:pPr>
      <w:spacing w:before="20" w:after="20" w:line="276" w:lineRule="auto"/>
    </w:pPr>
    <w:rPr>
      <w:noProof/>
      <w:sz w:val="20"/>
      <w:szCs w:val="20"/>
    </w:rPr>
  </w:style>
  <w:style w:type="character" w:styleId="aa">
    <w:name w:val="Emphasis"/>
    <w:uiPriority w:val="20"/>
    <w:qFormat/>
    <w:rsid w:val="00630366"/>
    <w:rPr>
      <w:rFonts w:ascii="Tahoma" w:hAnsi="Tahoma" w:cs="Tahoma"/>
      <w:i/>
      <w:color w:val="7030A0"/>
      <w:sz w:val="24"/>
      <w:lang w:val="en-US"/>
    </w:rPr>
  </w:style>
  <w:style w:type="character" w:customStyle="1" w:styleId="PTAContent020">
    <w:name w:val="PTA_Content 02 (знак)"/>
    <w:basedOn w:val="a3"/>
    <w:link w:val="PTAContent02"/>
    <w:rsid w:val="00630366"/>
    <w:rPr>
      <w:rFonts w:ascii="Tahoma" w:hAnsi="Tahoma" w:cs="Tahoma"/>
      <w:noProof/>
      <w:color w:val="000000" w:themeColor="text1"/>
      <w:sz w:val="20"/>
      <w:szCs w:val="20"/>
      <w:lang w:val="en-US"/>
    </w:rPr>
  </w:style>
  <w:style w:type="table" w:styleId="ab">
    <w:name w:val="Table Grid"/>
    <w:basedOn w:val="a4"/>
    <w:uiPriority w:val="39"/>
    <w:rsid w:val="0063036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Placeholder Text"/>
    <w:basedOn w:val="a3"/>
    <w:uiPriority w:val="99"/>
    <w:semiHidden/>
    <w:rsid w:val="00630366"/>
    <w:rPr>
      <w:rFonts w:ascii="Tahoma" w:hAnsi="Tahoma" w:cs="Tahoma"/>
      <w:color w:val="808080"/>
    </w:rPr>
  </w:style>
  <w:style w:type="character" w:customStyle="1" w:styleId="32">
    <w:name w:val="Заголовок 3 Знак"/>
    <w:basedOn w:val="a3"/>
    <w:link w:val="31"/>
    <w:uiPriority w:val="9"/>
    <w:rsid w:val="00630366"/>
    <w:rPr>
      <w:rFonts w:ascii="Tahoma" w:hAnsi="Tahoma" w:cs="Tahoma"/>
      <w:b/>
      <w:color w:val="7030A0" w:themeColor="accent3"/>
      <w:sz w:val="36"/>
      <w:lang w:val="en-US"/>
    </w:rPr>
  </w:style>
  <w:style w:type="paragraph" w:customStyle="1" w:styleId="PTANormal">
    <w:name w:val="PTA_Normal"/>
    <w:basedOn w:val="a2"/>
    <w:link w:val="PTANormal0"/>
    <w:qFormat/>
    <w:rsid w:val="00630366"/>
    <w:pPr>
      <w:jc w:val="both"/>
    </w:pPr>
    <w:rPr>
      <w:noProof/>
      <w:color w:val="0C0C0C" w:themeColor="text2"/>
    </w:rPr>
  </w:style>
  <w:style w:type="character" w:customStyle="1" w:styleId="PTANormal0">
    <w:name w:val="PTA_Normal (знак)"/>
    <w:basedOn w:val="a3"/>
    <w:link w:val="PTANormal"/>
    <w:rsid w:val="00630366"/>
    <w:rPr>
      <w:rFonts w:ascii="Tahoma" w:hAnsi="Tahoma" w:cs="Tahoma"/>
      <w:noProof/>
      <w:color w:val="0C0C0C" w:themeColor="text2"/>
      <w:lang w:val="en-US"/>
    </w:rPr>
  </w:style>
  <w:style w:type="paragraph" w:customStyle="1" w:styleId="PTANormal02">
    <w:name w:val="PTA_Normal02"/>
    <w:basedOn w:val="a2"/>
    <w:link w:val="PTANormal020"/>
    <w:qFormat/>
    <w:rsid w:val="00630366"/>
    <w:pPr>
      <w:spacing w:after="160"/>
      <w:contextualSpacing w:val="0"/>
    </w:pPr>
    <w:rPr>
      <w:noProof/>
      <w:color w:val="0C0C0C" w:themeColor="text2"/>
    </w:rPr>
  </w:style>
  <w:style w:type="character" w:customStyle="1" w:styleId="PTANormal020">
    <w:name w:val="PTA_Normal02 (знак)"/>
    <w:basedOn w:val="a3"/>
    <w:link w:val="PTANormal02"/>
    <w:rsid w:val="00630366"/>
    <w:rPr>
      <w:rFonts w:ascii="Tahoma" w:hAnsi="Tahoma" w:cs="Tahoma"/>
      <w:noProof/>
      <w:color w:val="0C0C0C" w:themeColor="text2"/>
      <w:lang w:val="en-US"/>
    </w:rPr>
  </w:style>
  <w:style w:type="paragraph" w:styleId="ad">
    <w:name w:val="Title"/>
    <w:basedOn w:val="a2"/>
    <w:next w:val="a2"/>
    <w:link w:val="ae"/>
    <w:uiPriority w:val="10"/>
    <w:rsid w:val="00630366"/>
    <w:rPr>
      <w:rFonts w:ascii="Verdana" w:hAnsi="Verdana"/>
      <w:b/>
      <w:color w:val="FFFFFF" w:themeColor="background1"/>
      <w:sz w:val="48"/>
      <w:szCs w:val="46"/>
    </w:rPr>
  </w:style>
  <w:style w:type="character" w:customStyle="1" w:styleId="ae">
    <w:name w:val="Название Знак"/>
    <w:basedOn w:val="a3"/>
    <w:link w:val="ad"/>
    <w:uiPriority w:val="10"/>
    <w:rsid w:val="00630366"/>
    <w:rPr>
      <w:rFonts w:ascii="Verdana" w:hAnsi="Verdana" w:cs="Tahoma"/>
      <w:b/>
      <w:color w:val="FFFFFF" w:themeColor="background1"/>
      <w:sz w:val="48"/>
      <w:szCs w:val="46"/>
      <w:lang w:val="en-US"/>
    </w:rPr>
  </w:style>
  <w:style w:type="paragraph" w:customStyle="1" w:styleId="EmphasisItalics">
    <w:name w:val="Emphasis_Italics"/>
    <w:basedOn w:val="a2"/>
    <w:link w:val="EmphasisItalics0"/>
    <w:qFormat/>
    <w:rsid w:val="00630366"/>
    <w:rPr>
      <w:b/>
      <w:i/>
      <w:noProof/>
      <w:color w:val="48174A" w:themeColor="accent6" w:themeShade="BF"/>
      <w:szCs w:val="24"/>
    </w:rPr>
  </w:style>
  <w:style w:type="character" w:customStyle="1" w:styleId="EmphasisItalics0">
    <w:name w:val="Emphasis_Italics (знак)"/>
    <w:basedOn w:val="a3"/>
    <w:link w:val="EmphasisItalics"/>
    <w:rsid w:val="00630366"/>
    <w:rPr>
      <w:rFonts w:ascii="Tahoma" w:hAnsi="Tahoma" w:cs="Tahoma"/>
      <w:b/>
      <w:i/>
      <w:noProof/>
      <w:color w:val="48174A" w:themeColor="accent6" w:themeShade="BF"/>
      <w:szCs w:val="24"/>
      <w:lang w:val="en-US"/>
    </w:rPr>
  </w:style>
  <w:style w:type="character" w:styleId="af">
    <w:name w:val="Book Title"/>
    <w:basedOn w:val="a3"/>
    <w:uiPriority w:val="33"/>
    <w:semiHidden/>
    <w:rsid w:val="00630366"/>
    <w:rPr>
      <w:rFonts w:ascii="Tahoma" w:hAnsi="Tahoma" w:cs="Tahoma"/>
      <w:b/>
      <w:bCs/>
      <w:i/>
      <w:iCs/>
      <w:spacing w:val="5"/>
    </w:rPr>
  </w:style>
  <w:style w:type="numbering" w:styleId="111111">
    <w:name w:val="Outline List 2"/>
    <w:basedOn w:val="a5"/>
    <w:uiPriority w:val="99"/>
    <w:semiHidden/>
    <w:unhideWhenUsed/>
    <w:rsid w:val="00630366"/>
    <w:pPr>
      <w:numPr>
        <w:numId w:val="1"/>
      </w:numPr>
    </w:pPr>
  </w:style>
  <w:style w:type="numbering" w:styleId="1ai">
    <w:name w:val="Outline List 1"/>
    <w:basedOn w:val="a5"/>
    <w:uiPriority w:val="99"/>
    <w:semiHidden/>
    <w:unhideWhenUsed/>
    <w:rsid w:val="00630366"/>
    <w:pPr>
      <w:numPr>
        <w:numId w:val="2"/>
      </w:numPr>
    </w:pPr>
  </w:style>
  <w:style w:type="character" w:customStyle="1" w:styleId="42">
    <w:name w:val="Заголовок 4 Знак"/>
    <w:basedOn w:val="a3"/>
    <w:link w:val="41"/>
    <w:uiPriority w:val="9"/>
    <w:semiHidden/>
    <w:rsid w:val="00630366"/>
    <w:rPr>
      <w:rFonts w:ascii="Tahoma" w:eastAsiaTheme="majorEastAsia" w:hAnsi="Tahoma" w:cs="Tahoma"/>
      <w:i/>
      <w:iCs/>
      <w:color w:val="BF8F00" w:themeColor="accent1" w:themeShade="BF"/>
      <w:lang w:val="en-US"/>
    </w:rPr>
  </w:style>
  <w:style w:type="character" w:customStyle="1" w:styleId="52">
    <w:name w:val="Заголовок 5 Знак"/>
    <w:basedOn w:val="a3"/>
    <w:link w:val="51"/>
    <w:uiPriority w:val="9"/>
    <w:semiHidden/>
    <w:rsid w:val="00630366"/>
    <w:rPr>
      <w:rFonts w:ascii="Tahoma" w:eastAsiaTheme="majorEastAsia" w:hAnsi="Tahoma" w:cs="Tahoma"/>
      <w:color w:val="BF8F00" w:themeColor="accent1" w:themeShade="BF"/>
      <w:lang w:val="en-US"/>
    </w:rPr>
  </w:style>
  <w:style w:type="character" w:customStyle="1" w:styleId="60">
    <w:name w:val="Заголовок 6 Знак"/>
    <w:basedOn w:val="a3"/>
    <w:link w:val="6"/>
    <w:uiPriority w:val="9"/>
    <w:semiHidden/>
    <w:rsid w:val="00630366"/>
    <w:rPr>
      <w:rFonts w:ascii="Tahoma" w:eastAsiaTheme="majorEastAsia" w:hAnsi="Tahoma" w:cs="Tahoma"/>
      <w:color w:val="7F5F00" w:themeColor="accent1" w:themeShade="7F"/>
      <w:lang w:val="en-US"/>
    </w:rPr>
  </w:style>
  <w:style w:type="character" w:customStyle="1" w:styleId="70">
    <w:name w:val="Заголовок 7 Знак"/>
    <w:basedOn w:val="a3"/>
    <w:link w:val="7"/>
    <w:uiPriority w:val="9"/>
    <w:semiHidden/>
    <w:rsid w:val="00630366"/>
    <w:rPr>
      <w:rFonts w:ascii="Tahoma" w:eastAsiaTheme="majorEastAsia" w:hAnsi="Tahoma" w:cs="Tahoma"/>
      <w:i/>
      <w:iCs/>
      <w:color w:val="7F5F00" w:themeColor="accent1" w:themeShade="7F"/>
      <w:lang w:val="en-US"/>
    </w:rPr>
  </w:style>
  <w:style w:type="character" w:customStyle="1" w:styleId="80">
    <w:name w:val="Заголовок 8 Знак"/>
    <w:basedOn w:val="a3"/>
    <w:link w:val="8"/>
    <w:uiPriority w:val="9"/>
    <w:semiHidden/>
    <w:rsid w:val="00630366"/>
    <w:rPr>
      <w:rFonts w:ascii="Tahoma" w:eastAsiaTheme="majorEastAsia" w:hAnsi="Tahoma" w:cs="Tahoma"/>
      <w:color w:val="272727" w:themeColor="text1" w:themeTint="D8"/>
      <w:sz w:val="21"/>
      <w:szCs w:val="21"/>
      <w:lang w:val="en-US"/>
    </w:rPr>
  </w:style>
  <w:style w:type="character" w:customStyle="1" w:styleId="90">
    <w:name w:val="Заголовок 9 Знак"/>
    <w:basedOn w:val="a3"/>
    <w:link w:val="9"/>
    <w:uiPriority w:val="9"/>
    <w:semiHidden/>
    <w:rsid w:val="00630366"/>
    <w:rPr>
      <w:rFonts w:ascii="Tahoma" w:eastAsiaTheme="majorEastAsia" w:hAnsi="Tahoma" w:cs="Tahoma"/>
      <w:i/>
      <w:iCs/>
      <w:color w:val="272727" w:themeColor="text1" w:themeTint="D8"/>
      <w:sz w:val="21"/>
      <w:szCs w:val="21"/>
      <w:lang w:val="en-US"/>
    </w:rPr>
  </w:style>
  <w:style w:type="numbering" w:styleId="a1">
    <w:name w:val="Outline List 3"/>
    <w:basedOn w:val="a5"/>
    <w:uiPriority w:val="99"/>
    <w:semiHidden/>
    <w:unhideWhenUsed/>
    <w:rsid w:val="00630366"/>
    <w:pPr>
      <w:numPr>
        <w:numId w:val="3"/>
      </w:numPr>
    </w:pPr>
  </w:style>
  <w:style w:type="paragraph" w:styleId="af0">
    <w:name w:val="Balloon Text"/>
    <w:basedOn w:val="a2"/>
    <w:link w:val="af1"/>
    <w:uiPriority w:val="99"/>
    <w:semiHidden/>
    <w:unhideWhenUsed/>
    <w:rsid w:val="00630366"/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3"/>
    <w:link w:val="af0"/>
    <w:uiPriority w:val="99"/>
    <w:semiHidden/>
    <w:rsid w:val="00630366"/>
    <w:rPr>
      <w:rFonts w:ascii="Segoe UI" w:hAnsi="Segoe UI" w:cs="Segoe UI"/>
      <w:color w:val="000000" w:themeColor="text1"/>
      <w:sz w:val="18"/>
      <w:szCs w:val="18"/>
      <w:lang w:val="en-US"/>
    </w:rPr>
  </w:style>
  <w:style w:type="paragraph" w:styleId="af2">
    <w:name w:val="Bibliography"/>
    <w:basedOn w:val="a2"/>
    <w:next w:val="a2"/>
    <w:uiPriority w:val="37"/>
    <w:semiHidden/>
    <w:unhideWhenUsed/>
    <w:rsid w:val="00630366"/>
  </w:style>
  <w:style w:type="paragraph" w:styleId="af3">
    <w:name w:val="Block Text"/>
    <w:basedOn w:val="a2"/>
    <w:uiPriority w:val="99"/>
    <w:semiHidden/>
    <w:unhideWhenUsed/>
    <w:rsid w:val="00630366"/>
    <w:pPr>
      <w:pBdr>
        <w:top w:val="single" w:sz="2" w:space="10" w:color="FFC000" w:themeColor="accent1"/>
        <w:left w:val="single" w:sz="2" w:space="10" w:color="FFC000" w:themeColor="accent1"/>
        <w:bottom w:val="single" w:sz="2" w:space="10" w:color="FFC000" w:themeColor="accent1"/>
        <w:right w:val="single" w:sz="2" w:space="10" w:color="FFC000" w:themeColor="accent1"/>
      </w:pBdr>
      <w:ind w:left="1152" w:right="1152"/>
    </w:pPr>
    <w:rPr>
      <w:rFonts w:eastAsiaTheme="minorEastAsia"/>
      <w:i/>
      <w:iCs/>
      <w:color w:val="FFC000" w:themeColor="accent1"/>
    </w:rPr>
  </w:style>
  <w:style w:type="paragraph" w:styleId="af4">
    <w:name w:val="Body Text"/>
    <w:basedOn w:val="a2"/>
    <w:link w:val="af5"/>
    <w:uiPriority w:val="99"/>
    <w:semiHidden/>
    <w:unhideWhenUsed/>
    <w:rsid w:val="00630366"/>
    <w:pPr>
      <w:spacing w:after="120"/>
    </w:pPr>
  </w:style>
  <w:style w:type="character" w:customStyle="1" w:styleId="af5">
    <w:name w:val="Основной текст Знак"/>
    <w:basedOn w:val="a3"/>
    <w:link w:val="af4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paragraph" w:styleId="23">
    <w:name w:val="Body Text 2"/>
    <w:basedOn w:val="a2"/>
    <w:link w:val="24"/>
    <w:uiPriority w:val="99"/>
    <w:semiHidden/>
    <w:unhideWhenUsed/>
    <w:rsid w:val="00630366"/>
    <w:pPr>
      <w:spacing w:after="120" w:line="480" w:lineRule="auto"/>
    </w:pPr>
  </w:style>
  <w:style w:type="character" w:customStyle="1" w:styleId="24">
    <w:name w:val="Основной текст 2 Знак"/>
    <w:basedOn w:val="a3"/>
    <w:link w:val="23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paragraph" w:styleId="33">
    <w:name w:val="Body Text 3"/>
    <w:basedOn w:val="a2"/>
    <w:link w:val="34"/>
    <w:uiPriority w:val="99"/>
    <w:semiHidden/>
    <w:unhideWhenUsed/>
    <w:rsid w:val="00630366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3"/>
    <w:link w:val="33"/>
    <w:uiPriority w:val="99"/>
    <w:semiHidden/>
    <w:rsid w:val="00630366"/>
    <w:rPr>
      <w:rFonts w:ascii="Tahoma" w:hAnsi="Tahoma" w:cs="Tahoma"/>
      <w:color w:val="000000" w:themeColor="text1"/>
      <w:sz w:val="16"/>
      <w:szCs w:val="16"/>
      <w:lang w:val="en-US"/>
    </w:rPr>
  </w:style>
  <w:style w:type="paragraph" w:styleId="af6">
    <w:name w:val="Body Text First Indent"/>
    <w:basedOn w:val="af4"/>
    <w:link w:val="af7"/>
    <w:uiPriority w:val="99"/>
    <w:semiHidden/>
    <w:unhideWhenUsed/>
    <w:rsid w:val="00630366"/>
    <w:pPr>
      <w:spacing w:after="0"/>
      <w:ind w:firstLine="360"/>
    </w:pPr>
  </w:style>
  <w:style w:type="character" w:customStyle="1" w:styleId="af7">
    <w:name w:val="Красная строка Знак"/>
    <w:basedOn w:val="af5"/>
    <w:link w:val="af6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paragraph" w:styleId="af8">
    <w:name w:val="Body Text Indent"/>
    <w:basedOn w:val="a2"/>
    <w:link w:val="af9"/>
    <w:uiPriority w:val="99"/>
    <w:semiHidden/>
    <w:unhideWhenUsed/>
    <w:rsid w:val="00630366"/>
    <w:pPr>
      <w:spacing w:after="120"/>
      <w:ind w:left="360"/>
    </w:pPr>
  </w:style>
  <w:style w:type="character" w:customStyle="1" w:styleId="af9">
    <w:name w:val="Основной текст с отступом Знак"/>
    <w:basedOn w:val="a3"/>
    <w:link w:val="af8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paragraph" w:styleId="25">
    <w:name w:val="Body Text First Indent 2"/>
    <w:basedOn w:val="af8"/>
    <w:link w:val="26"/>
    <w:uiPriority w:val="99"/>
    <w:semiHidden/>
    <w:unhideWhenUsed/>
    <w:rsid w:val="00630366"/>
    <w:pPr>
      <w:spacing w:after="0"/>
      <w:ind w:firstLine="360"/>
    </w:pPr>
  </w:style>
  <w:style w:type="character" w:customStyle="1" w:styleId="26">
    <w:name w:val="Красная строка 2 Знак"/>
    <w:basedOn w:val="af9"/>
    <w:link w:val="25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paragraph" w:styleId="27">
    <w:name w:val="Body Text Indent 2"/>
    <w:basedOn w:val="a2"/>
    <w:link w:val="28"/>
    <w:uiPriority w:val="99"/>
    <w:semiHidden/>
    <w:unhideWhenUsed/>
    <w:rsid w:val="00630366"/>
    <w:pPr>
      <w:spacing w:after="120" w:line="480" w:lineRule="auto"/>
      <w:ind w:left="360"/>
    </w:pPr>
  </w:style>
  <w:style w:type="character" w:customStyle="1" w:styleId="28">
    <w:name w:val="Основной текст с отступом 2 Знак"/>
    <w:basedOn w:val="a3"/>
    <w:link w:val="27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paragraph" w:styleId="35">
    <w:name w:val="Body Text Indent 3"/>
    <w:basedOn w:val="a2"/>
    <w:link w:val="36"/>
    <w:uiPriority w:val="99"/>
    <w:semiHidden/>
    <w:unhideWhenUsed/>
    <w:rsid w:val="00630366"/>
    <w:pPr>
      <w:spacing w:after="120"/>
      <w:ind w:left="360"/>
    </w:pPr>
    <w:rPr>
      <w:sz w:val="16"/>
      <w:szCs w:val="16"/>
    </w:rPr>
  </w:style>
  <w:style w:type="character" w:customStyle="1" w:styleId="36">
    <w:name w:val="Основной текст с отступом 3 Знак"/>
    <w:basedOn w:val="a3"/>
    <w:link w:val="35"/>
    <w:uiPriority w:val="99"/>
    <w:semiHidden/>
    <w:rsid w:val="00630366"/>
    <w:rPr>
      <w:rFonts w:ascii="Tahoma" w:hAnsi="Tahoma" w:cs="Tahoma"/>
      <w:color w:val="000000" w:themeColor="text1"/>
      <w:sz w:val="16"/>
      <w:szCs w:val="16"/>
      <w:lang w:val="en-US"/>
    </w:rPr>
  </w:style>
  <w:style w:type="paragraph" w:styleId="afa">
    <w:name w:val="caption"/>
    <w:basedOn w:val="a2"/>
    <w:next w:val="a2"/>
    <w:uiPriority w:val="35"/>
    <w:semiHidden/>
    <w:unhideWhenUsed/>
    <w:qFormat/>
    <w:rsid w:val="00630366"/>
    <w:pPr>
      <w:spacing w:after="200"/>
    </w:pPr>
    <w:rPr>
      <w:i/>
      <w:iCs/>
      <w:color w:val="0C0C0C" w:themeColor="text2"/>
      <w:sz w:val="18"/>
      <w:szCs w:val="18"/>
    </w:rPr>
  </w:style>
  <w:style w:type="paragraph" w:styleId="afb">
    <w:name w:val="Closing"/>
    <w:basedOn w:val="a2"/>
    <w:link w:val="afc"/>
    <w:uiPriority w:val="99"/>
    <w:semiHidden/>
    <w:unhideWhenUsed/>
    <w:rsid w:val="00630366"/>
    <w:pPr>
      <w:ind w:left="4320"/>
    </w:pPr>
  </w:style>
  <w:style w:type="character" w:customStyle="1" w:styleId="afc">
    <w:name w:val="Прощание Знак"/>
    <w:basedOn w:val="a3"/>
    <w:link w:val="afb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table" w:styleId="afd">
    <w:name w:val="Colorful Grid"/>
    <w:basedOn w:val="a4"/>
    <w:uiPriority w:val="73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">
    <w:name w:val="Colorful Grid Accent 1"/>
    <w:basedOn w:val="a4"/>
    <w:uiPriority w:val="73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2CC" w:themeFill="accent1" w:themeFillTint="33"/>
    </w:tcPr>
    <w:tblStylePr w:type="firstRow">
      <w:rPr>
        <w:b/>
        <w:bCs/>
      </w:rPr>
      <w:tblPr/>
      <w:tcPr>
        <w:shd w:val="clear" w:color="auto" w:fill="FFE599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E599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F8F00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F8F00" w:themeFill="accent1" w:themeFillShade="BF"/>
      </w:tcPr>
    </w:tblStylePr>
    <w:tblStylePr w:type="band1Vert">
      <w:tblPr/>
      <w:tcPr>
        <w:shd w:val="clear" w:color="auto" w:fill="FFDF80" w:themeFill="accent1" w:themeFillTint="7F"/>
      </w:tcPr>
    </w:tblStylePr>
    <w:tblStylePr w:type="band1Horz">
      <w:tblPr/>
      <w:tcPr>
        <w:shd w:val="clear" w:color="auto" w:fill="FFDF80" w:themeFill="accent1" w:themeFillTint="7F"/>
      </w:tcPr>
    </w:tblStylePr>
  </w:style>
  <w:style w:type="table" w:styleId="-2">
    <w:name w:val="Colorful Grid Accent 2"/>
    <w:basedOn w:val="a4"/>
    <w:uiPriority w:val="73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D7C0" w:themeFill="accent2" w:themeFillTint="33"/>
    </w:tcPr>
    <w:tblStylePr w:type="firstRow">
      <w:rPr>
        <w:b/>
        <w:bCs/>
      </w:rPr>
      <w:tblPr/>
      <w:tcPr>
        <w:shd w:val="clear" w:color="auto" w:fill="F3AF8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3AF8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3340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3340A" w:themeFill="accent2" w:themeFillShade="BF"/>
      </w:tcPr>
    </w:tblStylePr>
    <w:tblStylePr w:type="band1Vert">
      <w:tblPr/>
      <w:tcPr>
        <w:shd w:val="clear" w:color="auto" w:fill="F09C62" w:themeFill="accent2" w:themeFillTint="7F"/>
      </w:tcPr>
    </w:tblStylePr>
    <w:tblStylePr w:type="band1Horz">
      <w:tblPr/>
      <w:tcPr>
        <w:shd w:val="clear" w:color="auto" w:fill="F09C62" w:themeFill="accent2" w:themeFillTint="7F"/>
      </w:tcPr>
    </w:tblStylePr>
  </w:style>
  <w:style w:type="table" w:styleId="-3">
    <w:name w:val="Colorful Grid Accent 3"/>
    <w:basedOn w:val="a4"/>
    <w:uiPriority w:val="73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2D0F1" w:themeFill="accent3" w:themeFillTint="33"/>
    </w:tcPr>
    <w:tblStylePr w:type="firstRow">
      <w:rPr>
        <w:b/>
        <w:bCs/>
      </w:rPr>
      <w:tblPr/>
      <w:tcPr>
        <w:shd w:val="clear" w:color="auto" w:fill="C6A1E3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6A1E3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532477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532477" w:themeFill="accent3" w:themeFillShade="BF"/>
      </w:tcPr>
    </w:tblStylePr>
    <w:tblStylePr w:type="band1Vert">
      <w:tblPr/>
      <w:tcPr>
        <w:shd w:val="clear" w:color="auto" w:fill="B98BDC" w:themeFill="accent3" w:themeFillTint="7F"/>
      </w:tcPr>
    </w:tblStylePr>
    <w:tblStylePr w:type="band1Horz">
      <w:tblPr/>
      <w:tcPr>
        <w:shd w:val="clear" w:color="auto" w:fill="B98BDC" w:themeFill="accent3" w:themeFillTint="7F"/>
      </w:tcPr>
    </w:tblStylePr>
  </w:style>
  <w:style w:type="table" w:styleId="-4">
    <w:name w:val="Colorful Grid Accent 4"/>
    <w:basedOn w:val="a4"/>
    <w:uiPriority w:val="73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AD1FF" w:themeFill="accent4" w:themeFillTint="33"/>
    </w:tcPr>
    <w:tblStylePr w:type="firstRow">
      <w:rPr>
        <w:b/>
        <w:bCs/>
      </w:rPr>
      <w:tblPr/>
      <w:tcPr>
        <w:shd w:val="clear" w:color="auto" w:fill="76A3FF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76A3FF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00297D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00297D" w:themeFill="accent4" w:themeFillShade="BF"/>
      </w:tcPr>
    </w:tblStylePr>
    <w:tblStylePr w:type="band1Vert">
      <w:tblPr/>
      <w:tcPr>
        <w:shd w:val="clear" w:color="auto" w:fill="548DFF" w:themeFill="accent4" w:themeFillTint="7F"/>
      </w:tcPr>
    </w:tblStylePr>
    <w:tblStylePr w:type="band1Horz">
      <w:tblPr/>
      <w:tcPr>
        <w:shd w:val="clear" w:color="auto" w:fill="548DFF" w:themeFill="accent4" w:themeFillTint="7F"/>
      </w:tcPr>
    </w:tblStylePr>
  </w:style>
  <w:style w:type="table" w:styleId="-5">
    <w:name w:val="Colorful Grid Accent 5"/>
    <w:basedOn w:val="a4"/>
    <w:uiPriority w:val="73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3CCFF" w:themeFill="accent5" w:themeFillTint="33"/>
    </w:tcPr>
    <w:tblStylePr w:type="firstRow">
      <w:rPr>
        <w:b/>
        <w:bCs/>
      </w:rPr>
      <w:tblPr/>
      <w:tcPr>
        <w:shd w:val="clear" w:color="auto" w:fill="6799FF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6799FF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002061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002061" w:themeFill="accent5" w:themeFillShade="BF"/>
      </w:tcPr>
    </w:tblStylePr>
    <w:tblStylePr w:type="band1Vert">
      <w:tblPr/>
      <w:tcPr>
        <w:shd w:val="clear" w:color="auto" w:fill="4180FF" w:themeFill="accent5" w:themeFillTint="7F"/>
      </w:tcPr>
    </w:tblStylePr>
    <w:tblStylePr w:type="band1Horz">
      <w:tblPr/>
      <w:tcPr>
        <w:shd w:val="clear" w:color="auto" w:fill="4180FF" w:themeFill="accent5" w:themeFillTint="7F"/>
      </w:tcPr>
    </w:tblStylePr>
  </w:style>
  <w:style w:type="table" w:styleId="-6">
    <w:name w:val="Colorful Grid Accent 6"/>
    <w:basedOn w:val="a4"/>
    <w:uiPriority w:val="73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BC5ED" w:themeFill="accent6" w:themeFillTint="33"/>
    </w:tcPr>
    <w:tblStylePr w:type="firstRow">
      <w:rPr>
        <w:b/>
        <w:bCs/>
      </w:rPr>
      <w:tblPr/>
      <w:tcPr>
        <w:shd w:val="clear" w:color="auto" w:fill="D88BDA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88BDA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4817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48174A" w:themeFill="accent6" w:themeFillShade="BF"/>
      </w:tcPr>
    </w:tblStylePr>
    <w:tblStylePr w:type="band1Vert">
      <w:tblPr/>
      <w:tcPr>
        <w:shd w:val="clear" w:color="auto" w:fill="CE6ED1" w:themeFill="accent6" w:themeFillTint="7F"/>
      </w:tcPr>
    </w:tblStylePr>
    <w:tblStylePr w:type="band1Horz">
      <w:tblPr/>
      <w:tcPr>
        <w:shd w:val="clear" w:color="auto" w:fill="CE6ED1" w:themeFill="accent6" w:themeFillTint="7F"/>
      </w:tcPr>
    </w:tblStylePr>
  </w:style>
  <w:style w:type="table" w:styleId="afe">
    <w:name w:val="Colorful List"/>
    <w:basedOn w:val="a4"/>
    <w:uiPriority w:val="72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B380B" w:themeFill="accent2" w:themeFillShade="CC"/>
      </w:tcPr>
    </w:tblStylePr>
    <w:tblStylePr w:type="lastRow">
      <w:rPr>
        <w:b/>
        <w:bCs/>
        <w:color w:val="7B380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0">
    <w:name w:val="Colorful List Accent 1"/>
    <w:basedOn w:val="a4"/>
    <w:uiPriority w:val="72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8E6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B380B" w:themeFill="accent2" w:themeFillShade="CC"/>
      </w:tcPr>
    </w:tblStylePr>
    <w:tblStylePr w:type="lastRow">
      <w:rPr>
        <w:b/>
        <w:bCs/>
        <w:color w:val="7B380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FC0" w:themeFill="accent1" w:themeFillTint="3F"/>
      </w:tcPr>
    </w:tblStylePr>
    <w:tblStylePr w:type="band1Horz">
      <w:tblPr/>
      <w:tcPr>
        <w:shd w:val="clear" w:color="auto" w:fill="FFF2CC" w:themeFill="accent1" w:themeFillTint="33"/>
      </w:tcPr>
    </w:tblStylePr>
  </w:style>
  <w:style w:type="table" w:styleId="-20">
    <w:name w:val="Colorful List Accent 2"/>
    <w:basedOn w:val="a4"/>
    <w:uiPriority w:val="72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EBE0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B380B" w:themeFill="accent2" w:themeFillShade="CC"/>
      </w:tcPr>
    </w:tblStylePr>
    <w:tblStylePr w:type="lastRow">
      <w:rPr>
        <w:b/>
        <w:bCs/>
        <w:color w:val="7B380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CDB1" w:themeFill="accent2" w:themeFillTint="3F"/>
      </w:tcPr>
    </w:tblStylePr>
    <w:tblStylePr w:type="band1Horz">
      <w:tblPr/>
      <w:tcPr>
        <w:shd w:val="clear" w:color="auto" w:fill="F9D7C0" w:themeFill="accent2" w:themeFillTint="33"/>
      </w:tcPr>
    </w:tblStylePr>
  </w:style>
  <w:style w:type="table" w:styleId="-30">
    <w:name w:val="Colorful List Accent 3"/>
    <w:basedOn w:val="a4"/>
    <w:uiPriority w:val="72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1E8F8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2C86" w:themeFill="accent4" w:themeFillShade="CC"/>
      </w:tcPr>
    </w:tblStylePr>
    <w:tblStylePr w:type="lastRow">
      <w:rPr>
        <w:b/>
        <w:bCs/>
        <w:color w:val="002C86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C5ED" w:themeFill="accent3" w:themeFillTint="3F"/>
      </w:tcPr>
    </w:tblStylePr>
    <w:tblStylePr w:type="band1Horz">
      <w:tblPr/>
      <w:tcPr>
        <w:shd w:val="clear" w:color="auto" w:fill="E2D0F1" w:themeFill="accent3" w:themeFillTint="33"/>
      </w:tcPr>
    </w:tblStylePr>
  </w:style>
  <w:style w:type="table" w:styleId="-40">
    <w:name w:val="Colorful List Accent 4"/>
    <w:basedOn w:val="a4"/>
    <w:uiPriority w:val="72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DE8FF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9267F" w:themeFill="accent3" w:themeFillShade="CC"/>
      </w:tcPr>
    </w:tblStylePr>
    <w:tblStylePr w:type="lastRow">
      <w:rPr>
        <w:b/>
        <w:bCs/>
        <w:color w:val="59267F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AC6FF" w:themeFill="accent4" w:themeFillTint="3F"/>
      </w:tcPr>
    </w:tblStylePr>
    <w:tblStylePr w:type="band1Horz">
      <w:tblPr/>
      <w:tcPr>
        <w:shd w:val="clear" w:color="auto" w:fill="BAD1FF" w:themeFill="accent4" w:themeFillTint="33"/>
      </w:tcPr>
    </w:tblStylePr>
  </w:style>
  <w:style w:type="table" w:styleId="-50">
    <w:name w:val="Colorful List Accent 5"/>
    <w:basedOn w:val="a4"/>
    <w:uiPriority w:val="72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9E5FF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D184F" w:themeFill="accent6" w:themeFillShade="CC"/>
      </w:tcPr>
    </w:tblStylePr>
    <w:tblStylePr w:type="lastRow">
      <w:rPr>
        <w:b/>
        <w:bCs/>
        <w:color w:val="4D184F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1BFFF" w:themeFill="accent5" w:themeFillTint="3F"/>
      </w:tcPr>
    </w:tblStylePr>
    <w:tblStylePr w:type="band1Horz">
      <w:tblPr/>
      <w:tcPr>
        <w:shd w:val="clear" w:color="auto" w:fill="B3CCFF" w:themeFill="accent5" w:themeFillTint="33"/>
      </w:tcPr>
    </w:tblStylePr>
  </w:style>
  <w:style w:type="table" w:styleId="-60">
    <w:name w:val="Colorful List Accent 6"/>
    <w:basedOn w:val="a4"/>
    <w:uiPriority w:val="72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E2F6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2268" w:themeFill="accent5" w:themeFillShade="CC"/>
      </w:tcPr>
    </w:tblStylePr>
    <w:tblStylePr w:type="lastRow">
      <w:rPr>
        <w:b/>
        <w:bCs/>
        <w:color w:val="002268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B7E8" w:themeFill="accent6" w:themeFillTint="3F"/>
      </w:tcPr>
    </w:tblStylePr>
    <w:tblStylePr w:type="band1Horz">
      <w:tblPr/>
      <w:tcPr>
        <w:shd w:val="clear" w:color="auto" w:fill="EBC5ED" w:themeFill="accent6" w:themeFillTint="33"/>
      </w:tcPr>
    </w:tblStylePr>
  </w:style>
  <w:style w:type="table" w:styleId="aff">
    <w:name w:val="Colorful Shading"/>
    <w:basedOn w:val="a4"/>
    <w:uiPriority w:val="71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A470E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A470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1">
    <w:name w:val="Colorful Shading Accent 1"/>
    <w:basedOn w:val="a4"/>
    <w:uiPriority w:val="71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A470E" w:themeColor="accent2"/>
        <w:left w:val="single" w:sz="4" w:space="0" w:color="FFC000" w:themeColor="accent1"/>
        <w:bottom w:val="single" w:sz="4" w:space="0" w:color="FFC000" w:themeColor="accent1"/>
        <w:right w:val="single" w:sz="4" w:space="0" w:color="FFC000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8E6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A470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7300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7300" w:themeColor="accent1" w:themeShade="99"/>
          <w:insideV w:val="nil"/>
        </w:tcBorders>
        <w:shd w:val="clear" w:color="auto" w:fill="997300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00" w:themeFill="accent1" w:themeFillShade="99"/>
      </w:tcPr>
    </w:tblStylePr>
    <w:tblStylePr w:type="band1Vert">
      <w:tblPr/>
      <w:tcPr>
        <w:shd w:val="clear" w:color="auto" w:fill="FFE599" w:themeFill="accent1" w:themeFillTint="66"/>
      </w:tcPr>
    </w:tblStylePr>
    <w:tblStylePr w:type="band1Horz">
      <w:tblPr/>
      <w:tcPr>
        <w:shd w:val="clear" w:color="auto" w:fill="FFDF80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1">
    <w:name w:val="Colorful Shading Accent 2"/>
    <w:basedOn w:val="a4"/>
    <w:uiPriority w:val="71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A470E" w:themeColor="accent2"/>
        <w:left w:val="single" w:sz="4" w:space="0" w:color="9A470E" w:themeColor="accent2"/>
        <w:bottom w:val="single" w:sz="4" w:space="0" w:color="9A470E" w:themeColor="accent2"/>
        <w:right w:val="single" w:sz="4" w:space="0" w:color="9A470E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EBE0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A470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C2A08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C2A08" w:themeColor="accent2" w:themeShade="99"/>
          <w:insideV w:val="nil"/>
        </w:tcBorders>
        <w:shd w:val="clear" w:color="auto" w:fill="5C2A08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C2A08" w:themeFill="accent2" w:themeFillShade="99"/>
      </w:tcPr>
    </w:tblStylePr>
    <w:tblStylePr w:type="band1Vert">
      <w:tblPr/>
      <w:tcPr>
        <w:shd w:val="clear" w:color="auto" w:fill="F3AF81" w:themeFill="accent2" w:themeFillTint="66"/>
      </w:tcPr>
    </w:tblStylePr>
    <w:tblStylePr w:type="band1Horz">
      <w:tblPr/>
      <w:tcPr>
        <w:shd w:val="clear" w:color="auto" w:fill="F09C6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1">
    <w:name w:val="Colorful Shading Accent 3"/>
    <w:basedOn w:val="a4"/>
    <w:uiPriority w:val="71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0038A8" w:themeColor="accent4"/>
        <w:left w:val="single" w:sz="4" w:space="0" w:color="7030A0" w:themeColor="accent3"/>
        <w:bottom w:val="single" w:sz="4" w:space="0" w:color="7030A0" w:themeColor="accent3"/>
        <w:right w:val="single" w:sz="4" w:space="0" w:color="7030A0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1E8F8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38A8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21C5F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21C5F" w:themeColor="accent3" w:themeShade="99"/>
          <w:insideV w:val="nil"/>
        </w:tcBorders>
        <w:shd w:val="clear" w:color="auto" w:fill="421C5F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21C5F" w:themeFill="accent3" w:themeFillShade="99"/>
      </w:tcPr>
    </w:tblStylePr>
    <w:tblStylePr w:type="band1Vert">
      <w:tblPr/>
      <w:tcPr>
        <w:shd w:val="clear" w:color="auto" w:fill="C6A1E3" w:themeFill="accent3" w:themeFillTint="66"/>
      </w:tcPr>
    </w:tblStylePr>
    <w:tblStylePr w:type="band1Horz">
      <w:tblPr/>
      <w:tcPr>
        <w:shd w:val="clear" w:color="auto" w:fill="B98BDC" w:themeFill="accent3" w:themeFillTint="7F"/>
      </w:tcPr>
    </w:tblStylePr>
  </w:style>
  <w:style w:type="table" w:styleId="-41">
    <w:name w:val="Colorful Shading Accent 4"/>
    <w:basedOn w:val="a4"/>
    <w:uiPriority w:val="71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7030A0" w:themeColor="accent3"/>
        <w:left w:val="single" w:sz="4" w:space="0" w:color="0038A8" w:themeColor="accent4"/>
        <w:bottom w:val="single" w:sz="4" w:space="0" w:color="0038A8" w:themeColor="accent4"/>
        <w:right w:val="single" w:sz="4" w:space="0" w:color="0038A8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DE8FF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030A0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2164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2164" w:themeColor="accent4" w:themeShade="99"/>
          <w:insideV w:val="nil"/>
        </w:tcBorders>
        <w:shd w:val="clear" w:color="auto" w:fill="002164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2164" w:themeFill="accent4" w:themeFillShade="99"/>
      </w:tcPr>
    </w:tblStylePr>
    <w:tblStylePr w:type="band1Vert">
      <w:tblPr/>
      <w:tcPr>
        <w:shd w:val="clear" w:color="auto" w:fill="76A3FF" w:themeFill="accent4" w:themeFillTint="66"/>
      </w:tcPr>
    </w:tblStylePr>
    <w:tblStylePr w:type="band1Horz">
      <w:tblPr/>
      <w:tcPr>
        <w:shd w:val="clear" w:color="auto" w:fill="548DFF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1">
    <w:name w:val="Colorful Shading Accent 5"/>
    <w:basedOn w:val="a4"/>
    <w:uiPriority w:val="71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611F63" w:themeColor="accent6"/>
        <w:left w:val="single" w:sz="4" w:space="0" w:color="002B82" w:themeColor="accent5"/>
        <w:bottom w:val="single" w:sz="4" w:space="0" w:color="002B82" w:themeColor="accent5"/>
        <w:right w:val="single" w:sz="4" w:space="0" w:color="002B82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9E5FF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11F63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194E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194E" w:themeColor="accent5" w:themeShade="99"/>
          <w:insideV w:val="nil"/>
        </w:tcBorders>
        <w:shd w:val="clear" w:color="auto" w:fill="00194E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194E" w:themeFill="accent5" w:themeFillShade="99"/>
      </w:tcPr>
    </w:tblStylePr>
    <w:tblStylePr w:type="band1Vert">
      <w:tblPr/>
      <w:tcPr>
        <w:shd w:val="clear" w:color="auto" w:fill="6799FF" w:themeFill="accent5" w:themeFillTint="66"/>
      </w:tcPr>
    </w:tblStylePr>
    <w:tblStylePr w:type="band1Horz">
      <w:tblPr/>
      <w:tcPr>
        <w:shd w:val="clear" w:color="auto" w:fill="4180FF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1">
    <w:name w:val="Colorful Shading Accent 6"/>
    <w:basedOn w:val="a4"/>
    <w:uiPriority w:val="71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002B82" w:themeColor="accent5"/>
        <w:left w:val="single" w:sz="4" w:space="0" w:color="611F63" w:themeColor="accent6"/>
        <w:bottom w:val="single" w:sz="4" w:space="0" w:color="611F63" w:themeColor="accent6"/>
        <w:right w:val="single" w:sz="4" w:space="0" w:color="611F63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E2F6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2B82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A123B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A123B" w:themeColor="accent6" w:themeShade="99"/>
          <w:insideV w:val="nil"/>
        </w:tcBorders>
        <w:shd w:val="clear" w:color="auto" w:fill="3A123B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123B" w:themeFill="accent6" w:themeFillShade="99"/>
      </w:tcPr>
    </w:tblStylePr>
    <w:tblStylePr w:type="band1Vert">
      <w:tblPr/>
      <w:tcPr>
        <w:shd w:val="clear" w:color="auto" w:fill="D88BDA" w:themeFill="accent6" w:themeFillTint="66"/>
      </w:tcPr>
    </w:tblStylePr>
    <w:tblStylePr w:type="band1Horz">
      <w:tblPr/>
      <w:tcPr>
        <w:shd w:val="clear" w:color="auto" w:fill="CE6ED1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aff0">
    <w:name w:val="annotation reference"/>
    <w:basedOn w:val="a3"/>
    <w:uiPriority w:val="99"/>
    <w:semiHidden/>
    <w:unhideWhenUsed/>
    <w:rsid w:val="00630366"/>
    <w:rPr>
      <w:rFonts w:ascii="Tahoma" w:hAnsi="Tahoma" w:cs="Tahoma"/>
      <w:sz w:val="16"/>
      <w:szCs w:val="16"/>
    </w:rPr>
  </w:style>
  <w:style w:type="paragraph" w:styleId="aff1">
    <w:name w:val="annotation text"/>
    <w:basedOn w:val="a2"/>
    <w:link w:val="aff2"/>
    <w:uiPriority w:val="99"/>
    <w:semiHidden/>
    <w:unhideWhenUsed/>
    <w:rsid w:val="00630366"/>
    <w:rPr>
      <w:sz w:val="20"/>
      <w:szCs w:val="20"/>
    </w:rPr>
  </w:style>
  <w:style w:type="character" w:customStyle="1" w:styleId="aff2">
    <w:name w:val="Текст примечания Знак"/>
    <w:basedOn w:val="a3"/>
    <w:link w:val="aff1"/>
    <w:uiPriority w:val="99"/>
    <w:semiHidden/>
    <w:rsid w:val="00630366"/>
    <w:rPr>
      <w:rFonts w:ascii="Tahoma" w:hAnsi="Tahoma" w:cs="Tahoma"/>
      <w:color w:val="000000" w:themeColor="text1"/>
      <w:sz w:val="20"/>
      <w:szCs w:val="20"/>
      <w:lang w:val="en-US"/>
    </w:rPr>
  </w:style>
  <w:style w:type="paragraph" w:styleId="aff3">
    <w:name w:val="annotation subject"/>
    <w:basedOn w:val="aff1"/>
    <w:next w:val="aff1"/>
    <w:link w:val="aff4"/>
    <w:uiPriority w:val="99"/>
    <w:semiHidden/>
    <w:unhideWhenUsed/>
    <w:rsid w:val="00630366"/>
    <w:rPr>
      <w:b/>
      <w:bCs/>
    </w:rPr>
  </w:style>
  <w:style w:type="character" w:customStyle="1" w:styleId="aff4">
    <w:name w:val="Тема примечания Знак"/>
    <w:basedOn w:val="aff2"/>
    <w:link w:val="aff3"/>
    <w:uiPriority w:val="99"/>
    <w:semiHidden/>
    <w:rsid w:val="00630366"/>
    <w:rPr>
      <w:rFonts w:ascii="Tahoma" w:hAnsi="Tahoma" w:cs="Tahoma"/>
      <w:b/>
      <w:bCs/>
      <w:color w:val="000000" w:themeColor="text1"/>
      <w:sz w:val="20"/>
      <w:szCs w:val="20"/>
      <w:lang w:val="en-US"/>
    </w:rPr>
  </w:style>
  <w:style w:type="table" w:styleId="aff5">
    <w:name w:val="Dark List"/>
    <w:basedOn w:val="a4"/>
    <w:uiPriority w:val="70"/>
    <w:semiHidden/>
    <w:unhideWhenUsed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4"/>
    <w:uiPriority w:val="70"/>
    <w:semiHidden/>
    <w:unhideWhenUsed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C000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5F0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8F00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8F00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1" w:themeFillShade="BF"/>
      </w:tcPr>
    </w:tblStylePr>
  </w:style>
  <w:style w:type="table" w:styleId="-22">
    <w:name w:val="Dark List Accent 2"/>
    <w:basedOn w:val="a4"/>
    <w:uiPriority w:val="70"/>
    <w:semiHidden/>
    <w:unhideWhenUsed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A470E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C2307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3340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3340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3340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3340A" w:themeFill="accent2" w:themeFillShade="BF"/>
      </w:tcPr>
    </w:tblStylePr>
  </w:style>
  <w:style w:type="table" w:styleId="-32">
    <w:name w:val="Dark List Accent 3"/>
    <w:basedOn w:val="a4"/>
    <w:uiPriority w:val="70"/>
    <w:semiHidden/>
    <w:unhideWhenUsed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7030A0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7184F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32477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32477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2477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2477" w:themeFill="accent3" w:themeFillShade="BF"/>
      </w:tcPr>
    </w:tblStylePr>
  </w:style>
  <w:style w:type="table" w:styleId="-42">
    <w:name w:val="Dark List Accent 4"/>
    <w:basedOn w:val="a4"/>
    <w:uiPriority w:val="70"/>
    <w:semiHidden/>
    <w:unhideWhenUsed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38A8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1B53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297D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297D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297D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297D" w:themeFill="accent4" w:themeFillShade="BF"/>
      </w:tcPr>
    </w:tblStylePr>
  </w:style>
  <w:style w:type="table" w:styleId="-52">
    <w:name w:val="Dark List Accent 5"/>
    <w:basedOn w:val="a4"/>
    <w:uiPriority w:val="70"/>
    <w:semiHidden/>
    <w:unhideWhenUsed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2B82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1540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2061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2061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2061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2061" w:themeFill="accent5" w:themeFillShade="BF"/>
      </w:tcPr>
    </w:tblStylePr>
  </w:style>
  <w:style w:type="table" w:styleId="-62">
    <w:name w:val="Dark List Accent 6"/>
    <w:basedOn w:val="a4"/>
    <w:uiPriority w:val="70"/>
    <w:semiHidden/>
    <w:unhideWhenUsed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611F63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00F31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817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817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817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8174A" w:themeFill="accent6" w:themeFillShade="BF"/>
      </w:tcPr>
    </w:tblStylePr>
  </w:style>
  <w:style w:type="paragraph" w:styleId="aff6">
    <w:name w:val="Date"/>
    <w:basedOn w:val="a2"/>
    <w:next w:val="a2"/>
    <w:link w:val="aff7"/>
    <w:uiPriority w:val="99"/>
    <w:semiHidden/>
    <w:unhideWhenUsed/>
    <w:rsid w:val="00630366"/>
  </w:style>
  <w:style w:type="character" w:customStyle="1" w:styleId="aff7">
    <w:name w:val="Дата Знак"/>
    <w:basedOn w:val="a3"/>
    <w:link w:val="aff6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paragraph" w:styleId="aff8">
    <w:name w:val="Document Map"/>
    <w:basedOn w:val="a2"/>
    <w:link w:val="aff9"/>
    <w:uiPriority w:val="99"/>
    <w:semiHidden/>
    <w:unhideWhenUsed/>
    <w:rsid w:val="00630366"/>
    <w:rPr>
      <w:rFonts w:ascii="Segoe UI" w:hAnsi="Segoe UI" w:cs="Segoe UI"/>
      <w:sz w:val="16"/>
      <w:szCs w:val="16"/>
    </w:rPr>
  </w:style>
  <w:style w:type="character" w:customStyle="1" w:styleId="aff9">
    <w:name w:val="Схема документа Знак"/>
    <w:basedOn w:val="a3"/>
    <w:link w:val="aff8"/>
    <w:uiPriority w:val="99"/>
    <w:semiHidden/>
    <w:rsid w:val="00630366"/>
    <w:rPr>
      <w:rFonts w:ascii="Segoe UI" w:hAnsi="Segoe UI" w:cs="Segoe UI"/>
      <w:color w:val="000000" w:themeColor="text1"/>
      <w:sz w:val="16"/>
      <w:szCs w:val="16"/>
      <w:lang w:val="en-US"/>
    </w:rPr>
  </w:style>
  <w:style w:type="paragraph" w:styleId="affa">
    <w:name w:val="E-mail Signature"/>
    <w:basedOn w:val="a2"/>
    <w:link w:val="affb"/>
    <w:uiPriority w:val="99"/>
    <w:semiHidden/>
    <w:unhideWhenUsed/>
    <w:rsid w:val="00630366"/>
  </w:style>
  <w:style w:type="character" w:customStyle="1" w:styleId="affb">
    <w:name w:val="Электронная подпись Знак"/>
    <w:basedOn w:val="a3"/>
    <w:link w:val="affa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character" w:styleId="affc">
    <w:name w:val="endnote reference"/>
    <w:basedOn w:val="a3"/>
    <w:uiPriority w:val="99"/>
    <w:semiHidden/>
    <w:unhideWhenUsed/>
    <w:rsid w:val="00630366"/>
    <w:rPr>
      <w:rFonts w:ascii="Tahoma" w:hAnsi="Tahoma" w:cs="Tahoma"/>
      <w:vertAlign w:val="superscript"/>
    </w:rPr>
  </w:style>
  <w:style w:type="paragraph" w:styleId="affd">
    <w:name w:val="endnote text"/>
    <w:basedOn w:val="a2"/>
    <w:link w:val="affe"/>
    <w:uiPriority w:val="99"/>
    <w:semiHidden/>
    <w:unhideWhenUsed/>
    <w:rsid w:val="00630366"/>
    <w:rPr>
      <w:sz w:val="20"/>
      <w:szCs w:val="20"/>
    </w:rPr>
  </w:style>
  <w:style w:type="character" w:customStyle="1" w:styleId="affe">
    <w:name w:val="Текст концевой сноски Знак"/>
    <w:basedOn w:val="a3"/>
    <w:link w:val="affd"/>
    <w:uiPriority w:val="99"/>
    <w:semiHidden/>
    <w:rsid w:val="00630366"/>
    <w:rPr>
      <w:rFonts w:ascii="Tahoma" w:hAnsi="Tahoma" w:cs="Tahoma"/>
      <w:color w:val="000000" w:themeColor="text1"/>
      <w:sz w:val="20"/>
      <w:szCs w:val="20"/>
      <w:lang w:val="en-US"/>
    </w:rPr>
  </w:style>
  <w:style w:type="paragraph" w:styleId="afff">
    <w:name w:val="envelope address"/>
    <w:basedOn w:val="a2"/>
    <w:uiPriority w:val="99"/>
    <w:semiHidden/>
    <w:unhideWhenUsed/>
    <w:rsid w:val="00630366"/>
    <w:pPr>
      <w:framePr w:w="7920" w:h="1980" w:hRule="exact" w:hSpace="180" w:wrap="auto" w:hAnchor="page" w:xAlign="center" w:yAlign="bottom"/>
      <w:ind w:left="2880"/>
    </w:pPr>
    <w:rPr>
      <w:rFonts w:eastAsiaTheme="majorEastAsia"/>
      <w:sz w:val="24"/>
      <w:szCs w:val="24"/>
    </w:rPr>
  </w:style>
  <w:style w:type="paragraph" w:styleId="29">
    <w:name w:val="envelope return"/>
    <w:basedOn w:val="a2"/>
    <w:uiPriority w:val="99"/>
    <w:semiHidden/>
    <w:unhideWhenUsed/>
    <w:rsid w:val="00630366"/>
    <w:rPr>
      <w:rFonts w:eastAsiaTheme="majorEastAsia"/>
      <w:sz w:val="20"/>
      <w:szCs w:val="20"/>
    </w:rPr>
  </w:style>
  <w:style w:type="character" w:styleId="afff0">
    <w:name w:val="FollowedHyperlink"/>
    <w:basedOn w:val="a3"/>
    <w:uiPriority w:val="99"/>
    <w:semiHidden/>
    <w:unhideWhenUsed/>
    <w:rsid w:val="00630366"/>
    <w:rPr>
      <w:rFonts w:ascii="Tahoma" w:hAnsi="Tahoma" w:cs="Tahoma"/>
      <w:color w:val="954F72" w:themeColor="followedHyperlink"/>
      <w:u w:val="single"/>
    </w:rPr>
  </w:style>
  <w:style w:type="character" w:styleId="afff1">
    <w:name w:val="footnote reference"/>
    <w:basedOn w:val="a3"/>
    <w:uiPriority w:val="99"/>
    <w:semiHidden/>
    <w:unhideWhenUsed/>
    <w:rsid w:val="00630366"/>
    <w:rPr>
      <w:rFonts w:ascii="Tahoma" w:hAnsi="Tahoma" w:cs="Tahoma"/>
      <w:vertAlign w:val="superscript"/>
    </w:rPr>
  </w:style>
  <w:style w:type="paragraph" w:styleId="afff2">
    <w:name w:val="footnote text"/>
    <w:basedOn w:val="a2"/>
    <w:link w:val="afff3"/>
    <w:uiPriority w:val="99"/>
    <w:semiHidden/>
    <w:unhideWhenUsed/>
    <w:rsid w:val="00630366"/>
    <w:rPr>
      <w:sz w:val="20"/>
      <w:szCs w:val="20"/>
    </w:rPr>
  </w:style>
  <w:style w:type="character" w:customStyle="1" w:styleId="afff3">
    <w:name w:val="Текст сноски Знак"/>
    <w:basedOn w:val="a3"/>
    <w:link w:val="afff2"/>
    <w:uiPriority w:val="99"/>
    <w:semiHidden/>
    <w:rsid w:val="00630366"/>
    <w:rPr>
      <w:rFonts w:ascii="Tahoma" w:hAnsi="Tahoma" w:cs="Tahoma"/>
      <w:color w:val="000000" w:themeColor="text1"/>
      <w:sz w:val="20"/>
      <w:szCs w:val="20"/>
      <w:lang w:val="en-US"/>
    </w:rPr>
  </w:style>
  <w:style w:type="table" w:customStyle="1" w:styleId="GridTable1Light">
    <w:name w:val="Grid Table 1 Light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1">
    <w:name w:val="Grid Table 1 Light Accent 1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E599" w:themeColor="accent1" w:themeTint="66"/>
        <w:left w:val="single" w:sz="4" w:space="0" w:color="FFE599" w:themeColor="accent1" w:themeTint="66"/>
        <w:bottom w:val="single" w:sz="4" w:space="0" w:color="FFE599" w:themeColor="accent1" w:themeTint="66"/>
        <w:right w:val="single" w:sz="4" w:space="0" w:color="FFE599" w:themeColor="accent1" w:themeTint="66"/>
        <w:insideH w:val="single" w:sz="4" w:space="0" w:color="FFE599" w:themeColor="accent1" w:themeTint="66"/>
        <w:insideV w:val="single" w:sz="4" w:space="0" w:color="FFE599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FD966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2">
    <w:name w:val="Grid Table 1 Light Accent 2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3AF81" w:themeColor="accent2" w:themeTint="66"/>
        <w:left w:val="single" w:sz="4" w:space="0" w:color="F3AF81" w:themeColor="accent2" w:themeTint="66"/>
        <w:bottom w:val="single" w:sz="4" w:space="0" w:color="F3AF81" w:themeColor="accent2" w:themeTint="66"/>
        <w:right w:val="single" w:sz="4" w:space="0" w:color="F3AF81" w:themeColor="accent2" w:themeTint="66"/>
        <w:insideH w:val="single" w:sz="4" w:space="0" w:color="F3AF81" w:themeColor="accent2" w:themeTint="66"/>
        <w:insideV w:val="single" w:sz="4" w:space="0" w:color="F3AF81" w:themeColor="accent2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EE874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E874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3">
    <w:name w:val="Grid Table 1 Light Accent 3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A1E3" w:themeColor="accent3" w:themeTint="66"/>
        <w:left w:val="single" w:sz="4" w:space="0" w:color="C6A1E3" w:themeColor="accent3" w:themeTint="66"/>
        <w:bottom w:val="single" w:sz="4" w:space="0" w:color="C6A1E3" w:themeColor="accent3" w:themeTint="66"/>
        <w:right w:val="single" w:sz="4" w:space="0" w:color="C6A1E3" w:themeColor="accent3" w:themeTint="66"/>
        <w:insideH w:val="single" w:sz="4" w:space="0" w:color="C6A1E3" w:themeColor="accent3" w:themeTint="66"/>
        <w:insideV w:val="single" w:sz="4" w:space="0" w:color="C6A1E3" w:themeColor="accent3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AB73D5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73D5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4">
    <w:name w:val="Grid Table 1 Light Accent 4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6A3FF" w:themeColor="accent4" w:themeTint="66"/>
        <w:left w:val="single" w:sz="4" w:space="0" w:color="76A3FF" w:themeColor="accent4" w:themeTint="66"/>
        <w:bottom w:val="single" w:sz="4" w:space="0" w:color="76A3FF" w:themeColor="accent4" w:themeTint="66"/>
        <w:right w:val="single" w:sz="4" w:space="0" w:color="76A3FF" w:themeColor="accent4" w:themeTint="66"/>
        <w:insideH w:val="single" w:sz="4" w:space="0" w:color="76A3FF" w:themeColor="accent4" w:themeTint="66"/>
        <w:insideV w:val="single" w:sz="4" w:space="0" w:color="76A3FF" w:themeColor="accent4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3176FF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3176FF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5">
    <w:name w:val="Grid Table 1 Light Accent 5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799FF" w:themeColor="accent5" w:themeTint="66"/>
        <w:left w:val="single" w:sz="4" w:space="0" w:color="6799FF" w:themeColor="accent5" w:themeTint="66"/>
        <w:bottom w:val="single" w:sz="4" w:space="0" w:color="6799FF" w:themeColor="accent5" w:themeTint="66"/>
        <w:right w:val="single" w:sz="4" w:space="0" w:color="6799FF" w:themeColor="accent5" w:themeTint="66"/>
        <w:insideH w:val="single" w:sz="4" w:space="0" w:color="6799FF" w:themeColor="accent5" w:themeTint="66"/>
        <w:insideV w:val="single" w:sz="4" w:space="0" w:color="6799FF" w:themeColor="accent5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1B66FF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1B66FF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6">
    <w:name w:val="Grid Table 1 Light Accent 6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88BDA" w:themeColor="accent6" w:themeTint="66"/>
        <w:left w:val="single" w:sz="4" w:space="0" w:color="D88BDA" w:themeColor="accent6" w:themeTint="66"/>
        <w:bottom w:val="single" w:sz="4" w:space="0" w:color="D88BDA" w:themeColor="accent6" w:themeTint="66"/>
        <w:right w:val="single" w:sz="4" w:space="0" w:color="D88BDA" w:themeColor="accent6" w:themeTint="66"/>
        <w:insideH w:val="single" w:sz="4" w:space="0" w:color="D88BDA" w:themeColor="accent6" w:themeTint="66"/>
        <w:insideV w:val="single" w:sz="4" w:space="0" w:color="D88BDA" w:themeColor="accent6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C451C8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451C8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2">
    <w:name w:val="Grid Table 2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2Accent1">
    <w:name w:val="Grid Table 2 Accent 1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FFD966" w:themeColor="accent1" w:themeTint="99"/>
        <w:bottom w:val="single" w:sz="2" w:space="0" w:color="FFD966" w:themeColor="accent1" w:themeTint="99"/>
        <w:insideH w:val="single" w:sz="2" w:space="0" w:color="FFD966" w:themeColor="accent1" w:themeTint="99"/>
        <w:insideV w:val="single" w:sz="2" w:space="0" w:color="FFD966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1" w:themeFillTint="33"/>
      </w:tcPr>
    </w:tblStylePr>
    <w:tblStylePr w:type="band1Horz">
      <w:tblPr/>
      <w:tcPr>
        <w:shd w:val="clear" w:color="auto" w:fill="FFF2CC" w:themeFill="accent1" w:themeFillTint="33"/>
      </w:tcPr>
    </w:tblStylePr>
  </w:style>
  <w:style w:type="table" w:customStyle="1" w:styleId="GridTable2Accent2">
    <w:name w:val="Grid Table 2 Accent 2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EE8742" w:themeColor="accent2" w:themeTint="99"/>
        <w:bottom w:val="single" w:sz="2" w:space="0" w:color="EE8742" w:themeColor="accent2" w:themeTint="99"/>
        <w:insideH w:val="single" w:sz="2" w:space="0" w:color="EE8742" w:themeColor="accent2" w:themeTint="99"/>
        <w:insideV w:val="single" w:sz="2" w:space="0" w:color="EE874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EE874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E874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7C0" w:themeFill="accent2" w:themeFillTint="33"/>
      </w:tcPr>
    </w:tblStylePr>
    <w:tblStylePr w:type="band1Horz">
      <w:tblPr/>
      <w:tcPr>
        <w:shd w:val="clear" w:color="auto" w:fill="F9D7C0" w:themeFill="accent2" w:themeFillTint="33"/>
      </w:tcPr>
    </w:tblStylePr>
  </w:style>
  <w:style w:type="table" w:customStyle="1" w:styleId="GridTable2Accent3">
    <w:name w:val="Grid Table 2 Accent 3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AB73D5" w:themeColor="accent3" w:themeTint="99"/>
        <w:bottom w:val="single" w:sz="2" w:space="0" w:color="AB73D5" w:themeColor="accent3" w:themeTint="99"/>
        <w:insideH w:val="single" w:sz="2" w:space="0" w:color="AB73D5" w:themeColor="accent3" w:themeTint="99"/>
        <w:insideV w:val="single" w:sz="2" w:space="0" w:color="AB73D5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AB73D5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73D5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0F1" w:themeFill="accent3" w:themeFillTint="33"/>
      </w:tcPr>
    </w:tblStylePr>
    <w:tblStylePr w:type="band1Horz">
      <w:tblPr/>
      <w:tcPr>
        <w:shd w:val="clear" w:color="auto" w:fill="E2D0F1" w:themeFill="accent3" w:themeFillTint="33"/>
      </w:tcPr>
    </w:tblStylePr>
  </w:style>
  <w:style w:type="table" w:customStyle="1" w:styleId="GridTable2Accent4">
    <w:name w:val="Grid Table 2 Accent 4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3176FF" w:themeColor="accent4" w:themeTint="99"/>
        <w:bottom w:val="single" w:sz="2" w:space="0" w:color="3176FF" w:themeColor="accent4" w:themeTint="99"/>
        <w:insideH w:val="single" w:sz="2" w:space="0" w:color="3176FF" w:themeColor="accent4" w:themeTint="99"/>
        <w:insideV w:val="single" w:sz="2" w:space="0" w:color="3176FF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3176FF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3176FF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D1FF" w:themeFill="accent4" w:themeFillTint="33"/>
      </w:tcPr>
    </w:tblStylePr>
    <w:tblStylePr w:type="band1Horz">
      <w:tblPr/>
      <w:tcPr>
        <w:shd w:val="clear" w:color="auto" w:fill="BAD1FF" w:themeFill="accent4" w:themeFillTint="33"/>
      </w:tcPr>
    </w:tblStylePr>
  </w:style>
  <w:style w:type="table" w:customStyle="1" w:styleId="GridTable2Accent5">
    <w:name w:val="Grid Table 2 Accent 5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1B66FF" w:themeColor="accent5" w:themeTint="99"/>
        <w:bottom w:val="single" w:sz="2" w:space="0" w:color="1B66FF" w:themeColor="accent5" w:themeTint="99"/>
        <w:insideH w:val="single" w:sz="2" w:space="0" w:color="1B66FF" w:themeColor="accent5" w:themeTint="99"/>
        <w:insideV w:val="single" w:sz="2" w:space="0" w:color="1B66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1B66FF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1B66FF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3CCFF" w:themeFill="accent5" w:themeFillTint="33"/>
      </w:tcPr>
    </w:tblStylePr>
    <w:tblStylePr w:type="band1Horz">
      <w:tblPr/>
      <w:tcPr>
        <w:shd w:val="clear" w:color="auto" w:fill="B3CCFF" w:themeFill="accent5" w:themeFillTint="33"/>
      </w:tcPr>
    </w:tblStylePr>
  </w:style>
  <w:style w:type="table" w:customStyle="1" w:styleId="GridTable2Accent6">
    <w:name w:val="Grid Table 2 Accent 6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C451C8" w:themeColor="accent6" w:themeTint="99"/>
        <w:bottom w:val="single" w:sz="2" w:space="0" w:color="C451C8" w:themeColor="accent6" w:themeTint="99"/>
        <w:insideH w:val="single" w:sz="2" w:space="0" w:color="C451C8" w:themeColor="accent6" w:themeTint="99"/>
        <w:insideV w:val="single" w:sz="2" w:space="0" w:color="C451C8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C451C8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451C8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C5ED" w:themeFill="accent6" w:themeFillTint="33"/>
      </w:tcPr>
    </w:tblStylePr>
    <w:tblStylePr w:type="band1Horz">
      <w:tblPr/>
      <w:tcPr>
        <w:shd w:val="clear" w:color="auto" w:fill="EBC5ED" w:themeFill="accent6" w:themeFillTint="33"/>
      </w:tcPr>
    </w:tblStylePr>
  </w:style>
  <w:style w:type="table" w:customStyle="1" w:styleId="GridTable3">
    <w:name w:val="Grid Table 3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GridTable3Accent1">
    <w:name w:val="Grid Table 3 Accent 1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966" w:themeColor="accent1" w:themeTint="99"/>
        <w:left w:val="single" w:sz="4" w:space="0" w:color="FFD966" w:themeColor="accent1" w:themeTint="99"/>
        <w:bottom w:val="single" w:sz="4" w:space="0" w:color="FFD966" w:themeColor="accent1" w:themeTint="99"/>
        <w:right w:val="single" w:sz="4" w:space="0" w:color="FFD966" w:themeColor="accent1" w:themeTint="99"/>
        <w:insideH w:val="single" w:sz="4" w:space="0" w:color="FFD966" w:themeColor="accent1" w:themeTint="99"/>
        <w:insideV w:val="single" w:sz="4" w:space="0" w:color="FFD966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1" w:themeFillTint="33"/>
      </w:tcPr>
    </w:tblStylePr>
    <w:tblStylePr w:type="band1Horz">
      <w:tblPr/>
      <w:tcPr>
        <w:shd w:val="clear" w:color="auto" w:fill="FFF2CC" w:themeFill="accent1" w:themeFillTint="33"/>
      </w:tcPr>
    </w:tblStylePr>
    <w:tblStylePr w:type="neCell">
      <w:tblPr/>
      <w:tcPr>
        <w:tcBorders>
          <w:bottom w:val="single" w:sz="4" w:space="0" w:color="FFD966" w:themeColor="accent1" w:themeTint="99"/>
        </w:tcBorders>
      </w:tcPr>
    </w:tblStylePr>
    <w:tblStylePr w:type="nwCell">
      <w:tblPr/>
      <w:tcPr>
        <w:tcBorders>
          <w:bottom w:val="single" w:sz="4" w:space="0" w:color="FFD966" w:themeColor="accent1" w:themeTint="99"/>
        </w:tcBorders>
      </w:tcPr>
    </w:tblStylePr>
    <w:tblStylePr w:type="seCell">
      <w:tblPr/>
      <w:tcPr>
        <w:tcBorders>
          <w:top w:val="single" w:sz="4" w:space="0" w:color="FFD966" w:themeColor="accent1" w:themeTint="99"/>
        </w:tcBorders>
      </w:tcPr>
    </w:tblStylePr>
    <w:tblStylePr w:type="swCell">
      <w:tblPr/>
      <w:tcPr>
        <w:tcBorders>
          <w:top w:val="single" w:sz="4" w:space="0" w:color="FFD966" w:themeColor="accent1" w:themeTint="99"/>
        </w:tcBorders>
      </w:tcPr>
    </w:tblStylePr>
  </w:style>
  <w:style w:type="table" w:customStyle="1" w:styleId="GridTable3Accent2">
    <w:name w:val="Grid Table 3 Accent 2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E8742" w:themeColor="accent2" w:themeTint="99"/>
        <w:left w:val="single" w:sz="4" w:space="0" w:color="EE8742" w:themeColor="accent2" w:themeTint="99"/>
        <w:bottom w:val="single" w:sz="4" w:space="0" w:color="EE8742" w:themeColor="accent2" w:themeTint="99"/>
        <w:right w:val="single" w:sz="4" w:space="0" w:color="EE8742" w:themeColor="accent2" w:themeTint="99"/>
        <w:insideH w:val="single" w:sz="4" w:space="0" w:color="EE8742" w:themeColor="accent2" w:themeTint="99"/>
        <w:insideV w:val="single" w:sz="4" w:space="0" w:color="EE874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D7C0" w:themeFill="accent2" w:themeFillTint="33"/>
      </w:tcPr>
    </w:tblStylePr>
    <w:tblStylePr w:type="band1Horz">
      <w:tblPr/>
      <w:tcPr>
        <w:shd w:val="clear" w:color="auto" w:fill="F9D7C0" w:themeFill="accent2" w:themeFillTint="33"/>
      </w:tcPr>
    </w:tblStylePr>
    <w:tblStylePr w:type="neCell">
      <w:tblPr/>
      <w:tcPr>
        <w:tcBorders>
          <w:bottom w:val="single" w:sz="4" w:space="0" w:color="EE8742" w:themeColor="accent2" w:themeTint="99"/>
        </w:tcBorders>
      </w:tcPr>
    </w:tblStylePr>
    <w:tblStylePr w:type="nwCell">
      <w:tblPr/>
      <w:tcPr>
        <w:tcBorders>
          <w:bottom w:val="single" w:sz="4" w:space="0" w:color="EE8742" w:themeColor="accent2" w:themeTint="99"/>
        </w:tcBorders>
      </w:tcPr>
    </w:tblStylePr>
    <w:tblStylePr w:type="seCell">
      <w:tblPr/>
      <w:tcPr>
        <w:tcBorders>
          <w:top w:val="single" w:sz="4" w:space="0" w:color="EE8742" w:themeColor="accent2" w:themeTint="99"/>
        </w:tcBorders>
      </w:tcPr>
    </w:tblStylePr>
    <w:tblStylePr w:type="swCell">
      <w:tblPr/>
      <w:tcPr>
        <w:tcBorders>
          <w:top w:val="single" w:sz="4" w:space="0" w:color="EE8742" w:themeColor="accent2" w:themeTint="99"/>
        </w:tcBorders>
      </w:tcPr>
    </w:tblStylePr>
  </w:style>
  <w:style w:type="table" w:customStyle="1" w:styleId="GridTable3Accent3">
    <w:name w:val="Grid Table 3 Accent 3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B73D5" w:themeColor="accent3" w:themeTint="99"/>
        <w:left w:val="single" w:sz="4" w:space="0" w:color="AB73D5" w:themeColor="accent3" w:themeTint="99"/>
        <w:bottom w:val="single" w:sz="4" w:space="0" w:color="AB73D5" w:themeColor="accent3" w:themeTint="99"/>
        <w:right w:val="single" w:sz="4" w:space="0" w:color="AB73D5" w:themeColor="accent3" w:themeTint="99"/>
        <w:insideH w:val="single" w:sz="4" w:space="0" w:color="AB73D5" w:themeColor="accent3" w:themeTint="99"/>
        <w:insideV w:val="single" w:sz="4" w:space="0" w:color="AB73D5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D0F1" w:themeFill="accent3" w:themeFillTint="33"/>
      </w:tcPr>
    </w:tblStylePr>
    <w:tblStylePr w:type="band1Horz">
      <w:tblPr/>
      <w:tcPr>
        <w:shd w:val="clear" w:color="auto" w:fill="E2D0F1" w:themeFill="accent3" w:themeFillTint="33"/>
      </w:tcPr>
    </w:tblStylePr>
    <w:tblStylePr w:type="neCell">
      <w:tblPr/>
      <w:tcPr>
        <w:tcBorders>
          <w:bottom w:val="single" w:sz="4" w:space="0" w:color="AB73D5" w:themeColor="accent3" w:themeTint="99"/>
        </w:tcBorders>
      </w:tcPr>
    </w:tblStylePr>
    <w:tblStylePr w:type="nwCell">
      <w:tblPr/>
      <w:tcPr>
        <w:tcBorders>
          <w:bottom w:val="single" w:sz="4" w:space="0" w:color="AB73D5" w:themeColor="accent3" w:themeTint="99"/>
        </w:tcBorders>
      </w:tcPr>
    </w:tblStylePr>
    <w:tblStylePr w:type="seCell">
      <w:tblPr/>
      <w:tcPr>
        <w:tcBorders>
          <w:top w:val="single" w:sz="4" w:space="0" w:color="AB73D5" w:themeColor="accent3" w:themeTint="99"/>
        </w:tcBorders>
      </w:tcPr>
    </w:tblStylePr>
    <w:tblStylePr w:type="swCell">
      <w:tblPr/>
      <w:tcPr>
        <w:tcBorders>
          <w:top w:val="single" w:sz="4" w:space="0" w:color="AB73D5" w:themeColor="accent3" w:themeTint="99"/>
        </w:tcBorders>
      </w:tcPr>
    </w:tblStylePr>
  </w:style>
  <w:style w:type="table" w:customStyle="1" w:styleId="GridTable3Accent4">
    <w:name w:val="Grid Table 3 Accent 4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3176FF" w:themeColor="accent4" w:themeTint="99"/>
        <w:left w:val="single" w:sz="4" w:space="0" w:color="3176FF" w:themeColor="accent4" w:themeTint="99"/>
        <w:bottom w:val="single" w:sz="4" w:space="0" w:color="3176FF" w:themeColor="accent4" w:themeTint="99"/>
        <w:right w:val="single" w:sz="4" w:space="0" w:color="3176FF" w:themeColor="accent4" w:themeTint="99"/>
        <w:insideH w:val="single" w:sz="4" w:space="0" w:color="3176FF" w:themeColor="accent4" w:themeTint="99"/>
        <w:insideV w:val="single" w:sz="4" w:space="0" w:color="3176FF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AD1FF" w:themeFill="accent4" w:themeFillTint="33"/>
      </w:tcPr>
    </w:tblStylePr>
    <w:tblStylePr w:type="band1Horz">
      <w:tblPr/>
      <w:tcPr>
        <w:shd w:val="clear" w:color="auto" w:fill="BAD1FF" w:themeFill="accent4" w:themeFillTint="33"/>
      </w:tcPr>
    </w:tblStylePr>
    <w:tblStylePr w:type="neCell">
      <w:tblPr/>
      <w:tcPr>
        <w:tcBorders>
          <w:bottom w:val="single" w:sz="4" w:space="0" w:color="3176FF" w:themeColor="accent4" w:themeTint="99"/>
        </w:tcBorders>
      </w:tcPr>
    </w:tblStylePr>
    <w:tblStylePr w:type="nwCell">
      <w:tblPr/>
      <w:tcPr>
        <w:tcBorders>
          <w:bottom w:val="single" w:sz="4" w:space="0" w:color="3176FF" w:themeColor="accent4" w:themeTint="99"/>
        </w:tcBorders>
      </w:tcPr>
    </w:tblStylePr>
    <w:tblStylePr w:type="seCell">
      <w:tblPr/>
      <w:tcPr>
        <w:tcBorders>
          <w:top w:val="single" w:sz="4" w:space="0" w:color="3176FF" w:themeColor="accent4" w:themeTint="99"/>
        </w:tcBorders>
      </w:tcPr>
    </w:tblStylePr>
    <w:tblStylePr w:type="swCell">
      <w:tblPr/>
      <w:tcPr>
        <w:tcBorders>
          <w:top w:val="single" w:sz="4" w:space="0" w:color="3176FF" w:themeColor="accent4" w:themeTint="99"/>
        </w:tcBorders>
      </w:tcPr>
    </w:tblStylePr>
  </w:style>
  <w:style w:type="table" w:customStyle="1" w:styleId="GridTable3Accent5">
    <w:name w:val="Grid Table 3 Accent 5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1B66FF" w:themeColor="accent5" w:themeTint="99"/>
        <w:left w:val="single" w:sz="4" w:space="0" w:color="1B66FF" w:themeColor="accent5" w:themeTint="99"/>
        <w:bottom w:val="single" w:sz="4" w:space="0" w:color="1B66FF" w:themeColor="accent5" w:themeTint="99"/>
        <w:right w:val="single" w:sz="4" w:space="0" w:color="1B66FF" w:themeColor="accent5" w:themeTint="99"/>
        <w:insideH w:val="single" w:sz="4" w:space="0" w:color="1B66FF" w:themeColor="accent5" w:themeTint="99"/>
        <w:insideV w:val="single" w:sz="4" w:space="0" w:color="1B66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3CCFF" w:themeFill="accent5" w:themeFillTint="33"/>
      </w:tcPr>
    </w:tblStylePr>
    <w:tblStylePr w:type="band1Horz">
      <w:tblPr/>
      <w:tcPr>
        <w:shd w:val="clear" w:color="auto" w:fill="B3CCFF" w:themeFill="accent5" w:themeFillTint="33"/>
      </w:tcPr>
    </w:tblStylePr>
    <w:tblStylePr w:type="neCell">
      <w:tblPr/>
      <w:tcPr>
        <w:tcBorders>
          <w:bottom w:val="single" w:sz="4" w:space="0" w:color="1B66FF" w:themeColor="accent5" w:themeTint="99"/>
        </w:tcBorders>
      </w:tcPr>
    </w:tblStylePr>
    <w:tblStylePr w:type="nwCell">
      <w:tblPr/>
      <w:tcPr>
        <w:tcBorders>
          <w:bottom w:val="single" w:sz="4" w:space="0" w:color="1B66FF" w:themeColor="accent5" w:themeTint="99"/>
        </w:tcBorders>
      </w:tcPr>
    </w:tblStylePr>
    <w:tblStylePr w:type="seCell">
      <w:tblPr/>
      <w:tcPr>
        <w:tcBorders>
          <w:top w:val="single" w:sz="4" w:space="0" w:color="1B66FF" w:themeColor="accent5" w:themeTint="99"/>
        </w:tcBorders>
      </w:tcPr>
    </w:tblStylePr>
    <w:tblStylePr w:type="swCell">
      <w:tblPr/>
      <w:tcPr>
        <w:tcBorders>
          <w:top w:val="single" w:sz="4" w:space="0" w:color="1B66FF" w:themeColor="accent5" w:themeTint="99"/>
        </w:tcBorders>
      </w:tcPr>
    </w:tblStylePr>
  </w:style>
  <w:style w:type="table" w:customStyle="1" w:styleId="GridTable3Accent6">
    <w:name w:val="Grid Table 3 Accent 6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51C8" w:themeColor="accent6" w:themeTint="99"/>
        <w:left w:val="single" w:sz="4" w:space="0" w:color="C451C8" w:themeColor="accent6" w:themeTint="99"/>
        <w:bottom w:val="single" w:sz="4" w:space="0" w:color="C451C8" w:themeColor="accent6" w:themeTint="99"/>
        <w:right w:val="single" w:sz="4" w:space="0" w:color="C451C8" w:themeColor="accent6" w:themeTint="99"/>
        <w:insideH w:val="single" w:sz="4" w:space="0" w:color="C451C8" w:themeColor="accent6" w:themeTint="99"/>
        <w:insideV w:val="single" w:sz="4" w:space="0" w:color="C451C8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BC5ED" w:themeFill="accent6" w:themeFillTint="33"/>
      </w:tcPr>
    </w:tblStylePr>
    <w:tblStylePr w:type="band1Horz">
      <w:tblPr/>
      <w:tcPr>
        <w:shd w:val="clear" w:color="auto" w:fill="EBC5ED" w:themeFill="accent6" w:themeFillTint="33"/>
      </w:tcPr>
    </w:tblStylePr>
    <w:tblStylePr w:type="neCell">
      <w:tblPr/>
      <w:tcPr>
        <w:tcBorders>
          <w:bottom w:val="single" w:sz="4" w:space="0" w:color="C451C8" w:themeColor="accent6" w:themeTint="99"/>
        </w:tcBorders>
      </w:tcPr>
    </w:tblStylePr>
    <w:tblStylePr w:type="nwCell">
      <w:tblPr/>
      <w:tcPr>
        <w:tcBorders>
          <w:bottom w:val="single" w:sz="4" w:space="0" w:color="C451C8" w:themeColor="accent6" w:themeTint="99"/>
        </w:tcBorders>
      </w:tcPr>
    </w:tblStylePr>
    <w:tblStylePr w:type="seCell">
      <w:tblPr/>
      <w:tcPr>
        <w:tcBorders>
          <w:top w:val="single" w:sz="4" w:space="0" w:color="C451C8" w:themeColor="accent6" w:themeTint="99"/>
        </w:tcBorders>
      </w:tcPr>
    </w:tblStylePr>
    <w:tblStylePr w:type="swCell">
      <w:tblPr/>
      <w:tcPr>
        <w:tcBorders>
          <w:top w:val="single" w:sz="4" w:space="0" w:color="C451C8" w:themeColor="accent6" w:themeTint="99"/>
        </w:tcBorders>
      </w:tcPr>
    </w:tblStylePr>
  </w:style>
  <w:style w:type="table" w:customStyle="1" w:styleId="GridTable4">
    <w:name w:val="Grid Table 4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4Accent1">
    <w:name w:val="Grid Table 4 Accent 1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966" w:themeColor="accent1" w:themeTint="99"/>
        <w:left w:val="single" w:sz="4" w:space="0" w:color="FFD966" w:themeColor="accent1" w:themeTint="99"/>
        <w:bottom w:val="single" w:sz="4" w:space="0" w:color="FFD966" w:themeColor="accent1" w:themeTint="99"/>
        <w:right w:val="single" w:sz="4" w:space="0" w:color="FFD966" w:themeColor="accent1" w:themeTint="99"/>
        <w:insideH w:val="single" w:sz="4" w:space="0" w:color="FFD966" w:themeColor="accent1" w:themeTint="99"/>
        <w:insideV w:val="single" w:sz="4" w:space="0" w:color="FFD966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1"/>
          <w:left w:val="single" w:sz="4" w:space="0" w:color="FFC000" w:themeColor="accent1"/>
          <w:bottom w:val="single" w:sz="4" w:space="0" w:color="FFC000" w:themeColor="accent1"/>
          <w:right w:val="single" w:sz="4" w:space="0" w:color="FFC000" w:themeColor="accent1"/>
          <w:insideH w:val="nil"/>
          <w:insideV w:val="nil"/>
        </w:tcBorders>
        <w:shd w:val="clear" w:color="auto" w:fill="FFC000" w:themeFill="accent1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1" w:themeFillTint="33"/>
      </w:tcPr>
    </w:tblStylePr>
    <w:tblStylePr w:type="band1Horz">
      <w:tblPr/>
      <w:tcPr>
        <w:shd w:val="clear" w:color="auto" w:fill="FFF2CC" w:themeFill="accent1" w:themeFillTint="33"/>
      </w:tcPr>
    </w:tblStylePr>
  </w:style>
  <w:style w:type="table" w:customStyle="1" w:styleId="GridTable4Accent2">
    <w:name w:val="Grid Table 4 Accent 2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E8742" w:themeColor="accent2" w:themeTint="99"/>
        <w:left w:val="single" w:sz="4" w:space="0" w:color="EE8742" w:themeColor="accent2" w:themeTint="99"/>
        <w:bottom w:val="single" w:sz="4" w:space="0" w:color="EE8742" w:themeColor="accent2" w:themeTint="99"/>
        <w:right w:val="single" w:sz="4" w:space="0" w:color="EE8742" w:themeColor="accent2" w:themeTint="99"/>
        <w:insideH w:val="single" w:sz="4" w:space="0" w:color="EE8742" w:themeColor="accent2" w:themeTint="99"/>
        <w:insideV w:val="single" w:sz="4" w:space="0" w:color="EE874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A470E" w:themeColor="accent2"/>
          <w:left w:val="single" w:sz="4" w:space="0" w:color="9A470E" w:themeColor="accent2"/>
          <w:bottom w:val="single" w:sz="4" w:space="0" w:color="9A470E" w:themeColor="accent2"/>
          <w:right w:val="single" w:sz="4" w:space="0" w:color="9A470E" w:themeColor="accent2"/>
          <w:insideH w:val="nil"/>
          <w:insideV w:val="nil"/>
        </w:tcBorders>
        <w:shd w:val="clear" w:color="auto" w:fill="9A470E" w:themeFill="accent2"/>
      </w:tcPr>
    </w:tblStylePr>
    <w:tblStylePr w:type="lastRow">
      <w:rPr>
        <w:b/>
        <w:bCs/>
      </w:rPr>
      <w:tblPr/>
      <w:tcPr>
        <w:tcBorders>
          <w:top w:val="double" w:sz="4" w:space="0" w:color="9A470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7C0" w:themeFill="accent2" w:themeFillTint="33"/>
      </w:tcPr>
    </w:tblStylePr>
    <w:tblStylePr w:type="band1Horz">
      <w:tblPr/>
      <w:tcPr>
        <w:shd w:val="clear" w:color="auto" w:fill="F9D7C0" w:themeFill="accent2" w:themeFillTint="33"/>
      </w:tcPr>
    </w:tblStylePr>
  </w:style>
  <w:style w:type="table" w:customStyle="1" w:styleId="GridTable4Accent3">
    <w:name w:val="Grid Table 4 Accent 3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B73D5" w:themeColor="accent3" w:themeTint="99"/>
        <w:left w:val="single" w:sz="4" w:space="0" w:color="AB73D5" w:themeColor="accent3" w:themeTint="99"/>
        <w:bottom w:val="single" w:sz="4" w:space="0" w:color="AB73D5" w:themeColor="accent3" w:themeTint="99"/>
        <w:right w:val="single" w:sz="4" w:space="0" w:color="AB73D5" w:themeColor="accent3" w:themeTint="99"/>
        <w:insideH w:val="single" w:sz="4" w:space="0" w:color="AB73D5" w:themeColor="accent3" w:themeTint="99"/>
        <w:insideV w:val="single" w:sz="4" w:space="0" w:color="AB73D5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30A0" w:themeColor="accent3"/>
          <w:left w:val="single" w:sz="4" w:space="0" w:color="7030A0" w:themeColor="accent3"/>
          <w:bottom w:val="single" w:sz="4" w:space="0" w:color="7030A0" w:themeColor="accent3"/>
          <w:right w:val="single" w:sz="4" w:space="0" w:color="7030A0" w:themeColor="accent3"/>
          <w:insideH w:val="nil"/>
          <w:insideV w:val="nil"/>
        </w:tcBorders>
        <w:shd w:val="clear" w:color="auto" w:fill="7030A0" w:themeFill="accent3"/>
      </w:tcPr>
    </w:tblStylePr>
    <w:tblStylePr w:type="lastRow">
      <w:rPr>
        <w:b/>
        <w:bCs/>
      </w:rPr>
      <w:tblPr/>
      <w:tcPr>
        <w:tcBorders>
          <w:top w:val="double" w:sz="4" w:space="0" w:color="7030A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0F1" w:themeFill="accent3" w:themeFillTint="33"/>
      </w:tcPr>
    </w:tblStylePr>
    <w:tblStylePr w:type="band1Horz">
      <w:tblPr/>
      <w:tcPr>
        <w:shd w:val="clear" w:color="auto" w:fill="E2D0F1" w:themeFill="accent3" w:themeFillTint="33"/>
      </w:tcPr>
    </w:tblStylePr>
  </w:style>
  <w:style w:type="table" w:customStyle="1" w:styleId="GridTable4Accent4">
    <w:name w:val="Grid Table 4 Accent 4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3176FF" w:themeColor="accent4" w:themeTint="99"/>
        <w:left w:val="single" w:sz="4" w:space="0" w:color="3176FF" w:themeColor="accent4" w:themeTint="99"/>
        <w:bottom w:val="single" w:sz="4" w:space="0" w:color="3176FF" w:themeColor="accent4" w:themeTint="99"/>
        <w:right w:val="single" w:sz="4" w:space="0" w:color="3176FF" w:themeColor="accent4" w:themeTint="99"/>
        <w:insideH w:val="single" w:sz="4" w:space="0" w:color="3176FF" w:themeColor="accent4" w:themeTint="99"/>
        <w:insideV w:val="single" w:sz="4" w:space="0" w:color="3176FF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38A8" w:themeColor="accent4"/>
          <w:left w:val="single" w:sz="4" w:space="0" w:color="0038A8" w:themeColor="accent4"/>
          <w:bottom w:val="single" w:sz="4" w:space="0" w:color="0038A8" w:themeColor="accent4"/>
          <w:right w:val="single" w:sz="4" w:space="0" w:color="0038A8" w:themeColor="accent4"/>
          <w:insideH w:val="nil"/>
          <w:insideV w:val="nil"/>
        </w:tcBorders>
        <w:shd w:val="clear" w:color="auto" w:fill="0038A8" w:themeFill="accent4"/>
      </w:tcPr>
    </w:tblStylePr>
    <w:tblStylePr w:type="lastRow">
      <w:rPr>
        <w:b/>
        <w:bCs/>
      </w:rPr>
      <w:tblPr/>
      <w:tcPr>
        <w:tcBorders>
          <w:top w:val="double" w:sz="4" w:space="0" w:color="0038A8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D1FF" w:themeFill="accent4" w:themeFillTint="33"/>
      </w:tcPr>
    </w:tblStylePr>
    <w:tblStylePr w:type="band1Horz">
      <w:tblPr/>
      <w:tcPr>
        <w:shd w:val="clear" w:color="auto" w:fill="BAD1FF" w:themeFill="accent4" w:themeFillTint="33"/>
      </w:tcPr>
    </w:tblStylePr>
  </w:style>
  <w:style w:type="table" w:customStyle="1" w:styleId="GridTable4Accent5">
    <w:name w:val="Grid Table 4 Accent 5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1B66FF" w:themeColor="accent5" w:themeTint="99"/>
        <w:left w:val="single" w:sz="4" w:space="0" w:color="1B66FF" w:themeColor="accent5" w:themeTint="99"/>
        <w:bottom w:val="single" w:sz="4" w:space="0" w:color="1B66FF" w:themeColor="accent5" w:themeTint="99"/>
        <w:right w:val="single" w:sz="4" w:space="0" w:color="1B66FF" w:themeColor="accent5" w:themeTint="99"/>
        <w:insideH w:val="single" w:sz="4" w:space="0" w:color="1B66FF" w:themeColor="accent5" w:themeTint="99"/>
        <w:insideV w:val="single" w:sz="4" w:space="0" w:color="1B66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2B82" w:themeColor="accent5"/>
          <w:left w:val="single" w:sz="4" w:space="0" w:color="002B82" w:themeColor="accent5"/>
          <w:bottom w:val="single" w:sz="4" w:space="0" w:color="002B82" w:themeColor="accent5"/>
          <w:right w:val="single" w:sz="4" w:space="0" w:color="002B82" w:themeColor="accent5"/>
          <w:insideH w:val="nil"/>
          <w:insideV w:val="nil"/>
        </w:tcBorders>
        <w:shd w:val="clear" w:color="auto" w:fill="002B82" w:themeFill="accent5"/>
      </w:tcPr>
    </w:tblStylePr>
    <w:tblStylePr w:type="lastRow">
      <w:rPr>
        <w:b/>
        <w:bCs/>
      </w:rPr>
      <w:tblPr/>
      <w:tcPr>
        <w:tcBorders>
          <w:top w:val="double" w:sz="4" w:space="0" w:color="002B8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3CCFF" w:themeFill="accent5" w:themeFillTint="33"/>
      </w:tcPr>
    </w:tblStylePr>
    <w:tblStylePr w:type="band1Horz">
      <w:tblPr/>
      <w:tcPr>
        <w:shd w:val="clear" w:color="auto" w:fill="B3CCFF" w:themeFill="accent5" w:themeFillTint="33"/>
      </w:tcPr>
    </w:tblStylePr>
  </w:style>
  <w:style w:type="table" w:customStyle="1" w:styleId="GridTable4Accent6">
    <w:name w:val="Grid Table 4 Accent 6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51C8" w:themeColor="accent6" w:themeTint="99"/>
        <w:left w:val="single" w:sz="4" w:space="0" w:color="C451C8" w:themeColor="accent6" w:themeTint="99"/>
        <w:bottom w:val="single" w:sz="4" w:space="0" w:color="C451C8" w:themeColor="accent6" w:themeTint="99"/>
        <w:right w:val="single" w:sz="4" w:space="0" w:color="C451C8" w:themeColor="accent6" w:themeTint="99"/>
        <w:insideH w:val="single" w:sz="4" w:space="0" w:color="C451C8" w:themeColor="accent6" w:themeTint="99"/>
        <w:insideV w:val="single" w:sz="4" w:space="0" w:color="C451C8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11F63" w:themeColor="accent6"/>
          <w:left w:val="single" w:sz="4" w:space="0" w:color="611F63" w:themeColor="accent6"/>
          <w:bottom w:val="single" w:sz="4" w:space="0" w:color="611F63" w:themeColor="accent6"/>
          <w:right w:val="single" w:sz="4" w:space="0" w:color="611F63" w:themeColor="accent6"/>
          <w:insideH w:val="nil"/>
          <w:insideV w:val="nil"/>
        </w:tcBorders>
        <w:shd w:val="clear" w:color="auto" w:fill="611F63" w:themeFill="accent6"/>
      </w:tcPr>
    </w:tblStylePr>
    <w:tblStylePr w:type="lastRow">
      <w:rPr>
        <w:b/>
        <w:bCs/>
      </w:rPr>
      <w:tblPr/>
      <w:tcPr>
        <w:tcBorders>
          <w:top w:val="double" w:sz="4" w:space="0" w:color="611F63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C5ED" w:themeFill="accent6" w:themeFillTint="33"/>
      </w:tcPr>
    </w:tblStylePr>
    <w:tblStylePr w:type="band1Horz">
      <w:tblPr/>
      <w:tcPr>
        <w:shd w:val="clear" w:color="auto" w:fill="EBC5ED" w:themeFill="accent6" w:themeFillTint="33"/>
      </w:tcPr>
    </w:tblStylePr>
  </w:style>
  <w:style w:type="table" w:customStyle="1" w:styleId="GridTable5Dark">
    <w:name w:val="Grid Table 5 Dark"/>
    <w:basedOn w:val="a4"/>
    <w:uiPriority w:val="50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customStyle="1" w:styleId="GridTable5DarkAccent1">
    <w:name w:val="Grid Table 5 Dark Accent 1"/>
    <w:basedOn w:val="a4"/>
    <w:uiPriority w:val="50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2CC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1"/>
      </w:tcPr>
    </w:tblStylePr>
    <w:tblStylePr w:type="band1Vert">
      <w:tblPr/>
      <w:tcPr>
        <w:shd w:val="clear" w:color="auto" w:fill="FFE599" w:themeFill="accent1" w:themeFillTint="66"/>
      </w:tcPr>
    </w:tblStylePr>
    <w:tblStylePr w:type="band1Horz">
      <w:tblPr/>
      <w:tcPr>
        <w:shd w:val="clear" w:color="auto" w:fill="FFE599" w:themeFill="accent1" w:themeFillTint="66"/>
      </w:tcPr>
    </w:tblStylePr>
  </w:style>
  <w:style w:type="table" w:customStyle="1" w:styleId="GridTable5DarkAccent2">
    <w:name w:val="Grid Table 5 Dark Accent 2"/>
    <w:basedOn w:val="a4"/>
    <w:uiPriority w:val="50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D7C0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A470E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A470E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A470E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A470E" w:themeFill="accent2"/>
      </w:tcPr>
    </w:tblStylePr>
    <w:tblStylePr w:type="band1Vert">
      <w:tblPr/>
      <w:tcPr>
        <w:shd w:val="clear" w:color="auto" w:fill="F3AF81" w:themeFill="accent2" w:themeFillTint="66"/>
      </w:tcPr>
    </w:tblStylePr>
    <w:tblStylePr w:type="band1Horz">
      <w:tblPr/>
      <w:tcPr>
        <w:shd w:val="clear" w:color="auto" w:fill="F3AF81" w:themeFill="accent2" w:themeFillTint="66"/>
      </w:tcPr>
    </w:tblStylePr>
  </w:style>
  <w:style w:type="table" w:customStyle="1" w:styleId="GridTable5DarkAccent3">
    <w:name w:val="Grid Table 5 Dark Accent 3"/>
    <w:basedOn w:val="a4"/>
    <w:uiPriority w:val="50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2D0F1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30A0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30A0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30A0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30A0" w:themeFill="accent3"/>
      </w:tcPr>
    </w:tblStylePr>
    <w:tblStylePr w:type="band1Vert">
      <w:tblPr/>
      <w:tcPr>
        <w:shd w:val="clear" w:color="auto" w:fill="C6A1E3" w:themeFill="accent3" w:themeFillTint="66"/>
      </w:tcPr>
    </w:tblStylePr>
    <w:tblStylePr w:type="band1Horz">
      <w:tblPr/>
      <w:tcPr>
        <w:shd w:val="clear" w:color="auto" w:fill="C6A1E3" w:themeFill="accent3" w:themeFillTint="66"/>
      </w:tcPr>
    </w:tblStylePr>
  </w:style>
  <w:style w:type="table" w:customStyle="1" w:styleId="GridTable5DarkAccent4">
    <w:name w:val="Grid Table 5 Dark Accent 4"/>
    <w:basedOn w:val="a4"/>
    <w:uiPriority w:val="50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AD1FF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38A8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38A8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38A8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38A8" w:themeFill="accent4"/>
      </w:tcPr>
    </w:tblStylePr>
    <w:tblStylePr w:type="band1Vert">
      <w:tblPr/>
      <w:tcPr>
        <w:shd w:val="clear" w:color="auto" w:fill="76A3FF" w:themeFill="accent4" w:themeFillTint="66"/>
      </w:tcPr>
    </w:tblStylePr>
    <w:tblStylePr w:type="band1Horz">
      <w:tblPr/>
      <w:tcPr>
        <w:shd w:val="clear" w:color="auto" w:fill="76A3FF" w:themeFill="accent4" w:themeFillTint="66"/>
      </w:tcPr>
    </w:tblStylePr>
  </w:style>
  <w:style w:type="table" w:customStyle="1" w:styleId="GridTable5DarkAccent5">
    <w:name w:val="Grid Table 5 Dark Accent 5"/>
    <w:basedOn w:val="a4"/>
    <w:uiPriority w:val="50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3CCF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2B82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2B82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2B82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2B82" w:themeFill="accent5"/>
      </w:tcPr>
    </w:tblStylePr>
    <w:tblStylePr w:type="band1Vert">
      <w:tblPr/>
      <w:tcPr>
        <w:shd w:val="clear" w:color="auto" w:fill="6799FF" w:themeFill="accent5" w:themeFillTint="66"/>
      </w:tcPr>
    </w:tblStylePr>
    <w:tblStylePr w:type="band1Horz">
      <w:tblPr/>
      <w:tcPr>
        <w:shd w:val="clear" w:color="auto" w:fill="6799FF" w:themeFill="accent5" w:themeFillTint="66"/>
      </w:tcPr>
    </w:tblStylePr>
  </w:style>
  <w:style w:type="table" w:customStyle="1" w:styleId="GridTable5DarkAccent6">
    <w:name w:val="Grid Table 5 Dark Accent 6"/>
    <w:basedOn w:val="a4"/>
    <w:uiPriority w:val="50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BC5ED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11F63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11F63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11F63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11F63" w:themeFill="accent6"/>
      </w:tcPr>
    </w:tblStylePr>
    <w:tblStylePr w:type="band1Vert">
      <w:tblPr/>
      <w:tcPr>
        <w:shd w:val="clear" w:color="auto" w:fill="D88BDA" w:themeFill="accent6" w:themeFillTint="66"/>
      </w:tcPr>
    </w:tblStylePr>
    <w:tblStylePr w:type="band1Horz">
      <w:tblPr/>
      <w:tcPr>
        <w:shd w:val="clear" w:color="auto" w:fill="D88BDA" w:themeFill="accent6" w:themeFillTint="66"/>
      </w:tcPr>
    </w:tblStylePr>
  </w:style>
  <w:style w:type="table" w:customStyle="1" w:styleId="GridTable6Colorful">
    <w:name w:val="Grid Table 6 Colorful"/>
    <w:basedOn w:val="a4"/>
    <w:uiPriority w:val="51"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6ColorfulAccent1">
    <w:name w:val="Grid Table 6 Colorful Accent 1"/>
    <w:basedOn w:val="a4"/>
    <w:uiPriority w:val="51"/>
    <w:rsid w:val="00630366"/>
    <w:pPr>
      <w:spacing w:after="0" w:line="240" w:lineRule="auto"/>
    </w:pPr>
    <w:rPr>
      <w:color w:val="BF8F00" w:themeColor="accent1" w:themeShade="BF"/>
    </w:rPr>
    <w:tblPr>
      <w:tblStyleRowBandSize w:val="1"/>
      <w:tblStyleColBandSize w:val="1"/>
      <w:tblInd w:w="0" w:type="dxa"/>
      <w:tblBorders>
        <w:top w:val="single" w:sz="4" w:space="0" w:color="FFD966" w:themeColor="accent1" w:themeTint="99"/>
        <w:left w:val="single" w:sz="4" w:space="0" w:color="FFD966" w:themeColor="accent1" w:themeTint="99"/>
        <w:bottom w:val="single" w:sz="4" w:space="0" w:color="FFD966" w:themeColor="accent1" w:themeTint="99"/>
        <w:right w:val="single" w:sz="4" w:space="0" w:color="FFD966" w:themeColor="accent1" w:themeTint="99"/>
        <w:insideH w:val="single" w:sz="4" w:space="0" w:color="FFD966" w:themeColor="accent1" w:themeTint="99"/>
        <w:insideV w:val="single" w:sz="4" w:space="0" w:color="FFD966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FD966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1" w:themeFillTint="33"/>
      </w:tcPr>
    </w:tblStylePr>
    <w:tblStylePr w:type="band1Horz">
      <w:tblPr/>
      <w:tcPr>
        <w:shd w:val="clear" w:color="auto" w:fill="FFF2CC" w:themeFill="accent1" w:themeFillTint="33"/>
      </w:tcPr>
    </w:tblStylePr>
  </w:style>
  <w:style w:type="table" w:customStyle="1" w:styleId="GridTable6ColorfulAccent2">
    <w:name w:val="Grid Table 6 Colorful Accent 2"/>
    <w:basedOn w:val="a4"/>
    <w:uiPriority w:val="51"/>
    <w:rsid w:val="00630366"/>
    <w:pPr>
      <w:spacing w:after="0" w:line="240" w:lineRule="auto"/>
    </w:pPr>
    <w:rPr>
      <w:color w:val="73340A" w:themeColor="accent2" w:themeShade="BF"/>
    </w:rPr>
    <w:tblPr>
      <w:tblStyleRowBandSize w:val="1"/>
      <w:tblStyleColBandSize w:val="1"/>
      <w:tblInd w:w="0" w:type="dxa"/>
      <w:tblBorders>
        <w:top w:val="single" w:sz="4" w:space="0" w:color="EE8742" w:themeColor="accent2" w:themeTint="99"/>
        <w:left w:val="single" w:sz="4" w:space="0" w:color="EE8742" w:themeColor="accent2" w:themeTint="99"/>
        <w:bottom w:val="single" w:sz="4" w:space="0" w:color="EE8742" w:themeColor="accent2" w:themeTint="99"/>
        <w:right w:val="single" w:sz="4" w:space="0" w:color="EE8742" w:themeColor="accent2" w:themeTint="99"/>
        <w:insideH w:val="single" w:sz="4" w:space="0" w:color="EE8742" w:themeColor="accent2" w:themeTint="99"/>
        <w:insideV w:val="single" w:sz="4" w:space="0" w:color="EE874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EE874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E874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7C0" w:themeFill="accent2" w:themeFillTint="33"/>
      </w:tcPr>
    </w:tblStylePr>
    <w:tblStylePr w:type="band1Horz">
      <w:tblPr/>
      <w:tcPr>
        <w:shd w:val="clear" w:color="auto" w:fill="F9D7C0" w:themeFill="accent2" w:themeFillTint="33"/>
      </w:tcPr>
    </w:tblStylePr>
  </w:style>
  <w:style w:type="table" w:customStyle="1" w:styleId="GridTable6ColorfulAccent3">
    <w:name w:val="Grid Table 6 Colorful Accent 3"/>
    <w:basedOn w:val="a4"/>
    <w:uiPriority w:val="51"/>
    <w:rsid w:val="00630366"/>
    <w:pPr>
      <w:spacing w:after="0" w:line="240" w:lineRule="auto"/>
    </w:pPr>
    <w:rPr>
      <w:color w:val="532477" w:themeColor="accent3" w:themeShade="BF"/>
    </w:rPr>
    <w:tblPr>
      <w:tblStyleRowBandSize w:val="1"/>
      <w:tblStyleColBandSize w:val="1"/>
      <w:tblInd w:w="0" w:type="dxa"/>
      <w:tblBorders>
        <w:top w:val="single" w:sz="4" w:space="0" w:color="AB73D5" w:themeColor="accent3" w:themeTint="99"/>
        <w:left w:val="single" w:sz="4" w:space="0" w:color="AB73D5" w:themeColor="accent3" w:themeTint="99"/>
        <w:bottom w:val="single" w:sz="4" w:space="0" w:color="AB73D5" w:themeColor="accent3" w:themeTint="99"/>
        <w:right w:val="single" w:sz="4" w:space="0" w:color="AB73D5" w:themeColor="accent3" w:themeTint="99"/>
        <w:insideH w:val="single" w:sz="4" w:space="0" w:color="AB73D5" w:themeColor="accent3" w:themeTint="99"/>
        <w:insideV w:val="single" w:sz="4" w:space="0" w:color="AB73D5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AB73D5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73D5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0F1" w:themeFill="accent3" w:themeFillTint="33"/>
      </w:tcPr>
    </w:tblStylePr>
    <w:tblStylePr w:type="band1Horz">
      <w:tblPr/>
      <w:tcPr>
        <w:shd w:val="clear" w:color="auto" w:fill="E2D0F1" w:themeFill="accent3" w:themeFillTint="33"/>
      </w:tcPr>
    </w:tblStylePr>
  </w:style>
  <w:style w:type="table" w:customStyle="1" w:styleId="GridTable6ColorfulAccent4">
    <w:name w:val="Grid Table 6 Colorful Accent 4"/>
    <w:basedOn w:val="a4"/>
    <w:uiPriority w:val="51"/>
    <w:rsid w:val="00630366"/>
    <w:pPr>
      <w:spacing w:after="0" w:line="240" w:lineRule="auto"/>
    </w:pPr>
    <w:rPr>
      <w:color w:val="00297D" w:themeColor="accent4" w:themeShade="BF"/>
    </w:rPr>
    <w:tblPr>
      <w:tblStyleRowBandSize w:val="1"/>
      <w:tblStyleColBandSize w:val="1"/>
      <w:tblInd w:w="0" w:type="dxa"/>
      <w:tblBorders>
        <w:top w:val="single" w:sz="4" w:space="0" w:color="3176FF" w:themeColor="accent4" w:themeTint="99"/>
        <w:left w:val="single" w:sz="4" w:space="0" w:color="3176FF" w:themeColor="accent4" w:themeTint="99"/>
        <w:bottom w:val="single" w:sz="4" w:space="0" w:color="3176FF" w:themeColor="accent4" w:themeTint="99"/>
        <w:right w:val="single" w:sz="4" w:space="0" w:color="3176FF" w:themeColor="accent4" w:themeTint="99"/>
        <w:insideH w:val="single" w:sz="4" w:space="0" w:color="3176FF" w:themeColor="accent4" w:themeTint="99"/>
        <w:insideV w:val="single" w:sz="4" w:space="0" w:color="3176FF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3176FF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3176FF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D1FF" w:themeFill="accent4" w:themeFillTint="33"/>
      </w:tcPr>
    </w:tblStylePr>
    <w:tblStylePr w:type="band1Horz">
      <w:tblPr/>
      <w:tcPr>
        <w:shd w:val="clear" w:color="auto" w:fill="BAD1FF" w:themeFill="accent4" w:themeFillTint="33"/>
      </w:tcPr>
    </w:tblStylePr>
  </w:style>
  <w:style w:type="table" w:customStyle="1" w:styleId="GridTable6ColorfulAccent5">
    <w:name w:val="Grid Table 6 Colorful Accent 5"/>
    <w:basedOn w:val="a4"/>
    <w:uiPriority w:val="51"/>
    <w:rsid w:val="00630366"/>
    <w:pPr>
      <w:spacing w:after="0" w:line="240" w:lineRule="auto"/>
    </w:pPr>
    <w:rPr>
      <w:color w:val="002061" w:themeColor="accent5" w:themeShade="BF"/>
    </w:rPr>
    <w:tblPr>
      <w:tblStyleRowBandSize w:val="1"/>
      <w:tblStyleColBandSize w:val="1"/>
      <w:tblInd w:w="0" w:type="dxa"/>
      <w:tblBorders>
        <w:top w:val="single" w:sz="4" w:space="0" w:color="1B66FF" w:themeColor="accent5" w:themeTint="99"/>
        <w:left w:val="single" w:sz="4" w:space="0" w:color="1B66FF" w:themeColor="accent5" w:themeTint="99"/>
        <w:bottom w:val="single" w:sz="4" w:space="0" w:color="1B66FF" w:themeColor="accent5" w:themeTint="99"/>
        <w:right w:val="single" w:sz="4" w:space="0" w:color="1B66FF" w:themeColor="accent5" w:themeTint="99"/>
        <w:insideH w:val="single" w:sz="4" w:space="0" w:color="1B66FF" w:themeColor="accent5" w:themeTint="99"/>
        <w:insideV w:val="single" w:sz="4" w:space="0" w:color="1B66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1B66FF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1B66FF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3CCFF" w:themeFill="accent5" w:themeFillTint="33"/>
      </w:tcPr>
    </w:tblStylePr>
    <w:tblStylePr w:type="band1Horz">
      <w:tblPr/>
      <w:tcPr>
        <w:shd w:val="clear" w:color="auto" w:fill="B3CCFF" w:themeFill="accent5" w:themeFillTint="33"/>
      </w:tcPr>
    </w:tblStylePr>
  </w:style>
  <w:style w:type="table" w:customStyle="1" w:styleId="GridTable6ColorfulAccent6">
    <w:name w:val="Grid Table 6 Colorful Accent 6"/>
    <w:basedOn w:val="a4"/>
    <w:uiPriority w:val="51"/>
    <w:rsid w:val="00630366"/>
    <w:pPr>
      <w:spacing w:after="0" w:line="240" w:lineRule="auto"/>
    </w:pPr>
    <w:rPr>
      <w:color w:val="48174A" w:themeColor="accent6" w:themeShade="BF"/>
    </w:rPr>
    <w:tblPr>
      <w:tblStyleRowBandSize w:val="1"/>
      <w:tblStyleColBandSize w:val="1"/>
      <w:tblInd w:w="0" w:type="dxa"/>
      <w:tblBorders>
        <w:top w:val="single" w:sz="4" w:space="0" w:color="C451C8" w:themeColor="accent6" w:themeTint="99"/>
        <w:left w:val="single" w:sz="4" w:space="0" w:color="C451C8" w:themeColor="accent6" w:themeTint="99"/>
        <w:bottom w:val="single" w:sz="4" w:space="0" w:color="C451C8" w:themeColor="accent6" w:themeTint="99"/>
        <w:right w:val="single" w:sz="4" w:space="0" w:color="C451C8" w:themeColor="accent6" w:themeTint="99"/>
        <w:insideH w:val="single" w:sz="4" w:space="0" w:color="C451C8" w:themeColor="accent6" w:themeTint="99"/>
        <w:insideV w:val="single" w:sz="4" w:space="0" w:color="C451C8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C451C8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451C8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C5ED" w:themeFill="accent6" w:themeFillTint="33"/>
      </w:tcPr>
    </w:tblStylePr>
    <w:tblStylePr w:type="band1Horz">
      <w:tblPr/>
      <w:tcPr>
        <w:shd w:val="clear" w:color="auto" w:fill="EBC5ED" w:themeFill="accent6" w:themeFillTint="33"/>
      </w:tcPr>
    </w:tblStylePr>
  </w:style>
  <w:style w:type="table" w:customStyle="1" w:styleId="GridTable7Colorful">
    <w:name w:val="Grid Table 7 Colorful"/>
    <w:basedOn w:val="a4"/>
    <w:uiPriority w:val="52"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GridTable7ColorfulAccent1">
    <w:name w:val="Grid Table 7 Colorful Accent 1"/>
    <w:basedOn w:val="a4"/>
    <w:uiPriority w:val="52"/>
    <w:rsid w:val="00630366"/>
    <w:pPr>
      <w:spacing w:after="0" w:line="240" w:lineRule="auto"/>
    </w:pPr>
    <w:rPr>
      <w:color w:val="BF8F00" w:themeColor="accent1" w:themeShade="BF"/>
    </w:rPr>
    <w:tblPr>
      <w:tblStyleRowBandSize w:val="1"/>
      <w:tblStyleColBandSize w:val="1"/>
      <w:tblInd w:w="0" w:type="dxa"/>
      <w:tblBorders>
        <w:top w:val="single" w:sz="4" w:space="0" w:color="FFD966" w:themeColor="accent1" w:themeTint="99"/>
        <w:left w:val="single" w:sz="4" w:space="0" w:color="FFD966" w:themeColor="accent1" w:themeTint="99"/>
        <w:bottom w:val="single" w:sz="4" w:space="0" w:color="FFD966" w:themeColor="accent1" w:themeTint="99"/>
        <w:right w:val="single" w:sz="4" w:space="0" w:color="FFD966" w:themeColor="accent1" w:themeTint="99"/>
        <w:insideH w:val="single" w:sz="4" w:space="0" w:color="FFD966" w:themeColor="accent1" w:themeTint="99"/>
        <w:insideV w:val="single" w:sz="4" w:space="0" w:color="FFD966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1" w:themeFillTint="33"/>
      </w:tcPr>
    </w:tblStylePr>
    <w:tblStylePr w:type="band1Horz">
      <w:tblPr/>
      <w:tcPr>
        <w:shd w:val="clear" w:color="auto" w:fill="FFF2CC" w:themeFill="accent1" w:themeFillTint="33"/>
      </w:tcPr>
    </w:tblStylePr>
    <w:tblStylePr w:type="neCell">
      <w:tblPr/>
      <w:tcPr>
        <w:tcBorders>
          <w:bottom w:val="single" w:sz="4" w:space="0" w:color="FFD966" w:themeColor="accent1" w:themeTint="99"/>
        </w:tcBorders>
      </w:tcPr>
    </w:tblStylePr>
    <w:tblStylePr w:type="nwCell">
      <w:tblPr/>
      <w:tcPr>
        <w:tcBorders>
          <w:bottom w:val="single" w:sz="4" w:space="0" w:color="FFD966" w:themeColor="accent1" w:themeTint="99"/>
        </w:tcBorders>
      </w:tcPr>
    </w:tblStylePr>
    <w:tblStylePr w:type="seCell">
      <w:tblPr/>
      <w:tcPr>
        <w:tcBorders>
          <w:top w:val="single" w:sz="4" w:space="0" w:color="FFD966" w:themeColor="accent1" w:themeTint="99"/>
        </w:tcBorders>
      </w:tcPr>
    </w:tblStylePr>
    <w:tblStylePr w:type="swCell">
      <w:tblPr/>
      <w:tcPr>
        <w:tcBorders>
          <w:top w:val="single" w:sz="4" w:space="0" w:color="FFD966" w:themeColor="accent1" w:themeTint="99"/>
        </w:tcBorders>
      </w:tcPr>
    </w:tblStylePr>
  </w:style>
  <w:style w:type="table" w:customStyle="1" w:styleId="GridTable7ColorfulAccent2">
    <w:name w:val="Grid Table 7 Colorful Accent 2"/>
    <w:basedOn w:val="a4"/>
    <w:uiPriority w:val="52"/>
    <w:rsid w:val="00630366"/>
    <w:pPr>
      <w:spacing w:after="0" w:line="240" w:lineRule="auto"/>
    </w:pPr>
    <w:rPr>
      <w:color w:val="73340A" w:themeColor="accent2" w:themeShade="BF"/>
    </w:rPr>
    <w:tblPr>
      <w:tblStyleRowBandSize w:val="1"/>
      <w:tblStyleColBandSize w:val="1"/>
      <w:tblInd w:w="0" w:type="dxa"/>
      <w:tblBorders>
        <w:top w:val="single" w:sz="4" w:space="0" w:color="EE8742" w:themeColor="accent2" w:themeTint="99"/>
        <w:left w:val="single" w:sz="4" w:space="0" w:color="EE8742" w:themeColor="accent2" w:themeTint="99"/>
        <w:bottom w:val="single" w:sz="4" w:space="0" w:color="EE8742" w:themeColor="accent2" w:themeTint="99"/>
        <w:right w:val="single" w:sz="4" w:space="0" w:color="EE8742" w:themeColor="accent2" w:themeTint="99"/>
        <w:insideH w:val="single" w:sz="4" w:space="0" w:color="EE8742" w:themeColor="accent2" w:themeTint="99"/>
        <w:insideV w:val="single" w:sz="4" w:space="0" w:color="EE874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D7C0" w:themeFill="accent2" w:themeFillTint="33"/>
      </w:tcPr>
    </w:tblStylePr>
    <w:tblStylePr w:type="band1Horz">
      <w:tblPr/>
      <w:tcPr>
        <w:shd w:val="clear" w:color="auto" w:fill="F9D7C0" w:themeFill="accent2" w:themeFillTint="33"/>
      </w:tcPr>
    </w:tblStylePr>
    <w:tblStylePr w:type="neCell">
      <w:tblPr/>
      <w:tcPr>
        <w:tcBorders>
          <w:bottom w:val="single" w:sz="4" w:space="0" w:color="EE8742" w:themeColor="accent2" w:themeTint="99"/>
        </w:tcBorders>
      </w:tcPr>
    </w:tblStylePr>
    <w:tblStylePr w:type="nwCell">
      <w:tblPr/>
      <w:tcPr>
        <w:tcBorders>
          <w:bottom w:val="single" w:sz="4" w:space="0" w:color="EE8742" w:themeColor="accent2" w:themeTint="99"/>
        </w:tcBorders>
      </w:tcPr>
    </w:tblStylePr>
    <w:tblStylePr w:type="seCell">
      <w:tblPr/>
      <w:tcPr>
        <w:tcBorders>
          <w:top w:val="single" w:sz="4" w:space="0" w:color="EE8742" w:themeColor="accent2" w:themeTint="99"/>
        </w:tcBorders>
      </w:tcPr>
    </w:tblStylePr>
    <w:tblStylePr w:type="swCell">
      <w:tblPr/>
      <w:tcPr>
        <w:tcBorders>
          <w:top w:val="single" w:sz="4" w:space="0" w:color="EE8742" w:themeColor="accent2" w:themeTint="99"/>
        </w:tcBorders>
      </w:tcPr>
    </w:tblStylePr>
  </w:style>
  <w:style w:type="table" w:customStyle="1" w:styleId="GridTable7ColorfulAccent3">
    <w:name w:val="Grid Table 7 Colorful Accent 3"/>
    <w:basedOn w:val="a4"/>
    <w:uiPriority w:val="52"/>
    <w:rsid w:val="00630366"/>
    <w:pPr>
      <w:spacing w:after="0" w:line="240" w:lineRule="auto"/>
    </w:pPr>
    <w:rPr>
      <w:color w:val="532477" w:themeColor="accent3" w:themeShade="BF"/>
    </w:rPr>
    <w:tblPr>
      <w:tblStyleRowBandSize w:val="1"/>
      <w:tblStyleColBandSize w:val="1"/>
      <w:tblInd w:w="0" w:type="dxa"/>
      <w:tblBorders>
        <w:top w:val="single" w:sz="4" w:space="0" w:color="AB73D5" w:themeColor="accent3" w:themeTint="99"/>
        <w:left w:val="single" w:sz="4" w:space="0" w:color="AB73D5" w:themeColor="accent3" w:themeTint="99"/>
        <w:bottom w:val="single" w:sz="4" w:space="0" w:color="AB73D5" w:themeColor="accent3" w:themeTint="99"/>
        <w:right w:val="single" w:sz="4" w:space="0" w:color="AB73D5" w:themeColor="accent3" w:themeTint="99"/>
        <w:insideH w:val="single" w:sz="4" w:space="0" w:color="AB73D5" w:themeColor="accent3" w:themeTint="99"/>
        <w:insideV w:val="single" w:sz="4" w:space="0" w:color="AB73D5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D0F1" w:themeFill="accent3" w:themeFillTint="33"/>
      </w:tcPr>
    </w:tblStylePr>
    <w:tblStylePr w:type="band1Horz">
      <w:tblPr/>
      <w:tcPr>
        <w:shd w:val="clear" w:color="auto" w:fill="E2D0F1" w:themeFill="accent3" w:themeFillTint="33"/>
      </w:tcPr>
    </w:tblStylePr>
    <w:tblStylePr w:type="neCell">
      <w:tblPr/>
      <w:tcPr>
        <w:tcBorders>
          <w:bottom w:val="single" w:sz="4" w:space="0" w:color="AB73D5" w:themeColor="accent3" w:themeTint="99"/>
        </w:tcBorders>
      </w:tcPr>
    </w:tblStylePr>
    <w:tblStylePr w:type="nwCell">
      <w:tblPr/>
      <w:tcPr>
        <w:tcBorders>
          <w:bottom w:val="single" w:sz="4" w:space="0" w:color="AB73D5" w:themeColor="accent3" w:themeTint="99"/>
        </w:tcBorders>
      </w:tcPr>
    </w:tblStylePr>
    <w:tblStylePr w:type="seCell">
      <w:tblPr/>
      <w:tcPr>
        <w:tcBorders>
          <w:top w:val="single" w:sz="4" w:space="0" w:color="AB73D5" w:themeColor="accent3" w:themeTint="99"/>
        </w:tcBorders>
      </w:tcPr>
    </w:tblStylePr>
    <w:tblStylePr w:type="swCell">
      <w:tblPr/>
      <w:tcPr>
        <w:tcBorders>
          <w:top w:val="single" w:sz="4" w:space="0" w:color="AB73D5" w:themeColor="accent3" w:themeTint="99"/>
        </w:tcBorders>
      </w:tcPr>
    </w:tblStylePr>
  </w:style>
  <w:style w:type="table" w:customStyle="1" w:styleId="GridTable7ColorfulAccent4">
    <w:name w:val="Grid Table 7 Colorful Accent 4"/>
    <w:basedOn w:val="a4"/>
    <w:uiPriority w:val="52"/>
    <w:rsid w:val="00630366"/>
    <w:pPr>
      <w:spacing w:after="0" w:line="240" w:lineRule="auto"/>
    </w:pPr>
    <w:rPr>
      <w:color w:val="00297D" w:themeColor="accent4" w:themeShade="BF"/>
    </w:rPr>
    <w:tblPr>
      <w:tblStyleRowBandSize w:val="1"/>
      <w:tblStyleColBandSize w:val="1"/>
      <w:tblInd w:w="0" w:type="dxa"/>
      <w:tblBorders>
        <w:top w:val="single" w:sz="4" w:space="0" w:color="3176FF" w:themeColor="accent4" w:themeTint="99"/>
        <w:left w:val="single" w:sz="4" w:space="0" w:color="3176FF" w:themeColor="accent4" w:themeTint="99"/>
        <w:bottom w:val="single" w:sz="4" w:space="0" w:color="3176FF" w:themeColor="accent4" w:themeTint="99"/>
        <w:right w:val="single" w:sz="4" w:space="0" w:color="3176FF" w:themeColor="accent4" w:themeTint="99"/>
        <w:insideH w:val="single" w:sz="4" w:space="0" w:color="3176FF" w:themeColor="accent4" w:themeTint="99"/>
        <w:insideV w:val="single" w:sz="4" w:space="0" w:color="3176FF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AD1FF" w:themeFill="accent4" w:themeFillTint="33"/>
      </w:tcPr>
    </w:tblStylePr>
    <w:tblStylePr w:type="band1Horz">
      <w:tblPr/>
      <w:tcPr>
        <w:shd w:val="clear" w:color="auto" w:fill="BAD1FF" w:themeFill="accent4" w:themeFillTint="33"/>
      </w:tcPr>
    </w:tblStylePr>
    <w:tblStylePr w:type="neCell">
      <w:tblPr/>
      <w:tcPr>
        <w:tcBorders>
          <w:bottom w:val="single" w:sz="4" w:space="0" w:color="3176FF" w:themeColor="accent4" w:themeTint="99"/>
        </w:tcBorders>
      </w:tcPr>
    </w:tblStylePr>
    <w:tblStylePr w:type="nwCell">
      <w:tblPr/>
      <w:tcPr>
        <w:tcBorders>
          <w:bottom w:val="single" w:sz="4" w:space="0" w:color="3176FF" w:themeColor="accent4" w:themeTint="99"/>
        </w:tcBorders>
      </w:tcPr>
    </w:tblStylePr>
    <w:tblStylePr w:type="seCell">
      <w:tblPr/>
      <w:tcPr>
        <w:tcBorders>
          <w:top w:val="single" w:sz="4" w:space="0" w:color="3176FF" w:themeColor="accent4" w:themeTint="99"/>
        </w:tcBorders>
      </w:tcPr>
    </w:tblStylePr>
    <w:tblStylePr w:type="swCell">
      <w:tblPr/>
      <w:tcPr>
        <w:tcBorders>
          <w:top w:val="single" w:sz="4" w:space="0" w:color="3176FF" w:themeColor="accent4" w:themeTint="99"/>
        </w:tcBorders>
      </w:tcPr>
    </w:tblStylePr>
  </w:style>
  <w:style w:type="table" w:customStyle="1" w:styleId="GridTable7ColorfulAccent5">
    <w:name w:val="Grid Table 7 Colorful Accent 5"/>
    <w:basedOn w:val="a4"/>
    <w:uiPriority w:val="52"/>
    <w:rsid w:val="00630366"/>
    <w:pPr>
      <w:spacing w:after="0" w:line="240" w:lineRule="auto"/>
    </w:pPr>
    <w:rPr>
      <w:color w:val="002061" w:themeColor="accent5" w:themeShade="BF"/>
    </w:rPr>
    <w:tblPr>
      <w:tblStyleRowBandSize w:val="1"/>
      <w:tblStyleColBandSize w:val="1"/>
      <w:tblInd w:w="0" w:type="dxa"/>
      <w:tblBorders>
        <w:top w:val="single" w:sz="4" w:space="0" w:color="1B66FF" w:themeColor="accent5" w:themeTint="99"/>
        <w:left w:val="single" w:sz="4" w:space="0" w:color="1B66FF" w:themeColor="accent5" w:themeTint="99"/>
        <w:bottom w:val="single" w:sz="4" w:space="0" w:color="1B66FF" w:themeColor="accent5" w:themeTint="99"/>
        <w:right w:val="single" w:sz="4" w:space="0" w:color="1B66FF" w:themeColor="accent5" w:themeTint="99"/>
        <w:insideH w:val="single" w:sz="4" w:space="0" w:color="1B66FF" w:themeColor="accent5" w:themeTint="99"/>
        <w:insideV w:val="single" w:sz="4" w:space="0" w:color="1B66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3CCFF" w:themeFill="accent5" w:themeFillTint="33"/>
      </w:tcPr>
    </w:tblStylePr>
    <w:tblStylePr w:type="band1Horz">
      <w:tblPr/>
      <w:tcPr>
        <w:shd w:val="clear" w:color="auto" w:fill="B3CCFF" w:themeFill="accent5" w:themeFillTint="33"/>
      </w:tcPr>
    </w:tblStylePr>
    <w:tblStylePr w:type="neCell">
      <w:tblPr/>
      <w:tcPr>
        <w:tcBorders>
          <w:bottom w:val="single" w:sz="4" w:space="0" w:color="1B66FF" w:themeColor="accent5" w:themeTint="99"/>
        </w:tcBorders>
      </w:tcPr>
    </w:tblStylePr>
    <w:tblStylePr w:type="nwCell">
      <w:tblPr/>
      <w:tcPr>
        <w:tcBorders>
          <w:bottom w:val="single" w:sz="4" w:space="0" w:color="1B66FF" w:themeColor="accent5" w:themeTint="99"/>
        </w:tcBorders>
      </w:tcPr>
    </w:tblStylePr>
    <w:tblStylePr w:type="seCell">
      <w:tblPr/>
      <w:tcPr>
        <w:tcBorders>
          <w:top w:val="single" w:sz="4" w:space="0" w:color="1B66FF" w:themeColor="accent5" w:themeTint="99"/>
        </w:tcBorders>
      </w:tcPr>
    </w:tblStylePr>
    <w:tblStylePr w:type="swCell">
      <w:tblPr/>
      <w:tcPr>
        <w:tcBorders>
          <w:top w:val="single" w:sz="4" w:space="0" w:color="1B66FF" w:themeColor="accent5" w:themeTint="99"/>
        </w:tcBorders>
      </w:tcPr>
    </w:tblStylePr>
  </w:style>
  <w:style w:type="table" w:customStyle="1" w:styleId="GridTable7ColorfulAccent6">
    <w:name w:val="Grid Table 7 Colorful Accent 6"/>
    <w:basedOn w:val="a4"/>
    <w:uiPriority w:val="52"/>
    <w:rsid w:val="00630366"/>
    <w:pPr>
      <w:spacing w:after="0" w:line="240" w:lineRule="auto"/>
    </w:pPr>
    <w:rPr>
      <w:color w:val="48174A" w:themeColor="accent6" w:themeShade="BF"/>
    </w:rPr>
    <w:tblPr>
      <w:tblStyleRowBandSize w:val="1"/>
      <w:tblStyleColBandSize w:val="1"/>
      <w:tblInd w:w="0" w:type="dxa"/>
      <w:tblBorders>
        <w:top w:val="single" w:sz="4" w:space="0" w:color="C451C8" w:themeColor="accent6" w:themeTint="99"/>
        <w:left w:val="single" w:sz="4" w:space="0" w:color="C451C8" w:themeColor="accent6" w:themeTint="99"/>
        <w:bottom w:val="single" w:sz="4" w:space="0" w:color="C451C8" w:themeColor="accent6" w:themeTint="99"/>
        <w:right w:val="single" w:sz="4" w:space="0" w:color="C451C8" w:themeColor="accent6" w:themeTint="99"/>
        <w:insideH w:val="single" w:sz="4" w:space="0" w:color="C451C8" w:themeColor="accent6" w:themeTint="99"/>
        <w:insideV w:val="single" w:sz="4" w:space="0" w:color="C451C8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BC5ED" w:themeFill="accent6" w:themeFillTint="33"/>
      </w:tcPr>
    </w:tblStylePr>
    <w:tblStylePr w:type="band1Horz">
      <w:tblPr/>
      <w:tcPr>
        <w:shd w:val="clear" w:color="auto" w:fill="EBC5ED" w:themeFill="accent6" w:themeFillTint="33"/>
      </w:tcPr>
    </w:tblStylePr>
    <w:tblStylePr w:type="neCell">
      <w:tblPr/>
      <w:tcPr>
        <w:tcBorders>
          <w:bottom w:val="single" w:sz="4" w:space="0" w:color="C451C8" w:themeColor="accent6" w:themeTint="99"/>
        </w:tcBorders>
      </w:tcPr>
    </w:tblStylePr>
    <w:tblStylePr w:type="nwCell">
      <w:tblPr/>
      <w:tcPr>
        <w:tcBorders>
          <w:bottom w:val="single" w:sz="4" w:space="0" w:color="C451C8" w:themeColor="accent6" w:themeTint="99"/>
        </w:tcBorders>
      </w:tcPr>
    </w:tblStylePr>
    <w:tblStylePr w:type="seCell">
      <w:tblPr/>
      <w:tcPr>
        <w:tcBorders>
          <w:top w:val="single" w:sz="4" w:space="0" w:color="C451C8" w:themeColor="accent6" w:themeTint="99"/>
        </w:tcBorders>
      </w:tcPr>
    </w:tblStylePr>
    <w:tblStylePr w:type="swCell">
      <w:tblPr/>
      <w:tcPr>
        <w:tcBorders>
          <w:top w:val="single" w:sz="4" w:space="0" w:color="C451C8" w:themeColor="accent6" w:themeTint="99"/>
        </w:tcBorders>
      </w:tcPr>
    </w:tblStylePr>
  </w:style>
  <w:style w:type="character" w:customStyle="1" w:styleId="Hashtag">
    <w:name w:val="Hashtag"/>
    <w:basedOn w:val="a3"/>
    <w:uiPriority w:val="99"/>
    <w:semiHidden/>
    <w:unhideWhenUsed/>
    <w:rsid w:val="00630366"/>
    <w:rPr>
      <w:rFonts w:ascii="Tahoma" w:hAnsi="Tahoma" w:cs="Tahoma"/>
      <w:color w:val="2B579A"/>
      <w:shd w:val="clear" w:color="auto" w:fill="E1DFDD"/>
    </w:rPr>
  </w:style>
  <w:style w:type="character" w:styleId="HTML">
    <w:name w:val="HTML Acronym"/>
    <w:basedOn w:val="a3"/>
    <w:uiPriority w:val="99"/>
    <w:semiHidden/>
    <w:unhideWhenUsed/>
    <w:rsid w:val="00630366"/>
    <w:rPr>
      <w:rFonts w:ascii="Tahoma" w:hAnsi="Tahoma" w:cs="Tahoma"/>
    </w:rPr>
  </w:style>
  <w:style w:type="paragraph" w:styleId="HTML0">
    <w:name w:val="HTML Address"/>
    <w:basedOn w:val="a2"/>
    <w:link w:val="HTML1"/>
    <w:uiPriority w:val="99"/>
    <w:semiHidden/>
    <w:unhideWhenUsed/>
    <w:rsid w:val="00630366"/>
    <w:rPr>
      <w:i/>
      <w:iCs/>
    </w:rPr>
  </w:style>
  <w:style w:type="character" w:customStyle="1" w:styleId="HTML1">
    <w:name w:val="Адрес HTML Знак"/>
    <w:basedOn w:val="a3"/>
    <w:link w:val="HTML0"/>
    <w:uiPriority w:val="99"/>
    <w:semiHidden/>
    <w:rsid w:val="00630366"/>
    <w:rPr>
      <w:rFonts w:ascii="Tahoma" w:hAnsi="Tahoma" w:cs="Tahoma"/>
      <w:i/>
      <w:iCs/>
      <w:color w:val="000000" w:themeColor="text1"/>
      <w:lang w:val="en-US"/>
    </w:rPr>
  </w:style>
  <w:style w:type="character" w:styleId="HTML2">
    <w:name w:val="HTML Cite"/>
    <w:basedOn w:val="a3"/>
    <w:uiPriority w:val="99"/>
    <w:semiHidden/>
    <w:unhideWhenUsed/>
    <w:rsid w:val="00630366"/>
    <w:rPr>
      <w:rFonts w:ascii="Tahoma" w:hAnsi="Tahoma" w:cs="Tahoma"/>
      <w:i/>
      <w:iCs/>
    </w:rPr>
  </w:style>
  <w:style w:type="character" w:styleId="HTML3">
    <w:name w:val="HTML Code"/>
    <w:basedOn w:val="a3"/>
    <w:uiPriority w:val="99"/>
    <w:semiHidden/>
    <w:unhideWhenUsed/>
    <w:rsid w:val="00630366"/>
    <w:rPr>
      <w:rFonts w:ascii="Consolas" w:hAnsi="Consolas" w:cs="Tahoma"/>
      <w:sz w:val="20"/>
      <w:szCs w:val="20"/>
    </w:rPr>
  </w:style>
  <w:style w:type="character" w:styleId="HTML4">
    <w:name w:val="HTML Definition"/>
    <w:basedOn w:val="a3"/>
    <w:uiPriority w:val="99"/>
    <w:semiHidden/>
    <w:unhideWhenUsed/>
    <w:rsid w:val="00630366"/>
    <w:rPr>
      <w:rFonts w:ascii="Tahoma" w:hAnsi="Tahoma" w:cs="Tahoma"/>
      <w:i/>
      <w:iCs/>
    </w:rPr>
  </w:style>
  <w:style w:type="character" w:styleId="HTML5">
    <w:name w:val="HTML Keyboard"/>
    <w:basedOn w:val="a3"/>
    <w:uiPriority w:val="99"/>
    <w:semiHidden/>
    <w:unhideWhenUsed/>
    <w:rsid w:val="00630366"/>
    <w:rPr>
      <w:rFonts w:ascii="Consolas" w:hAnsi="Consolas" w:cs="Tahoma"/>
      <w:sz w:val="20"/>
      <w:szCs w:val="20"/>
    </w:rPr>
  </w:style>
  <w:style w:type="paragraph" w:styleId="HTML6">
    <w:name w:val="HTML Preformatted"/>
    <w:basedOn w:val="a2"/>
    <w:link w:val="HTML7"/>
    <w:uiPriority w:val="99"/>
    <w:semiHidden/>
    <w:unhideWhenUsed/>
    <w:rsid w:val="00630366"/>
    <w:rPr>
      <w:rFonts w:ascii="Consolas" w:hAnsi="Consolas"/>
      <w:sz w:val="20"/>
      <w:szCs w:val="20"/>
    </w:rPr>
  </w:style>
  <w:style w:type="character" w:customStyle="1" w:styleId="HTML7">
    <w:name w:val="Стандартный HTML Знак"/>
    <w:basedOn w:val="a3"/>
    <w:link w:val="HTML6"/>
    <w:uiPriority w:val="99"/>
    <w:semiHidden/>
    <w:rsid w:val="00630366"/>
    <w:rPr>
      <w:rFonts w:ascii="Consolas" w:hAnsi="Consolas" w:cs="Tahoma"/>
      <w:color w:val="000000" w:themeColor="text1"/>
      <w:sz w:val="20"/>
      <w:szCs w:val="20"/>
      <w:lang w:val="en-US"/>
    </w:rPr>
  </w:style>
  <w:style w:type="character" w:styleId="HTML8">
    <w:name w:val="HTML Sample"/>
    <w:basedOn w:val="a3"/>
    <w:uiPriority w:val="99"/>
    <w:semiHidden/>
    <w:unhideWhenUsed/>
    <w:rsid w:val="00630366"/>
    <w:rPr>
      <w:rFonts w:ascii="Consolas" w:hAnsi="Consolas" w:cs="Tahoma"/>
      <w:sz w:val="24"/>
      <w:szCs w:val="24"/>
    </w:rPr>
  </w:style>
  <w:style w:type="character" w:styleId="HTML9">
    <w:name w:val="HTML Typewriter"/>
    <w:basedOn w:val="a3"/>
    <w:uiPriority w:val="99"/>
    <w:semiHidden/>
    <w:unhideWhenUsed/>
    <w:rsid w:val="00630366"/>
    <w:rPr>
      <w:rFonts w:ascii="Consolas" w:hAnsi="Consolas" w:cs="Tahoma"/>
      <w:sz w:val="20"/>
      <w:szCs w:val="20"/>
    </w:rPr>
  </w:style>
  <w:style w:type="character" w:styleId="HTMLa">
    <w:name w:val="HTML Variable"/>
    <w:basedOn w:val="a3"/>
    <w:uiPriority w:val="99"/>
    <w:semiHidden/>
    <w:unhideWhenUsed/>
    <w:rsid w:val="00630366"/>
    <w:rPr>
      <w:rFonts w:ascii="Tahoma" w:hAnsi="Tahoma" w:cs="Tahoma"/>
      <w:i/>
      <w:iCs/>
    </w:rPr>
  </w:style>
  <w:style w:type="character" w:styleId="afff4">
    <w:name w:val="Hyperlink"/>
    <w:basedOn w:val="a3"/>
    <w:uiPriority w:val="99"/>
    <w:semiHidden/>
    <w:unhideWhenUsed/>
    <w:rsid w:val="00630366"/>
    <w:rPr>
      <w:rFonts w:ascii="Tahoma" w:hAnsi="Tahoma" w:cs="Tahoma"/>
      <w:color w:val="002060" w:themeColor="hyperlink"/>
      <w:u w:val="single"/>
    </w:rPr>
  </w:style>
  <w:style w:type="paragraph" w:styleId="11">
    <w:name w:val="index 1"/>
    <w:basedOn w:val="a2"/>
    <w:next w:val="a2"/>
    <w:autoRedefine/>
    <w:uiPriority w:val="99"/>
    <w:semiHidden/>
    <w:unhideWhenUsed/>
    <w:rsid w:val="00630366"/>
    <w:pPr>
      <w:ind w:left="220" w:hanging="220"/>
    </w:pPr>
  </w:style>
  <w:style w:type="paragraph" w:styleId="2a">
    <w:name w:val="index 2"/>
    <w:basedOn w:val="a2"/>
    <w:next w:val="a2"/>
    <w:autoRedefine/>
    <w:uiPriority w:val="99"/>
    <w:semiHidden/>
    <w:unhideWhenUsed/>
    <w:rsid w:val="00630366"/>
    <w:pPr>
      <w:ind w:left="440" w:hanging="220"/>
    </w:pPr>
  </w:style>
  <w:style w:type="paragraph" w:styleId="37">
    <w:name w:val="index 3"/>
    <w:basedOn w:val="a2"/>
    <w:next w:val="a2"/>
    <w:autoRedefine/>
    <w:uiPriority w:val="99"/>
    <w:semiHidden/>
    <w:unhideWhenUsed/>
    <w:rsid w:val="00630366"/>
    <w:pPr>
      <w:ind w:left="660" w:hanging="220"/>
    </w:pPr>
  </w:style>
  <w:style w:type="paragraph" w:styleId="43">
    <w:name w:val="index 4"/>
    <w:basedOn w:val="a2"/>
    <w:next w:val="a2"/>
    <w:autoRedefine/>
    <w:uiPriority w:val="99"/>
    <w:semiHidden/>
    <w:unhideWhenUsed/>
    <w:rsid w:val="00630366"/>
    <w:pPr>
      <w:ind w:left="880" w:hanging="220"/>
    </w:pPr>
  </w:style>
  <w:style w:type="paragraph" w:styleId="53">
    <w:name w:val="index 5"/>
    <w:basedOn w:val="a2"/>
    <w:next w:val="a2"/>
    <w:autoRedefine/>
    <w:uiPriority w:val="99"/>
    <w:semiHidden/>
    <w:unhideWhenUsed/>
    <w:rsid w:val="00630366"/>
    <w:pPr>
      <w:ind w:left="1100" w:hanging="220"/>
    </w:pPr>
  </w:style>
  <w:style w:type="paragraph" w:styleId="61">
    <w:name w:val="index 6"/>
    <w:basedOn w:val="a2"/>
    <w:next w:val="a2"/>
    <w:autoRedefine/>
    <w:uiPriority w:val="99"/>
    <w:semiHidden/>
    <w:unhideWhenUsed/>
    <w:rsid w:val="00630366"/>
    <w:pPr>
      <w:ind w:left="1320" w:hanging="220"/>
    </w:pPr>
  </w:style>
  <w:style w:type="paragraph" w:styleId="71">
    <w:name w:val="index 7"/>
    <w:basedOn w:val="a2"/>
    <w:next w:val="a2"/>
    <w:autoRedefine/>
    <w:uiPriority w:val="99"/>
    <w:semiHidden/>
    <w:unhideWhenUsed/>
    <w:rsid w:val="00630366"/>
    <w:pPr>
      <w:ind w:left="1540" w:hanging="220"/>
    </w:pPr>
  </w:style>
  <w:style w:type="paragraph" w:styleId="81">
    <w:name w:val="index 8"/>
    <w:basedOn w:val="a2"/>
    <w:next w:val="a2"/>
    <w:autoRedefine/>
    <w:uiPriority w:val="99"/>
    <w:semiHidden/>
    <w:unhideWhenUsed/>
    <w:rsid w:val="00630366"/>
    <w:pPr>
      <w:ind w:left="1760" w:hanging="220"/>
    </w:pPr>
  </w:style>
  <w:style w:type="paragraph" w:styleId="91">
    <w:name w:val="index 9"/>
    <w:basedOn w:val="a2"/>
    <w:next w:val="a2"/>
    <w:autoRedefine/>
    <w:uiPriority w:val="99"/>
    <w:semiHidden/>
    <w:unhideWhenUsed/>
    <w:rsid w:val="00630366"/>
    <w:pPr>
      <w:ind w:left="1980" w:hanging="220"/>
    </w:pPr>
  </w:style>
  <w:style w:type="paragraph" w:styleId="afff5">
    <w:name w:val="index heading"/>
    <w:basedOn w:val="a2"/>
    <w:next w:val="11"/>
    <w:uiPriority w:val="99"/>
    <w:semiHidden/>
    <w:unhideWhenUsed/>
    <w:rsid w:val="00630366"/>
    <w:rPr>
      <w:rFonts w:eastAsiaTheme="majorEastAsia"/>
      <w:b/>
      <w:bCs/>
    </w:rPr>
  </w:style>
  <w:style w:type="character" w:styleId="afff6">
    <w:name w:val="Intense Emphasis"/>
    <w:basedOn w:val="a3"/>
    <w:uiPriority w:val="21"/>
    <w:semiHidden/>
    <w:rsid w:val="00630366"/>
    <w:rPr>
      <w:rFonts w:ascii="Tahoma" w:hAnsi="Tahoma" w:cs="Tahoma"/>
      <w:i/>
      <w:iCs/>
      <w:color w:val="FFC000" w:themeColor="accent1"/>
    </w:rPr>
  </w:style>
  <w:style w:type="paragraph" w:styleId="afff7">
    <w:name w:val="Intense Quote"/>
    <w:basedOn w:val="a2"/>
    <w:next w:val="a2"/>
    <w:link w:val="afff8"/>
    <w:uiPriority w:val="30"/>
    <w:semiHidden/>
    <w:rsid w:val="00630366"/>
    <w:pPr>
      <w:pBdr>
        <w:top w:val="single" w:sz="4" w:space="10" w:color="FFC000" w:themeColor="accent1"/>
        <w:bottom w:val="single" w:sz="4" w:space="10" w:color="FFC000" w:themeColor="accent1"/>
      </w:pBdr>
      <w:spacing w:before="360" w:after="360"/>
      <w:ind w:left="864" w:right="864"/>
      <w:jc w:val="center"/>
    </w:pPr>
    <w:rPr>
      <w:i/>
      <w:iCs/>
      <w:color w:val="FFC000" w:themeColor="accent1"/>
    </w:rPr>
  </w:style>
  <w:style w:type="character" w:customStyle="1" w:styleId="afff8">
    <w:name w:val="Выделенная цитата Знак"/>
    <w:basedOn w:val="a3"/>
    <w:link w:val="afff7"/>
    <w:uiPriority w:val="30"/>
    <w:semiHidden/>
    <w:rsid w:val="00630366"/>
    <w:rPr>
      <w:rFonts w:ascii="Tahoma" w:hAnsi="Tahoma" w:cs="Tahoma"/>
      <w:i/>
      <w:iCs/>
      <w:color w:val="FFC000" w:themeColor="accent1"/>
      <w:lang w:val="en-US"/>
    </w:rPr>
  </w:style>
  <w:style w:type="character" w:styleId="afff9">
    <w:name w:val="Intense Reference"/>
    <w:basedOn w:val="a3"/>
    <w:uiPriority w:val="32"/>
    <w:semiHidden/>
    <w:rsid w:val="00630366"/>
    <w:rPr>
      <w:rFonts w:ascii="Tahoma" w:hAnsi="Tahoma" w:cs="Tahoma"/>
      <w:b/>
      <w:bCs/>
      <w:smallCaps/>
      <w:color w:val="FFC000" w:themeColor="accent1"/>
      <w:spacing w:val="5"/>
    </w:rPr>
  </w:style>
  <w:style w:type="table" w:styleId="afffa">
    <w:name w:val="Light Grid"/>
    <w:basedOn w:val="a4"/>
    <w:uiPriority w:val="62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3">
    <w:name w:val="Light Grid Accent 1"/>
    <w:basedOn w:val="a4"/>
    <w:uiPriority w:val="62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C000" w:themeColor="accent1"/>
        <w:left w:val="single" w:sz="8" w:space="0" w:color="FFC000" w:themeColor="accent1"/>
        <w:bottom w:val="single" w:sz="8" w:space="0" w:color="FFC000" w:themeColor="accent1"/>
        <w:right w:val="single" w:sz="8" w:space="0" w:color="FFC000" w:themeColor="accent1"/>
        <w:insideH w:val="single" w:sz="8" w:space="0" w:color="FFC000" w:themeColor="accent1"/>
        <w:insideV w:val="single" w:sz="8" w:space="0" w:color="FFC000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1"/>
          <w:left w:val="single" w:sz="8" w:space="0" w:color="FFC000" w:themeColor="accent1"/>
          <w:bottom w:val="single" w:sz="18" w:space="0" w:color="FFC000" w:themeColor="accent1"/>
          <w:right w:val="single" w:sz="8" w:space="0" w:color="FFC000" w:themeColor="accent1"/>
          <w:insideH w:val="nil"/>
          <w:insideV w:val="single" w:sz="8" w:space="0" w:color="FFC000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000" w:themeColor="accent1"/>
          <w:left w:val="single" w:sz="8" w:space="0" w:color="FFC000" w:themeColor="accent1"/>
          <w:bottom w:val="single" w:sz="8" w:space="0" w:color="FFC000" w:themeColor="accent1"/>
          <w:right w:val="single" w:sz="8" w:space="0" w:color="FFC000" w:themeColor="accent1"/>
          <w:insideH w:val="nil"/>
          <w:insideV w:val="single" w:sz="8" w:space="0" w:color="FFC000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1"/>
          <w:left w:val="single" w:sz="8" w:space="0" w:color="FFC000" w:themeColor="accent1"/>
          <w:bottom w:val="single" w:sz="8" w:space="0" w:color="FFC000" w:themeColor="accent1"/>
          <w:right w:val="single" w:sz="8" w:space="0" w:color="FFC000" w:themeColor="accent1"/>
        </w:tcBorders>
      </w:tcPr>
    </w:tblStylePr>
    <w:tblStylePr w:type="band1Vert">
      <w:tblPr/>
      <w:tcPr>
        <w:tcBorders>
          <w:top w:val="single" w:sz="8" w:space="0" w:color="FFC000" w:themeColor="accent1"/>
          <w:left w:val="single" w:sz="8" w:space="0" w:color="FFC000" w:themeColor="accent1"/>
          <w:bottom w:val="single" w:sz="8" w:space="0" w:color="FFC000" w:themeColor="accent1"/>
          <w:right w:val="single" w:sz="8" w:space="0" w:color="FFC000" w:themeColor="accent1"/>
        </w:tcBorders>
        <w:shd w:val="clear" w:color="auto" w:fill="FFEFC0" w:themeFill="accent1" w:themeFillTint="3F"/>
      </w:tcPr>
    </w:tblStylePr>
    <w:tblStylePr w:type="band1Horz">
      <w:tblPr/>
      <w:tcPr>
        <w:tcBorders>
          <w:top w:val="single" w:sz="8" w:space="0" w:color="FFC000" w:themeColor="accent1"/>
          <w:left w:val="single" w:sz="8" w:space="0" w:color="FFC000" w:themeColor="accent1"/>
          <w:bottom w:val="single" w:sz="8" w:space="0" w:color="FFC000" w:themeColor="accent1"/>
          <w:right w:val="single" w:sz="8" w:space="0" w:color="FFC000" w:themeColor="accent1"/>
          <w:insideV w:val="single" w:sz="8" w:space="0" w:color="FFC000" w:themeColor="accent1"/>
        </w:tcBorders>
        <w:shd w:val="clear" w:color="auto" w:fill="FFEFC0" w:themeFill="accent1" w:themeFillTint="3F"/>
      </w:tcPr>
    </w:tblStylePr>
    <w:tblStylePr w:type="band2Horz">
      <w:tblPr/>
      <w:tcPr>
        <w:tcBorders>
          <w:top w:val="single" w:sz="8" w:space="0" w:color="FFC000" w:themeColor="accent1"/>
          <w:left w:val="single" w:sz="8" w:space="0" w:color="FFC000" w:themeColor="accent1"/>
          <w:bottom w:val="single" w:sz="8" w:space="0" w:color="FFC000" w:themeColor="accent1"/>
          <w:right w:val="single" w:sz="8" w:space="0" w:color="FFC000" w:themeColor="accent1"/>
          <w:insideV w:val="single" w:sz="8" w:space="0" w:color="FFC000" w:themeColor="accent1"/>
        </w:tcBorders>
      </w:tcPr>
    </w:tblStylePr>
  </w:style>
  <w:style w:type="table" w:styleId="-23">
    <w:name w:val="Light Grid Accent 2"/>
    <w:basedOn w:val="a4"/>
    <w:uiPriority w:val="62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A470E" w:themeColor="accent2"/>
        <w:left w:val="single" w:sz="8" w:space="0" w:color="9A470E" w:themeColor="accent2"/>
        <w:bottom w:val="single" w:sz="8" w:space="0" w:color="9A470E" w:themeColor="accent2"/>
        <w:right w:val="single" w:sz="8" w:space="0" w:color="9A470E" w:themeColor="accent2"/>
        <w:insideH w:val="single" w:sz="8" w:space="0" w:color="9A470E" w:themeColor="accent2"/>
        <w:insideV w:val="single" w:sz="8" w:space="0" w:color="9A470E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A470E" w:themeColor="accent2"/>
          <w:left w:val="single" w:sz="8" w:space="0" w:color="9A470E" w:themeColor="accent2"/>
          <w:bottom w:val="single" w:sz="18" w:space="0" w:color="9A470E" w:themeColor="accent2"/>
          <w:right w:val="single" w:sz="8" w:space="0" w:color="9A470E" w:themeColor="accent2"/>
          <w:insideH w:val="nil"/>
          <w:insideV w:val="single" w:sz="8" w:space="0" w:color="9A470E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A470E" w:themeColor="accent2"/>
          <w:left w:val="single" w:sz="8" w:space="0" w:color="9A470E" w:themeColor="accent2"/>
          <w:bottom w:val="single" w:sz="8" w:space="0" w:color="9A470E" w:themeColor="accent2"/>
          <w:right w:val="single" w:sz="8" w:space="0" w:color="9A470E" w:themeColor="accent2"/>
          <w:insideH w:val="nil"/>
          <w:insideV w:val="single" w:sz="8" w:space="0" w:color="9A470E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A470E" w:themeColor="accent2"/>
          <w:left w:val="single" w:sz="8" w:space="0" w:color="9A470E" w:themeColor="accent2"/>
          <w:bottom w:val="single" w:sz="8" w:space="0" w:color="9A470E" w:themeColor="accent2"/>
          <w:right w:val="single" w:sz="8" w:space="0" w:color="9A470E" w:themeColor="accent2"/>
        </w:tcBorders>
      </w:tcPr>
    </w:tblStylePr>
    <w:tblStylePr w:type="band1Vert">
      <w:tblPr/>
      <w:tcPr>
        <w:tcBorders>
          <w:top w:val="single" w:sz="8" w:space="0" w:color="9A470E" w:themeColor="accent2"/>
          <w:left w:val="single" w:sz="8" w:space="0" w:color="9A470E" w:themeColor="accent2"/>
          <w:bottom w:val="single" w:sz="8" w:space="0" w:color="9A470E" w:themeColor="accent2"/>
          <w:right w:val="single" w:sz="8" w:space="0" w:color="9A470E" w:themeColor="accent2"/>
        </w:tcBorders>
        <w:shd w:val="clear" w:color="auto" w:fill="F8CDB1" w:themeFill="accent2" w:themeFillTint="3F"/>
      </w:tcPr>
    </w:tblStylePr>
    <w:tblStylePr w:type="band1Horz">
      <w:tblPr/>
      <w:tcPr>
        <w:tcBorders>
          <w:top w:val="single" w:sz="8" w:space="0" w:color="9A470E" w:themeColor="accent2"/>
          <w:left w:val="single" w:sz="8" w:space="0" w:color="9A470E" w:themeColor="accent2"/>
          <w:bottom w:val="single" w:sz="8" w:space="0" w:color="9A470E" w:themeColor="accent2"/>
          <w:right w:val="single" w:sz="8" w:space="0" w:color="9A470E" w:themeColor="accent2"/>
          <w:insideV w:val="single" w:sz="8" w:space="0" w:color="9A470E" w:themeColor="accent2"/>
        </w:tcBorders>
        <w:shd w:val="clear" w:color="auto" w:fill="F8CDB1" w:themeFill="accent2" w:themeFillTint="3F"/>
      </w:tcPr>
    </w:tblStylePr>
    <w:tblStylePr w:type="band2Horz">
      <w:tblPr/>
      <w:tcPr>
        <w:tcBorders>
          <w:top w:val="single" w:sz="8" w:space="0" w:color="9A470E" w:themeColor="accent2"/>
          <w:left w:val="single" w:sz="8" w:space="0" w:color="9A470E" w:themeColor="accent2"/>
          <w:bottom w:val="single" w:sz="8" w:space="0" w:color="9A470E" w:themeColor="accent2"/>
          <w:right w:val="single" w:sz="8" w:space="0" w:color="9A470E" w:themeColor="accent2"/>
          <w:insideV w:val="single" w:sz="8" w:space="0" w:color="9A470E" w:themeColor="accent2"/>
        </w:tcBorders>
      </w:tcPr>
    </w:tblStylePr>
  </w:style>
  <w:style w:type="table" w:styleId="-33">
    <w:name w:val="Light Grid Accent 3"/>
    <w:basedOn w:val="a4"/>
    <w:uiPriority w:val="62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030A0" w:themeColor="accent3"/>
        <w:left w:val="single" w:sz="8" w:space="0" w:color="7030A0" w:themeColor="accent3"/>
        <w:bottom w:val="single" w:sz="8" w:space="0" w:color="7030A0" w:themeColor="accent3"/>
        <w:right w:val="single" w:sz="8" w:space="0" w:color="7030A0" w:themeColor="accent3"/>
        <w:insideH w:val="single" w:sz="8" w:space="0" w:color="7030A0" w:themeColor="accent3"/>
        <w:insideV w:val="single" w:sz="8" w:space="0" w:color="7030A0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30A0" w:themeColor="accent3"/>
          <w:left w:val="single" w:sz="8" w:space="0" w:color="7030A0" w:themeColor="accent3"/>
          <w:bottom w:val="single" w:sz="18" w:space="0" w:color="7030A0" w:themeColor="accent3"/>
          <w:right w:val="single" w:sz="8" w:space="0" w:color="7030A0" w:themeColor="accent3"/>
          <w:insideH w:val="nil"/>
          <w:insideV w:val="single" w:sz="8" w:space="0" w:color="7030A0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030A0" w:themeColor="accent3"/>
          <w:left w:val="single" w:sz="8" w:space="0" w:color="7030A0" w:themeColor="accent3"/>
          <w:bottom w:val="single" w:sz="8" w:space="0" w:color="7030A0" w:themeColor="accent3"/>
          <w:right w:val="single" w:sz="8" w:space="0" w:color="7030A0" w:themeColor="accent3"/>
          <w:insideH w:val="nil"/>
          <w:insideV w:val="single" w:sz="8" w:space="0" w:color="7030A0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30A0" w:themeColor="accent3"/>
          <w:left w:val="single" w:sz="8" w:space="0" w:color="7030A0" w:themeColor="accent3"/>
          <w:bottom w:val="single" w:sz="8" w:space="0" w:color="7030A0" w:themeColor="accent3"/>
          <w:right w:val="single" w:sz="8" w:space="0" w:color="7030A0" w:themeColor="accent3"/>
        </w:tcBorders>
      </w:tcPr>
    </w:tblStylePr>
    <w:tblStylePr w:type="band1Vert">
      <w:tblPr/>
      <w:tcPr>
        <w:tcBorders>
          <w:top w:val="single" w:sz="8" w:space="0" w:color="7030A0" w:themeColor="accent3"/>
          <w:left w:val="single" w:sz="8" w:space="0" w:color="7030A0" w:themeColor="accent3"/>
          <w:bottom w:val="single" w:sz="8" w:space="0" w:color="7030A0" w:themeColor="accent3"/>
          <w:right w:val="single" w:sz="8" w:space="0" w:color="7030A0" w:themeColor="accent3"/>
        </w:tcBorders>
        <w:shd w:val="clear" w:color="auto" w:fill="DCC5ED" w:themeFill="accent3" w:themeFillTint="3F"/>
      </w:tcPr>
    </w:tblStylePr>
    <w:tblStylePr w:type="band1Horz">
      <w:tblPr/>
      <w:tcPr>
        <w:tcBorders>
          <w:top w:val="single" w:sz="8" w:space="0" w:color="7030A0" w:themeColor="accent3"/>
          <w:left w:val="single" w:sz="8" w:space="0" w:color="7030A0" w:themeColor="accent3"/>
          <w:bottom w:val="single" w:sz="8" w:space="0" w:color="7030A0" w:themeColor="accent3"/>
          <w:right w:val="single" w:sz="8" w:space="0" w:color="7030A0" w:themeColor="accent3"/>
          <w:insideV w:val="single" w:sz="8" w:space="0" w:color="7030A0" w:themeColor="accent3"/>
        </w:tcBorders>
        <w:shd w:val="clear" w:color="auto" w:fill="DCC5ED" w:themeFill="accent3" w:themeFillTint="3F"/>
      </w:tcPr>
    </w:tblStylePr>
    <w:tblStylePr w:type="band2Horz">
      <w:tblPr/>
      <w:tcPr>
        <w:tcBorders>
          <w:top w:val="single" w:sz="8" w:space="0" w:color="7030A0" w:themeColor="accent3"/>
          <w:left w:val="single" w:sz="8" w:space="0" w:color="7030A0" w:themeColor="accent3"/>
          <w:bottom w:val="single" w:sz="8" w:space="0" w:color="7030A0" w:themeColor="accent3"/>
          <w:right w:val="single" w:sz="8" w:space="0" w:color="7030A0" w:themeColor="accent3"/>
          <w:insideV w:val="single" w:sz="8" w:space="0" w:color="7030A0" w:themeColor="accent3"/>
        </w:tcBorders>
      </w:tcPr>
    </w:tblStylePr>
  </w:style>
  <w:style w:type="table" w:styleId="-43">
    <w:name w:val="Light Grid Accent 4"/>
    <w:basedOn w:val="a4"/>
    <w:uiPriority w:val="62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38A8" w:themeColor="accent4"/>
        <w:left w:val="single" w:sz="8" w:space="0" w:color="0038A8" w:themeColor="accent4"/>
        <w:bottom w:val="single" w:sz="8" w:space="0" w:color="0038A8" w:themeColor="accent4"/>
        <w:right w:val="single" w:sz="8" w:space="0" w:color="0038A8" w:themeColor="accent4"/>
        <w:insideH w:val="single" w:sz="8" w:space="0" w:color="0038A8" w:themeColor="accent4"/>
        <w:insideV w:val="single" w:sz="8" w:space="0" w:color="0038A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38A8" w:themeColor="accent4"/>
          <w:left w:val="single" w:sz="8" w:space="0" w:color="0038A8" w:themeColor="accent4"/>
          <w:bottom w:val="single" w:sz="18" w:space="0" w:color="0038A8" w:themeColor="accent4"/>
          <w:right w:val="single" w:sz="8" w:space="0" w:color="0038A8" w:themeColor="accent4"/>
          <w:insideH w:val="nil"/>
          <w:insideV w:val="single" w:sz="8" w:space="0" w:color="0038A8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38A8" w:themeColor="accent4"/>
          <w:left w:val="single" w:sz="8" w:space="0" w:color="0038A8" w:themeColor="accent4"/>
          <w:bottom w:val="single" w:sz="8" w:space="0" w:color="0038A8" w:themeColor="accent4"/>
          <w:right w:val="single" w:sz="8" w:space="0" w:color="0038A8" w:themeColor="accent4"/>
          <w:insideH w:val="nil"/>
          <w:insideV w:val="single" w:sz="8" w:space="0" w:color="0038A8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38A8" w:themeColor="accent4"/>
          <w:left w:val="single" w:sz="8" w:space="0" w:color="0038A8" w:themeColor="accent4"/>
          <w:bottom w:val="single" w:sz="8" w:space="0" w:color="0038A8" w:themeColor="accent4"/>
          <w:right w:val="single" w:sz="8" w:space="0" w:color="0038A8" w:themeColor="accent4"/>
        </w:tcBorders>
      </w:tcPr>
    </w:tblStylePr>
    <w:tblStylePr w:type="band1Vert">
      <w:tblPr/>
      <w:tcPr>
        <w:tcBorders>
          <w:top w:val="single" w:sz="8" w:space="0" w:color="0038A8" w:themeColor="accent4"/>
          <w:left w:val="single" w:sz="8" w:space="0" w:color="0038A8" w:themeColor="accent4"/>
          <w:bottom w:val="single" w:sz="8" w:space="0" w:color="0038A8" w:themeColor="accent4"/>
          <w:right w:val="single" w:sz="8" w:space="0" w:color="0038A8" w:themeColor="accent4"/>
        </w:tcBorders>
        <w:shd w:val="clear" w:color="auto" w:fill="AAC6FF" w:themeFill="accent4" w:themeFillTint="3F"/>
      </w:tcPr>
    </w:tblStylePr>
    <w:tblStylePr w:type="band1Horz">
      <w:tblPr/>
      <w:tcPr>
        <w:tcBorders>
          <w:top w:val="single" w:sz="8" w:space="0" w:color="0038A8" w:themeColor="accent4"/>
          <w:left w:val="single" w:sz="8" w:space="0" w:color="0038A8" w:themeColor="accent4"/>
          <w:bottom w:val="single" w:sz="8" w:space="0" w:color="0038A8" w:themeColor="accent4"/>
          <w:right w:val="single" w:sz="8" w:space="0" w:color="0038A8" w:themeColor="accent4"/>
          <w:insideV w:val="single" w:sz="8" w:space="0" w:color="0038A8" w:themeColor="accent4"/>
        </w:tcBorders>
        <w:shd w:val="clear" w:color="auto" w:fill="AAC6FF" w:themeFill="accent4" w:themeFillTint="3F"/>
      </w:tcPr>
    </w:tblStylePr>
    <w:tblStylePr w:type="band2Horz">
      <w:tblPr/>
      <w:tcPr>
        <w:tcBorders>
          <w:top w:val="single" w:sz="8" w:space="0" w:color="0038A8" w:themeColor="accent4"/>
          <w:left w:val="single" w:sz="8" w:space="0" w:color="0038A8" w:themeColor="accent4"/>
          <w:bottom w:val="single" w:sz="8" w:space="0" w:color="0038A8" w:themeColor="accent4"/>
          <w:right w:val="single" w:sz="8" w:space="0" w:color="0038A8" w:themeColor="accent4"/>
          <w:insideV w:val="single" w:sz="8" w:space="0" w:color="0038A8" w:themeColor="accent4"/>
        </w:tcBorders>
      </w:tcPr>
    </w:tblStylePr>
  </w:style>
  <w:style w:type="table" w:styleId="-53">
    <w:name w:val="Light Grid Accent 5"/>
    <w:basedOn w:val="a4"/>
    <w:uiPriority w:val="62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2B82" w:themeColor="accent5"/>
        <w:left w:val="single" w:sz="8" w:space="0" w:color="002B82" w:themeColor="accent5"/>
        <w:bottom w:val="single" w:sz="8" w:space="0" w:color="002B82" w:themeColor="accent5"/>
        <w:right w:val="single" w:sz="8" w:space="0" w:color="002B82" w:themeColor="accent5"/>
        <w:insideH w:val="single" w:sz="8" w:space="0" w:color="002B82" w:themeColor="accent5"/>
        <w:insideV w:val="single" w:sz="8" w:space="0" w:color="002B8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2B82" w:themeColor="accent5"/>
          <w:left w:val="single" w:sz="8" w:space="0" w:color="002B82" w:themeColor="accent5"/>
          <w:bottom w:val="single" w:sz="18" w:space="0" w:color="002B82" w:themeColor="accent5"/>
          <w:right w:val="single" w:sz="8" w:space="0" w:color="002B82" w:themeColor="accent5"/>
          <w:insideH w:val="nil"/>
          <w:insideV w:val="single" w:sz="8" w:space="0" w:color="002B82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2B82" w:themeColor="accent5"/>
          <w:left w:val="single" w:sz="8" w:space="0" w:color="002B82" w:themeColor="accent5"/>
          <w:bottom w:val="single" w:sz="8" w:space="0" w:color="002B82" w:themeColor="accent5"/>
          <w:right w:val="single" w:sz="8" w:space="0" w:color="002B82" w:themeColor="accent5"/>
          <w:insideH w:val="nil"/>
          <w:insideV w:val="single" w:sz="8" w:space="0" w:color="002B82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2B82" w:themeColor="accent5"/>
          <w:left w:val="single" w:sz="8" w:space="0" w:color="002B82" w:themeColor="accent5"/>
          <w:bottom w:val="single" w:sz="8" w:space="0" w:color="002B82" w:themeColor="accent5"/>
          <w:right w:val="single" w:sz="8" w:space="0" w:color="002B82" w:themeColor="accent5"/>
        </w:tcBorders>
      </w:tcPr>
    </w:tblStylePr>
    <w:tblStylePr w:type="band1Vert">
      <w:tblPr/>
      <w:tcPr>
        <w:tcBorders>
          <w:top w:val="single" w:sz="8" w:space="0" w:color="002B82" w:themeColor="accent5"/>
          <w:left w:val="single" w:sz="8" w:space="0" w:color="002B82" w:themeColor="accent5"/>
          <w:bottom w:val="single" w:sz="8" w:space="0" w:color="002B82" w:themeColor="accent5"/>
          <w:right w:val="single" w:sz="8" w:space="0" w:color="002B82" w:themeColor="accent5"/>
        </w:tcBorders>
        <w:shd w:val="clear" w:color="auto" w:fill="A1BFFF" w:themeFill="accent5" w:themeFillTint="3F"/>
      </w:tcPr>
    </w:tblStylePr>
    <w:tblStylePr w:type="band1Horz">
      <w:tblPr/>
      <w:tcPr>
        <w:tcBorders>
          <w:top w:val="single" w:sz="8" w:space="0" w:color="002B82" w:themeColor="accent5"/>
          <w:left w:val="single" w:sz="8" w:space="0" w:color="002B82" w:themeColor="accent5"/>
          <w:bottom w:val="single" w:sz="8" w:space="0" w:color="002B82" w:themeColor="accent5"/>
          <w:right w:val="single" w:sz="8" w:space="0" w:color="002B82" w:themeColor="accent5"/>
          <w:insideV w:val="single" w:sz="8" w:space="0" w:color="002B82" w:themeColor="accent5"/>
        </w:tcBorders>
        <w:shd w:val="clear" w:color="auto" w:fill="A1BFFF" w:themeFill="accent5" w:themeFillTint="3F"/>
      </w:tcPr>
    </w:tblStylePr>
    <w:tblStylePr w:type="band2Horz">
      <w:tblPr/>
      <w:tcPr>
        <w:tcBorders>
          <w:top w:val="single" w:sz="8" w:space="0" w:color="002B82" w:themeColor="accent5"/>
          <w:left w:val="single" w:sz="8" w:space="0" w:color="002B82" w:themeColor="accent5"/>
          <w:bottom w:val="single" w:sz="8" w:space="0" w:color="002B82" w:themeColor="accent5"/>
          <w:right w:val="single" w:sz="8" w:space="0" w:color="002B82" w:themeColor="accent5"/>
          <w:insideV w:val="single" w:sz="8" w:space="0" w:color="002B82" w:themeColor="accent5"/>
        </w:tcBorders>
      </w:tcPr>
    </w:tblStylePr>
  </w:style>
  <w:style w:type="table" w:styleId="-63">
    <w:name w:val="Light Grid Accent 6"/>
    <w:basedOn w:val="a4"/>
    <w:uiPriority w:val="62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611F63" w:themeColor="accent6"/>
        <w:left w:val="single" w:sz="8" w:space="0" w:color="611F63" w:themeColor="accent6"/>
        <w:bottom w:val="single" w:sz="8" w:space="0" w:color="611F63" w:themeColor="accent6"/>
        <w:right w:val="single" w:sz="8" w:space="0" w:color="611F63" w:themeColor="accent6"/>
        <w:insideH w:val="single" w:sz="8" w:space="0" w:color="611F63" w:themeColor="accent6"/>
        <w:insideV w:val="single" w:sz="8" w:space="0" w:color="611F63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11F63" w:themeColor="accent6"/>
          <w:left w:val="single" w:sz="8" w:space="0" w:color="611F63" w:themeColor="accent6"/>
          <w:bottom w:val="single" w:sz="18" w:space="0" w:color="611F63" w:themeColor="accent6"/>
          <w:right w:val="single" w:sz="8" w:space="0" w:color="611F63" w:themeColor="accent6"/>
          <w:insideH w:val="nil"/>
          <w:insideV w:val="single" w:sz="8" w:space="0" w:color="611F63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11F63" w:themeColor="accent6"/>
          <w:left w:val="single" w:sz="8" w:space="0" w:color="611F63" w:themeColor="accent6"/>
          <w:bottom w:val="single" w:sz="8" w:space="0" w:color="611F63" w:themeColor="accent6"/>
          <w:right w:val="single" w:sz="8" w:space="0" w:color="611F63" w:themeColor="accent6"/>
          <w:insideH w:val="nil"/>
          <w:insideV w:val="single" w:sz="8" w:space="0" w:color="611F63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11F63" w:themeColor="accent6"/>
          <w:left w:val="single" w:sz="8" w:space="0" w:color="611F63" w:themeColor="accent6"/>
          <w:bottom w:val="single" w:sz="8" w:space="0" w:color="611F63" w:themeColor="accent6"/>
          <w:right w:val="single" w:sz="8" w:space="0" w:color="611F63" w:themeColor="accent6"/>
        </w:tcBorders>
      </w:tcPr>
    </w:tblStylePr>
    <w:tblStylePr w:type="band1Vert">
      <w:tblPr/>
      <w:tcPr>
        <w:tcBorders>
          <w:top w:val="single" w:sz="8" w:space="0" w:color="611F63" w:themeColor="accent6"/>
          <w:left w:val="single" w:sz="8" w:space="0" w:color="611F63" w:themeColor="accent6"/>
          <w:bottom w:val="single" w:sz="8" w:space="0" w:color="611F63" w:themeColor="accent6"/>
          <w:right w:val="single" w:sz="8" w:space="0" w:color="611F63" w:themeColor="accent6"/>
        </w:tcBorders>
        <w:shd w:val="clear" w:color="auto" w:fill="E7B7E8" w:themeFill="accent6" w:themeFillTint="3F"/>
      </w:tcPr>
    </w:tblStylePr>
    <w:tblStylePr w:type="band1Horz">
      <w:tblPr/>
      <w:tcPr>
        <w:tcBorders>
          <w:top w:val="single" w:sz="8" w:space="0" w:color="611F63" w:themeColor="accent6"/>
          <w:left w:val="single" w:sz="8" w:space="0" w:color="611F63" w:themeColor="accent6"/>
          <w:bottom w:val="single" w:sz="8" w:space="0" w:color="611F63" w:themeColor="accent6"/>
          <w:right w:val="single" w:sz="8" w:space="0" w:color="611F63" w:themeColor="accent6"/>
          <w:insideV w:val="single" w:sz="8" w:space="0" w:color="611F63" w:themeColor="accent6"/>
        </w:tcBorders>
        <w:shd w:val="clear" w:color="auto" w:fill="E7B7E8" w:themeFill="accent6" w:themeFillTint="3F"/>
      </w:tcPr>
    </w:tblStylePr>
    <w:tblStylePr w:type="band2Horz">
      <w:tblPr/>
      <w:tcPr>
        <w:tcBorders>
          <w:top w:val="single" w:sz="8" w:space="0" w:color="611F63" w:themeColor="accent6"/>
          <w:left w:val="single" w:sz="8" w:space="0" w:color="611F63" w:themeColor="accent6"/>
          <w:bottom w:val="single" w:sz="8" w:space="0" w:color="611F63" w:themeColor="accent6"/>
          <w:right w:val="single" w:sz="8" w:space="0" w:color="611F63" w:themeColor="accent6"/>
          <w:insideV w:val="single" w:sz="8" w:space="0" w:color="611F63" w:themeColor="accent6"/>
        </w:tcBorders>
      </w:tcPr>
    </w:tblStylePr>
  </w:style>
  <w:style w:type="table" w:styleId="afffb">
    <w:name w:val="Light List"/>
    <w:basedOn w:val="a4"/>
    <w:uiPriority w:val="61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4">
    <w:name w:val="Light List Accent 1"/>
    <w:basedOn w:val="a4"/>
    <w:uiPriority w:val="61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C000" w:themeColor="accent1"/>
        <w:left w:val="single" w:sz="8" w:space="0" w:color="FFC000" w:themeColor="accent1"/>
        <w:bottom w:val="single" w:sz="8" w:space="0" w:color="FFC000" w:themeColor="accent1"/>
        <w:right w:val="single" w:sz="8" w:space="0" w:color="FFC000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C000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000" w:themeColor="accent1"/>
          <w:left w:val="single" w:sz="8" w:space="0" w:color="FFC000" w:themeColor="accent1"/>
          <w:bottom w:val="single" w:sz="8" w:space="0" w:color="FFC000" w:themeColor="accent1"/>
          <w:right w:val="single" w:sz="8" w:space="0" w:color="FFC000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C000" w:themeColor="accent1"/>
          <w:left w:val="single" w:sz="8" w:space="0" w:color="FFC000" w:themeColor="accent1"/>
          <w:bottom w:val="single" w:sz="8" w:space="0" w:color="FFC000" w:themeColor="accent1"/>
          <w:right w:val="single" w:sz="8" w:space="0" w:color="FFC000" w:themeColor="accent1"/>
        </w:tcBorders>
      </w:tcPr>
    </w:tblStylePr>
    <w:tblStylePr w:type="band1Horz">
      <w:tblPr/>
      <w:tcPr>
        <w:tcBorders>
          <w:top w:val="single" w:sz="8" w:space="0" w:color="FFC000" w:themeColor="accent1"/>
          <w:left w:val="single" w:sz="8" w:space="0" w:color="FFC000" w:themeColor="accent1"/>
          <w:bottom w:val="single" w:sz="8" w:space="0" w:color="FFC000" w:themeColor="accent1"/>
          <w:right w:val="single" w:sz="8" w:space="0" w:color="FFC000" w:themeColor="accent1"/>
        </w:tcBorders>
      </w:tcPr>
    </w:tblStylePr>
  </w:style>
  <w:style w:type="table" w:styleId="-24">
    <w:name w:val="Light List Accent 2"/>
    <w:basedOn w:val="a4"/>
    <w:uiPriority w:val="61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A470E" w:themeColor="accent2"/>
        <w:left w:val="single" w:sz="8" w:space="0" w:color="9A470E" w:themeColor="accent2"/>
        <w:bottom w:val="single" w:sz="8" w:space="0" w:color="9A470E" w:themeColor="accent2"/>
        <w:right w:val="single" w:sz="8" w:space="0" w:color="9A470E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A470E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A470E" w:themeColor="accent2"/>
          <w:left w:val="single" w:sz="8" w:space="0" w:color="9A470E" w:themeColor="accent2"/>
          <w:bottom w:val="single" w:sz="8" w:space="0" w:color="9A470E" w:themeColor="accent2"/>
          <w:right w:val="single" w:sz="8" w:space="0" w:color="9A470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A470E" w:themeColor="accent2"/>
          <w:left w:val="single" w:sz="8" w:space="0" w:color="9A470E" w:themeColor="accent2"/>
          <w:bottom w:val="single" w:sz="8" w:space="0" w:color="9A470E" w:themeColor="accent2"/>
          <w:right w:val="single" w:sz="8" w:space="0" w:color="9A470E" w:themeColor="accent2"/>
        </w:tcBorders>
      </w:tcPr>
    </w:tblStylePr>
    <w:tblStylePr w:type="band1Horz">
      <w:tblPr/>
      <w:tcPr>
        <w:tcBorders>
          <w:top w:val="single" w:sz="8" w:space="0" w:color="9A470E" w:themeColor="accent2"/>
          <w:left w:val="single" w:sz="8" w:space="0" w:color="9A470E" w:themeColor="accent2"/>
          <w:bottom w:val="single" w:sz="8" w:space="0" w:color="9A470E" w:themeColor="accent2"/>
          <w:right w:val="single" w:sz="8" w:space="0" w:color="9A470E" w:themeColor="accent2"/>
        </w:tcBorders>
      </w:tcPr>
    </w:tblStylePr>
  </w:style>
  <w:style w:type="table" w:styleId="-34">
    <w:name w:val="Light List Accent 3"/>
    <w:basedOn w:val="a4"/>
    <w:uiPriority w:val="61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030A0" w:themeColor="accent3"/>
        <w:left w:val="single" w:sz="8" w:space="0" w:color="7030A0" w:themeColor="accent3"/>
        <w:bottom w:val="single" w:sz="8" w:space="0" w:color="7030A0" w:themeColor="accent3"/>
        <w:right w:val="single" w:sz="8" w:space="0" w:color="7030A0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030A0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30A0" w:themeColor="accent3"/>
          <w:left w:val="single" w:sz="8" w:space="0" w:color="7030A0" w:themeColor="accent3"/>
          <w:bottom w:val="single" w:sz="8" w:space="0" w:color="7030A0" w:themeColor="accent3"/>
          <w:right w:val="single" w:sz="8" w:space="0" w:color="7030A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30A0" w:themeColor="accent3"/>
          <w:left w:val="single" w:sz="8" w:space="0" w:color="7030A0" w:themeColor="accent3"/>
          <w:bottom w:val="single" w:sz="8" w:space="0" w:color="7030A0" w:themeColor="accent3"/>
          <w:right w:val="single" w:sz="8" w:space="0" w:color="7030A0" w:themeColor="accent3"/>
        </w:tcBorders>
      </w:tcPr>
    </w:tblStylePr>
    <w:tblStylePr w:type="band1Horz">
      <w:tblPr/>
      <w:tcPr>
        <w:tcBorders>
          <w:top w:val="single" w:sz="8" w:space="0" w:color="7030A0" w:themeColor="accent3"/>
          <w:left w:val="single" w:sz="8" w:space="0" w:color="7030A0" w:themeColor="accent3"/>
          <w:bottom w:val="single" w:sz="8" w:space="0" w:color="7030A0" w:themeColor="accent3"/>
          <w:right w:val="single" w:sz="8" w:space="0" w:color="7030A0" w:themeColor="accent3"/>
        </w:tcBorders>
      </w:tcPr>
    </w:tblStylePr>
  </w:style>
  <w:style w:type="table" w:styleId="-44">
    <w:name w:val="Light List Accent 4"/>
    <w:basedOn w:val="a4"/>
    <w:uiPriority w:val="61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38A8" w:themeColor="accent4"/>
        <w:left w:val="single" w:sz="8" w:space="0" w:color="0038A8" w:themeColor="accent4"/>
        <w:bottom w:val="single" w:sz="8" w:space="0" w:color="0038A8" w:themeColor="accent4"/>
        <w:right w:val="single" w:sz="8" w:space="0" w:color="0038A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38A8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38A8" w:themeColor="accent4"/>
          <w:left w:val="single" w:sz="8" w:space="0" w:color="0038A8" w:themeColor="accent4"/>
          <w:bottom w:val="single" w:sz="8" w:space="0" w:color="0038A8" w:themeColor="accent4"/>
          <w:right w:val="single" w:sz="8" w:space="0" w:color="0038A8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38A8" w:themeColor="accent4"/>
          <w:left w:val="single" w:sz="8" w:space="0" w:color="0038A8" w:themeColor="accent4"/>
          <w:bottom w:val="single" w:sz="8" w:space="0" w:color="0038A8" w:themeColor="accent4"/>
          <w:right w:val="single" w:sz="8" w:space="0" w:color="0038A8" w:themeColor="accent4"/>
        </w:tcBorders>
      </w:tcPr>
    </w:tblStylePr>
    <w:tblStylePr w:type="band1Horz">
      <w:tblPr/>
      <w:tcPr>
        <w:tcBorders>
          <w:top w:val="single" w:sz="8" w:space="0" w:color="0038A8" w:themeColor="accent4"/>
          <w:left w:val="single" w:sz="8" w:space="0" w:color="0038A8" w:themeColor="accent4"/>
          <w:bottom w:val="single" w:sz="8" w:space="0" w:color="0038A8" w:themeColor="accent4"/>
          <w:right w:val="single" w:sz="8" w:space="0" w:color="0038A8" w:themeColor="accent4"/>
        </w:tcBorders>
      </w:tcPr>
    </w:tblStylePr>
  </w:style>
  <w:style w:type="table" w:styleId="-54">
    <w:name w:val="Light List Accent 5"/>
    <w:basedOn w:val="a4"/>
    <w:uiPriority w:val="61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2B82" w:themeColor="accent5"/>
        <w:left w:val="single" w:sz="8" w:space="0" w:color="002B82" w:themeColor="accent5"/>
        <w:bottom w:val="single" w:sz="8" w:space="0" w:color="002B82" w:themeColor="accent5"/>
        <w:right w:val="single" w:sz="8" w:space="0" w:color="002B8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2B82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2B82" w:themeColor="accent5"/>
          <w:left w:val="single" w:sz="8" w:space="0" w:color="002B82" w:themeColor="accent5"/>
          <w:bottom w:val="single" w:sz="8" w:space="0" w:color="002B82" w:themeColor="accent5"/>
          <w:right w:val="single" w:sz="8" w:space="0" w:color="002B8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2B82" w:themeColor="accent5"/>
          <w:left w:val="single" w:sz="8" w:space="0" w:color="002B82" w:themeColor="accent5"/>
          <w:bottom w:val="single" w:sz="8" w:space="0" w:color="002B82" w:themeColor="accent5"/>
          <w:right w:val="single" w:sz="8" w:space="0" w:color="002B82" w:themeColor="accent5"/>
        </w:tcBorders>
      </w:tcPr>
    </w:tblStylePr>
    <w:tblStylePr w:type="band1Horz">
      <w:tblPr/>
      <w:tcPr>
        <w:tcBorders>
          <w:top w:val="single" w:sz="8" w:space="0" w:color="002B82" w:themeColor="accent5"/>
          <w:left w:val="single" w:sz="8" w:space="0" w:color="002B82" w:themeColor="accent5"/>
          <w:bottom w:val="single" w:sz="8" w:space="0" w:color="002B82" w:themeColor="accent5"/>
          <w:right w:val="single" w:sz="8" w:space="0" w:color="002B82" w:themeColor="accent5"/>
        </w:tcBorders>
      </w:tcPr>
    </w:tblStylePr>
  </w:style>
  <w:style w:type="table" w:styleId="-64">
    <w:name w:val="Light List Accent 6"/>
    <w:basedOn w:val="a4"/>
    <w:uiPriority w:val="61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611F63" w:themeColor="accent6"/>
        <w:left w:val="single" w:sz="8" w:space="0" w:color="611F63" w:themeColor="accent6"/>
        <w:bottom w:val="single" w:sz="8" w:space="0" w:color="611F63" w:themeColor="accent6"/>
        <w:right w:val="single" w:sz="8" w:space="0" w:color="611F63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11F63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11F63" w:themeColor="accent6"/>
          <w:left w:val="single" w:sz="8" w:space="0" w:color="611F63" w:themeColor="accent6"/>
          <w:bottom w:val="single" w:sz="8" w:space="0" w:color="611F63" w:themeColor="accent6"/>
          <w:right w:val="single" w:sz="8" w:space="0" w:color="611F63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11F63" w:themeColor="accent6"/>
          <w:left w:val="single" w:sz="8" w:space="0" w:color="611F63" w:themeColor="accent6"/>
          <w:bottom w:val="single" w:sz="8" w:space="0" w:color="611F63" w:themeColor="accent6"/>
          <w:right w:val="single" w:sz="8" w:space="0" w:color="611F63" w:themeColor="accent6"/>
        </w:tcBorders>
      </w:tcPr>
    </w:tblStylePr>
    <w:tblStylePr w:type="band1Horz">
      <w:tblPr/>
      <w:tcPr>
        <w:tcBorders>
          <w:top w:val="single" w:sz="8" w:space="0" w:color="611F63" w:themeColor="accent6"/>
          <w:left w:val="single" w:sz="8" w:space="0" w:color="611F63" w:themeColor="accent6"/>
          <w:bottom w:val="single" w:sz="8" w:space="0" w:color="611F63" w:themeColor="accent6"/>
          <w:right w:val="single" w:sz="8" w:space="0" w:color="611F63" w:themeColor="accent6"/>
        </w:tcBorders>
      </w:tcPr>
    </w:tblStylePr>
  </w:style>
  <w:style w:type="table" w:styleId="afffc">
    <w:name w:val="Light Shading"/>
    <w:basedOn w:val="a4"/>
    <w:uiPriority w:val="60"/>
    <w:semiHidden/>
    <w:unhideWhenUsed/>
    <w:rsid w:val="00630366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5">
    <w:name w:val="Light Shading Accent 1"/>
    <w:basedOn w:val="a4"/>
    <w:uiPriority w:val="60"/>
    <w:semiHidden/>
    <w:unhideWhenUsed/>
    <w:rsid w:val="00630366"/>
    <w:pPr>
      <w:spacing w:after="0" w:line="240" w:lineRule="auto"/>
    </w:pPr>
    <w:rPr>
      <w:color w:val="BF8F00" w:themeColor="accent1" w:themeShade="BF"/>
    </w:rPr>
    <w:tblPr>
      <w:tblStyleRowBandSize w:val="1"/>
      <w:tblStyleColBandSize w:val="1"/>
      <w:tblInd w:w="0" w:type="dxa"/>
      <w:tblBorders>
        <w:top w:val="single" w:sz="8" w:space="0" w:color="FFC000" w:themeColor="accent1"/>
        <w:bottom w:val="single" w:sz="8" w:space="0" w:color="FFC000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1"/>
          <w:left w:val="nil"/>
          <w:bottom w:val="single" w:sz="8" w:space="0" w:color="FFC000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1"/>
          <w:left w:val="nil"/>
          <w:bottom w:val="single" w:sz="8" w:space="0" w:color="FFC000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1" w:themeFillTint="3F"/>
      </w:tcPr>
    </w:tblStylePr>
  </w:style>
  <w:style w:type="table" w:styleId="-25">
    <w:name w:val="Light Shading Accent 2"/>
    <w:basedOn w:val="a4"/>
    <w:uiPriority w:val="60"/>
    <w:semiHidden/>
    <w:unhideWhenUsed/>
    <w:rsid w:val="00630366"/>
    <w:pPr>
      <w:spacing w:after="0" w:line="240" w:lineRule="auto"/>
    </w:pPr>
    <w:rPr>
      <w:color w:val="73340A" w:themeColor="accent2" w:themeShade="BF"/>
    </w:rPr>
    <w:tblPr>
      <w:tblStyleRowBandSize w:val="1"/>
      <w:tblStyleColBandSize w:val="1"/>
      <w:tblInd w:w="0" w:type="dxa"/>
      <w:tblBorders>
        <w:top w:val="single" w:sz="8" w:space="0" w:color="9A470E" w:themeColor="accent2"/>
        <w:bottom w:val="single" w:sz="8" w:space="0" w:color="9A470E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A470E" w:themeColor="accent2"/>
          <w:left w:val="nil"/>
          <w:bottom w:val="single" w:sz="8" w:space="0" w:color="9A470E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A470E" w:themeColor="accent2"/>
          <w:left w:val="nil"/>
          <w:bottom w:val="single" w:sz="8" w:space="0" w:color="9A470E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CDB1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8CDB1" w:themeFill="accent2" w:themeFillTint="3F"/>
      </w:tcPr>
    </w:tblStylePr>
  </w:style>
  <w:style w:type="table" w:styleId="-35">
    <w:name w:val="Light Shading Accent 3"/>
    <w:basedOn w:val="a4"/>
    <w:uiPriority w:val="60"/>
    <w:semiHidden/>
    <w:unhideWhenUsed/>
    <w:rsid w:val="00630366"/>
    <w:pPr>
      <w:spacing w:after="0" w:line="240" w:lineRule="auto"/>
    </w:pPr>
    <w:rPr>
      <w:color w:val="532477" w:themeColor="accent3" w:themeShade="BF"/>
    </w:rPr>
    <w:tblPr>
      <w:tblStyleRowBandSize w:val="1"/>
      <w:tblStyleColBandSize w:val="1"/>
      <w:tblInd w:w="0" w:type="dxa"/>
      <w:tblBorders>
        <w:top w:val="single" w:sz="8" w:space="0" w:color="7030A0" w:themeColor="accent3"/>
        <w:bottom w:val="single" w:sz="8" w:space="0" w:color="7030A0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30A0" w:themeColor="accent3"/>
          <w:left w:val="nil"/>
          <w:bottom w:val="single" w:sz="8" w:space="0" w:color="7030A0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30A0" w:themeColor="accent3"/>
          <w:left w:val="nil"/>
          <w:bottom w:val="single" w:sz="8" w:space="0" w:color="7030A0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C5ED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C5ED" w:themeFill="accent3" w:themeFillTint="3F"/>
      </w:tcPr>
    </w:tblStylePr>
  </w:style>
  <w:style w:type="table" w:styleId="-45">
    <w:name w:val="Light Shading Accent 4"/>
    <w:basedOn w:val="a4"/>
    <w:uiPriority w:val="60"/>
    <w:semiHidden/>
    <w:unhideWhenUsed/>
    <w:rsid w:val="00630366"/>
    <w:pPr>
      <w:spacing w:after="0" w:line="240" w:lineRule="auto"/>
    </w:pPr>
    <w:rPr>
      <w:color w:val="00297D" w:themeColor="accent4" w:themeShade="BF"/>
    </w:rPr>
    <w:tblPr>
      <w:tblStyleRowBandSize w:val="1"/>
      <w:tblStyleColBandSize w:val="1"/>
      <w:tblInd w:w="0" w:type="dxa"/>
      <w:tblBorders>
        <w:top w:val="single" w:sz="8" w:space="0" w:color="0038A8" w:themeColor="accent4"/>
        <w:bottom w:val="single" w:sz="8" w:space="0" w:color="0038A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38A8" w:themeColor="accent4"/>
          <w:left w:val="nil"/>
          <w:bottom w:val="single" w:sz="8" w:space="0" w:color="0038A8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38A8" w:themeColor="accent4"/>
          <w:left w:val="nil"/>
          <w:bottom w:val="single" w:sz="8" w:space="0" w:color="0038A8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AC6FF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AC6FF" w:themeFill="accent4" w:themeFillTint="3F"/>
      </w:tcPr>
    </w:tblStylePr>
  </w:style>
  <w:style w:type="table" w:styleId="-55">
    <w:name w:val="Light Shading Accent 5"/>
    <w:basedOn w:val="a4"/>
    <w:uiPriority w:val="60"/>
    <w:semiHidden/>
    <w:unhideWhenUsed/>
    <w:rsid w:val="00630366"/>
    <w:pPr>
      <w:spacing w:after="0" w:line="240" w:lineRule="auto"/>
    </w:pPr>
    <w:rPr>
      <w:color w:val="002061" w:themeColor="accent5" w:themeShade="BF"/>
    </w:rPr>
    <w:tblPr>
      <w:tblStyleRowBandSize w:val="1"/>
      <w:tblStyleColBandSize w:val="1"/>
      <w:tblInd w:w="0" w:type="dxa"/>
      <w:tblBorders>
        <w:top w:val="single" w:sz="8" w:space="0" w:color="002B82" w:themeColor="accent5"/>
        <w:bottom w:val="single" w:sz="8" w:space="0" w:color="002B8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2B82" w:themeColor="accent5"/>
          <w:left w:val="nil"/>
          <w:bottom w:val="single" w:sz="8" w:space="0" w:color="002B82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2B82" w:themeColor="accent5"/>
          <w:left w:val="nil"/>
          <w:bottom w:val="single" w:sz="8" w:space="0" w:color="002B82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1BFFF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1BFFF" w:themeFill="accent5" w:themeFillTint="3F"/>
      </w:tcPr>
    </w:tblStylePr>
  </w:style>
  <w:style w:type="table" w:styleId="-65">
    <w:name w:val="Light Shading Accent 6"/>
    <w:basedOn w:val="a4"/>
    <w:uiPriority w:val="60"/>
    <w:semiHidden/>
    <w:unhideWhenUsed/>
    <w:rsid w:val="00630366"/>
    <w:pPr>
      <w:spacing w:after="0" w:line="240" w:lineRule="auto"/>
    </w:pPr>
    <w:rPr>
      <w:color w:val="48174A" w:themeColor="accent6" w:themeShade="BF"/>
    </w:rPr>
    <w:tblPr>
      <w:tblStyleRowBandSize w:val="1"/>
      <w:tblStyleColBandSize w:val="1"/>
      <w:tblInd w:w="0" w:type="dxa"/>
      <w:tblBorders>
        <w:top w:val="single" w:sz="8" w:space="0" w:color="611F63" w:themeColor="accent6"/>
        <w:bottom w:val="single" w:sz="8" w:space="0" w:color="611F63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11F63" w:themeColor="accent6"/>
          <w:left w:val="nil"/>
          <w:bottom w:val="single" w:sz="8" w:space="0" w:color="611F63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11F63" w:themeColor="accent6"/>
          <w:left w:val="nil"/>
          <w:bottom w:val="single" w:sz="8" w:space="0" w:color="611F63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7B7E8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7B7E8" w:themeFill="accent6" w:themeFillTint="3F"/>
      </w:tcPr>
    </w:tblStylePr>
  </w:style>
  <w:style w:type="character" w:styleId="afffd">
    <w:name w:val="line number"/>
    <w:basedOn w:val="a3"/>
    <w:uiPriority w:val="99"/>
    <w:semiHidden/>
    <w:unhideWhenUsed/>
    <w:rsid w:val="00630366"/>
    <w:rPr>
      <w:rFonts w:ascii="Tahoma" w:hAnsi="Tahoma" w:cs="Tahoma"/>
    </w:rPr>
  </w:style>
  <w:style w:type="paragraph" w:styleId="afffe">
    <w:name w:val="List"/>
    <w:basedOn w:val="a2"/>
    <w:uiPriority w:val="99"/>
    <w:semiHidden/>
    <w:unhideWhenUsed/>
    <w:rsid w:val="00630366"/>
    <w:pPr>
      <w:ind w:left="360" w:hanging="360"/>
    </w:pPr>
  </w:style>
  <w:style w:type="paragraph" w:styleId="2b">
    <w:name w:val="List 2"/>
    <w:basedOn w:val="a2"/>
    <w:uiPriority w:val="99"/>
    <w:semiHidden/>
    <w:unhideWhenUsed/>
    <w:rsid w:val="00630366"/>
    <w:pPr>
      <w:ind w:left="720" w:hanging="360"/>
    </w:pPr>
  </w:style>
  <w:style w:type="paragraph" w:styleId="38">
    <w:name w:val="List 3"/>
    <w:basedOn w:val="a2"/>
    <w:uiPriority w:val="99"/>
    <w:semiHidden/>
    <w:unhideWhenUsed/>
    <w:rsid w:val="00630366"/>
    <w:pPr>
      <w:ind w:left="1080" w:hanging="360"/>
    </w:pPr>
  </w:style>
  <w:style w:type="paragraph" w:styleId="44">
    <w:name w:val="List 4"/>
    <w:basedOn w:val="a2"/>
    <w:uiPriority w:val="99"/>
    <w:semiHidden/>
    <w:unhideWhenUsed/>
    <w:rsid w:val="00630366"/>
    <w:pPr>
      <w:ind w:left="1440" w:hanging="360"/>
    </w:pPr>
  </w:style>
  <w:style w:type="paragraph" w:styleId="54">
    <w:name w:val="List 5"/>
    <w:basedOn w:val="a2"/>
    <w:uiPriority w:val="99"/>
    <w:semiHidden/>
    <w:unhideWhenUsed/>
    <w:rsid w:val="00630366"/>
    <w:pPr>
      <w:ind w:left="1800" w:hanging="360"/>
    </w:pPr>
  </w:style>
  <w:style w:type="paragraph" w:styleId="a0">
    <w:name w:val="List Bullet"/>
    <w:basedOn w:val="a2"/>
    <w:uiPriority w:val="99"/>
    <w:semiHidden/>
    <w:unhideWhenUsed/>
    <w:rsid w:val="00630366"/>
    <w:pPr>
      <w:numPr>
        <w:numId w:val="4"/>
      </w:numPr>
    </w:pPr>
  </w:style>
  <w:style w:type="paragraph" w:styleId="20">
    <w:name w:val="List Bullet 2"/>
    <w:basedOn w:val="a2"/>
    <w:uiPriority w:val="99"/>
    <w:semiHidden/>
    <w:unhideWhenUsed/>
    <w:rsid w:val="00630366"/>
    <w:pPr>
      <w:numPr>
        <w:numId w:val="5"/>
      </w:numPr>
    </w:pPr>
  </w:style>
  <w:style w:type="paragraph" w:styleId="30">
    <w:name w:val="List Bullet 3"/>
    <w:basedOn w:val="a2"/>
    <w:uiPriority w:val="99"/>
    <w:semiHidden/>
    <w:unhideWhenUsed/>
    <w:rsid w:val="00630366"/>
    <w:pPr>
      <w:numPr>
        <w:numId w:val="6"/>
      </w:numPr>
    </w:pPr>
  </w:style>
  <w:style w:type="paragraph" w:styleId="40">
    <w:name w:val="List Bullet 4"/>
    <w:basedOn w:val="a2"/>
    <w:uiPriority w:val="99"/>
    <w:semiHidden/>
    <w:unhideWhenUsed/>
    <w:rsid w:val="00630366"/>
    <w:pPr>
      <w:numPr>
        <w:numId w:val="7"/>
      </w:numPr>
    </w:pPr>
  </w:style>
  <w:style w:type="paragraph" w:styleId="50">
    <w:name w:val="List Bullet 5"/>
    <w:basedOn w:val="a2"/>
    <w:uiPriority w:val="99"/>
    <w:semiHidden/>
    <w:unhideWhenUsed/>
    <w:rsid w:val="00630366"/>
    <w:pPr>
      <w:numPr>
        <w:numId w:val="8"/>
      </w:numPr>
    </w:pPr>
  </w:style>
  <w:style w:type="paragraph" w:styleId="affff">
    <w:name w:val="List Continue"/>
    <w:basedOn w:val="a2"/>
    <w:uiPriority w:val="99"/>
    <w:semiHidden/>
    <w:unhideWhenUsed/>
    <w:rsid w:val="00630366"/>
    <w:pPr>
      <w:spacing w:after="120"/>
      <w:ind w:left="360"/>
    </w:pPr>
  </w:style>
  <w:style w:type="paragraph" w:styleId="2c">
    <w:name w:val="List Continue 2"/>
    <w:basedOn w:val="a2"/>
    <w:uiPriority w:val="99"/>
    <w:semiHidden/>
    <w:unhideWhenUsed/>
    <w:rsid w:val="00630366"/>
    <w:pPr>
      <w:spacing w:after="120"/>
      <w:ind w:left="720"/>
    </w:pPr>
  </w:style>
  <w:style w:type="paragraph" w:styleId="39">
    <w:name w:val="List Continue 3"/>
    <w:basedOn w:val="a2"/>
    <w:uiPriority w:val="99"/>
    <w:semiHidden/>
    <w:unhideWhenUsed/>
    <w:rsid w:val="00630366"/>
    <w:pPr>
      <w:spacing w:after="120"/>
      <w:ind w:left="1080"/>
    </w:pPr>
  </w:style>
  <w:style w:type="paragraph" w:styleId="45">
    <w:name w:val="List Continue 4"/>
    <w:basedOn w:val="a2"/>
    <w:uiPriority w:val="99"/>
    <w:semiHidden/>
    <w:unhideWhenUsed/>
    <w:rsid w:val="00630366"/>
    <w:pPr>
      <w:spacing w:after="120"/>
      <w:ind w:left="1440"/>
    </w:pPr>
  </w:style>
  <w:style w:type="paragraph" w:styleId="55">
    <w:name w:val="List Continue 5"/>
    <w:basedOn w:val="a2"/>
    <w:uiPriority w:val="99"/>
    <w:semiHidden/>
    <w:unhideWhenUsed/>
    <w:rsid w:val="00630366"/>
    <w:pPr>
      <w:spacing w:after="120"/>
      <w:ind w:left="1800"/>
    </w:pPr>
  </w:style>
  <w:style w:type="paragraph" w:styleId="a">
    <w:name w:val="List Number"/>
    <w:basedOn w:val="a2"/>
    <w:uiPriority w:val="99"/>
    <w:semiHidden/>
    <w:unhideWhenUsed/>
    <w:rsid w:val="00630366"/>
    <w:pPr>
      <w:numPr>
        <w:numId w:val="9"/>
      </w:numPr>
    </w:pPr>
  </w:style>
  <w:style w:type="paragraph" w:styleId="2">
    <w:name w:val="List Number 2"/>
    <w:basedOn w:val="a2"/>
    <w:uiPriority w:val="99"/>
    <w:semiHidden/>
    <w:unhideWhenUsed/>
    <w:rsid w:val="00630366"/>
    <w:pPr>
      <w:numPr>
        <w:numId w:val="10"/>
      </w:numPr>
    </w:pPr>
  </w:style>
  <w:style w:type="paragraph" w:styleId="3">
    <w:name w:val="List Number 3"/>
    <w:basedOn w:val="a2"/>
    <w:uiPriority w:val="99"/>
    <w:semiHidden/>
    <w:unhideWhenUsed/>
    <w:rsid w:val="00630366"/>
    <w:pPr>
      <w:numPr>
        <w:numId w:val="11"/>
      </w:numPr>
    </w:pPr>
  </w:style>
  <w:style w:type="paragraph" w:styleId="4">
    <w:name w:val="List Number 4"/>
    <w:basedOn w:val="a2"/>
    <w:uiPriority w:val="99"/>
    <w:semiHidden/>
    <w:unhideWhenUsed/>
    <w:rsid w:val="00630366"/>
    <w:pPr>
      <w:numPr>
        <w:numId w:val="12"/>
      </w:numPr>
    </w:pPr>
  </w:style>
  <w:style w:type="paragraph" w:styleId="5">
    <w:name w:val="List Number 5"/>
    <w:basedOn w:val="a2"/>
    <w:uiPriority w:val="99"/>
    <w:semiHidden/>
    <w:unhideWhenUsed/>
    <w:rsid w:val="00630366"/>
    <w:pPr>
      <w:numPr>
        <w:numId w:val="13"/>
      </w:numPr>
    </w:pPr>
  </w:style>
  <w:style w:type="paragraph" w:styleId="affff0">
    <w:name w:val="List Paragraph"/>
    <w:basedOn w:val="a2"/>
    <w:uiPriority w:val="34"/>
    <w:semiHidden/>
    <w:rsid w:val="00630366"/>
    <w:pPr>
      <w:ind w:left="720"/>
    </w:pPr>
  </w:style>
  <w:style w:type="table" w:customStyle="1" w:styleId="ListTable1Light">
    <w:name w:val="List Table 1 Light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1LightAccent1">
    <w:name w:val="List Table 1 Light Accent 1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FD966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D96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1" w:themeFillTint="33"/>
      </w:tcPr>
    </w:tblStylePr>
    <w:tblStylePr w:type="band1Horz">
      <w:tblPr/>
      <w:tcPr>
        <w:shd w:val="clear" w:color="auto" w:fill="FFF2CC" w:themeFill="accent1" w:themeFillTint="33"/>
      </w:tcPr>
    </w:tblStylePr>
  </w:style>
  <w:style w:type="table" w:customStyle="1" w:styleId="ListTable1LightAccent2">
    <w:name w:val="List Table 1 Light Accent 2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EE874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E874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7C0" w:themeFill="accent2" w:themeFillTint="33"/>
      </w:tcPr>
    </w:tblStylePr>
    <w:tblStylePr w:type="band1Horz">
      <w:tblPr/>
      <w:tcPr>
        <w:shd w:val="clear" w:color="auto" w:fill="F9D7C0" w:themeFill="accent2" w:themeFillTint="33"/>
      </w:tcPr>
    </w:tblStylePr>
  </w:style>
  <w:style w:type="table" w:customStyle="1" w:styleId="ListTable1LightAccent3">
    <w:name w:val="List Table 1 Light Accent 3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AB73D5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73D5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0F1" w:themeFill="accent3" w:themeFillTint="33"/>
      </w:tcPr>
    </w:tblStylePr>
    <w:tblStylePr w:type="band1Horz">
      <w:tblPr/>
      <w:tcPr>
        <w:shd w:val="clear" w:color="auto" w:fill="E2D0F1" w:themeFill="accent3" w:themeFillTint="33"/>
      </w:tcPr>
    </w:tblStylePr>
  </w:style>
  <w:style w:type="table" w:customStyle="1" w:styleId="ListTable1LightAccent4">
    <w:name w:val="List Table 1 Light Accent 4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3176FF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3176FF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D1FF" w:themeFill="accent4" w:themeFillTint="33"/>
      </w:tcPr>
    </w:tblStylePr>
    <w:tblStylePr w:type="band1Horz">
      <w:tblPr/>
      <w:tcPr>
        <w:shd w:val="clear" w:color="auto" w:fill="BAD1FF" w:themeFill="accent4" w:themeFillTint="33"/>
      </w:tcPr>
    </w:tblStylePr>
  </w:style>
  <w:style w:type="table" w:customStyle="1" w:styleId="ListTable1LightAccent5">
    <w:name w:val="List Table 1 Light Accent 5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1B66FF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1B66FF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3CCFF" w:themeFill="accent5" w:themeFillTint="33"/>
      </w:tcPr>
    </w:tblStylePr>
    <w:tblStylePr w:type="band1Horz">
      <w:tblPr/>
      <w:tcPr>
        <w:shd w:val="clear" w:color="auto" w:fill="B3CCFF" w:themeFill="accent5" w:themeFillTint="33"/>
      </w:tcPr>
    </w:tblStylePr>
  </w:style>
  <w:style w:type="table" w:customStyle="1" w:styleId="ListTable1LightAccent6">
    <w:name w:val="List Table 1 Light Accent 6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C451C8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451C8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C5ED" w:themeFill="accent6" w:themeFillTint="33"/>
      </w:tcPr>
    </w:tblStylePr>
    <w:tblStylePr w:type="band1Horz">
      <w:tblPr/>
      <w:tcPr>
        <w:shd w:val="clear" w:color="auto" w:fill="EBC5ED" w:themeFill="accent6" w:themeFillTint="33"/>
      </w:tcPr>
    </w:tblStylePr>
  </w:style>
  <w:style w:type="table" w:customStyle="1" w:styleId="ListTable2">
    <w:name w:val="List Table 2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2Accent1">
    <w:name w:val="List Table 2 Accent 1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966" w:themeColor="accent1" w:themeTint="99"/>
        <w:bottom w:val="single" w:sz="4" w:space="0" w:color="FFD966" w:themeColor="accent1" w:themeTint="99"/>
        <w:insideH w:val="single" w:sz="4" w:space="0" w:color="FFD966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1" w:themeFillTint="33"/>
      </w:tcPr>
    </w:tblStylePr>
    <w:tblStylePr w:type="band1Horz">
      <w:tblPr/>
      <w:tcPr>
        <w:shd w:val="clear" w:color="auto" w:fill="FFF2CC" w:themeFill="accent1" w:themeFillTint="33"/>
      </w:tcPr>
    </w:tblStylePr>
  </w:style>
  <w:style w:type="table" w:customStyle="1" w:styleId="ListTable2Accent2">
    <w:name w:val="List Table 2 Accent 2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E8742" w:themeColor="accent2" w:themeTint="99"/>
        <w:bottom w:val="single" w:sz="4" w:space="0" w:color="EE8742" w:themeColor="accent2" w:themeTint="99"/>
        <w:insideH w:val="single" w:sz="4" w:space="0" w:color="EE874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7C0" w:themeFill="accent2" w:themeFillTint="33"/>
      </w:tcPr>
    </w:tblStylePr>
    <w:tblStylePr w:type="band1Horz">
      <w:tblPr/>
      <w:tcPr>
        <w:shd w:val="clear" w:color="auto" w:fill="F9D7C0" w:themeFill="accent2" w:themeFillTint="33"/>
      </w:tcPr>
    </w:tblStylePr>
  </w:style>
  <w:style w:type="table" w:customStyle="1" w:styleId="ListTable2Accent3">
    <w:name w:val="List Table 2 Accent 3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B73D5" w:themeColor="accent3" w:themeTint="99"/>
        <w:bottom w:val="single" w:sz="4" w:space="0" w:color="AB73D5" w:themeColor="accent3" w:themeTint="99"/>
        <w:insideH w:val="single" w:sz="4" w:space="0" w:color="AB73D5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0F1" w:themeFill="accent3" w:themeFillTint="33"/>
      </w:tcPr>
    </w:tblStylePr>
    <w:tblStylePr w:type="band1Horz">
      <w:tblPr/>
      <w:tcPr>
        <w:shd w:val="clear" w:color="auto" w:fill="E2D0F1" w:themeFill="accent3" w:themeFillTint="33"/>
      </w:tcPr>
    </w:tblStylePr>
  </w:style>
  <w:style w:type="table" w:customStyle="1" w:styleId="ListTable2Accent4">
    <w:name w:val="List Table 2 Accent 4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3176FF" w:themeColor="accent4" w:themeTint="99"/>
        <w:bottom w:val="single" w:sz="4" w:space="0" w:color="3176FF" w:themeColor="accent4" w:themeTint="99"/>
        <w:insideH w:val="single" w:sz="4" w:space="0" w:color="3176FF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D1FF" w:themeFill="accent4" w:themeFillTint="33"/>
      </w:tcPr>
    </w:tblStylePr>
    <w:tblStylePr w:type="band1Horz">
      <w:tblPr/>
      <w:tcPr>
        <w:shd w:val="clear" w:color="auto" w:fill="BAD1FF" w:themeFill="accent4" w:themeFillTint="33"/>
      </w:tcPr>
    </w:tblStylePr>
  </w:style>
  <w:style w:type="table" w:customStyle="1" w:styleId="ListTable2Accent5">
    <w:name w:val="List Table 2 Accent 5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1B66FF" w:themeColor="accent5" w:themeTint="99"/>
        <w:bottom w:val="single" w:sz="4" w:space="0" w:color="1B66FF" w:themeColor="accent5" w:themeTint="99"/>
        <w:insideH w:val="single" w:sz="4" w:space="0" w:color="1B66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3CCFF" w:themeFill="accent5" w:themeFillTint="33"/>
      </w:tcPr>
    </w:tblStylePr>
    <w:tblStylePr w:type="band1Horz">
      <w:tblPr/>
      <w:tcPr>
        <w:shd w:val="clear" w:color="auto" w:fill="B3CCFF" w:themeFill="accent5" w:themeFillTint="33"/>
      </w:tcPr>
    </w:tblStylePr>
  </w:style>
  <w:style w:type="table" w:customStyle="1" w:styleId="ListTable2Accent6">
    <w:name w:val="List Table 2 Accent 6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51C8" w:themeColor="accent6" w:themeTint="99"/>
        <w:bottom w:val="single" w:sz="4" w:space="0" w:color="C451C8" w:themeColor="accent6" w:themeTint="99"/>
        <w:insideH w:val="single" w:sz="4" w:space="0" w:color="C451C8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C5ED" w:themeFill="accent6" w:themeFillTint="33"/>
      </w:tcPr>
    </w:tblStylePr>
    <w:tblStylePr w:type="band1Horz">
      <w:tblPr/>
      <w:tcPr>
        <w:shd w:val="clear" w:color="auto" w:fill="EBC5ED" w:themeFill="accent6" w:themeFillTint="33"/>
      </w:tcPr>
    </w:tblStylePr>
  </w:style>
  <w:style w:type="table" w:customStyle="1" w:styleId="ListTable3">
    <w:name w:val="List Table 3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customStyle="1" w:styleId="ListTable3Accent1">
    <w:name w:val="List Table 3 Accent 1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C000" w:themeColor="accent1"/>
        <w:left w:val="single" w:sz="4" w:space="0" w:color="FFC000" w:themeColor="accent1"/>
        <w:bottom w:val="single" w:sz="4" w:space="0" w:color="FFC000" w:themeColor="accent1"/>
        <w:right w:val="single" w:sz="4" w:space="0" w:color="FFC000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FFC000" w:themeFill="accent1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000" w:themeColor="accent1"/>
          <w:right w:val="single" w:sz="4" w:space="0" w:color="FFC000" w:themeColor="accent1"/>
        </w:tcBorders>
      </w:tcPr>
    </w:tblStylePr>
    <w:tblStylePr w:type="band1Horz">
      <w:tblPr/>
      <w:tcPr>
        <w:tcBorders>
          <w:top w:val="single" w:sz="4" w:space="0" w:color="FFC000" w:themeColor="accent1"/>
          <w:bottom w:val="single" w:sz="4" w:space="0" w:color="FFC000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000" w:themeColor="accent1"/>
          <w:left w:val="nil"/>
        </w:tcBorders>
      </w:tcPr>
    </w:tblStylePr>
    <w:tblStylePr w:type="swCell">
      <w:tblPr/>
      <w:tcPr>
        <w:tcBorders>
          <w:top w:val="double" w:sz="4" w:space="0" w:color="FFC000" w:themeColor="accent1"/>
          <w:right w:val="nil"/>
        </w:tcBorders>
      </w:tcPr>
    </w:tblStylePr>
  </w:style>
  <w:style w:type="table" w:customStyle="1" w:styleId="ListTable3Accent2">
    <w:name w:val="List Table 3 Accent 2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A470E" w:themeColor="accent2"/>
        <w:left w:val="single" w:sz="4" w:space="0" w:color="9A470E" w:themeColor="accent2"/>
        <w:bottom w:val="single" w:sz="4" w:space="0" w:color="9A470E" w:themeColor="accent2"/>
        <w:right w:val="single" w:sz="4" w:space="0" w:color="9A470E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9A470E" w:themeFill="accent2"/>
      </w:tcPr>
    </w:tblStylePr>
    <w:tblStylePr w:type="lastRow">
      <w:rPr>
        <w:b/>
        <w:bCs/>
      </w:rPr>
      <w:tblPr/>
      <w:tcPr>
        <w:tcBorders>
          <w:top w:val="double" w:sz="4" w:space="0" w:color="9A470E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A470E" w:themeColor="accent2"/>
          <w:right w:val="single" w:sz="4" w:space="0" w:color="9A470E" w:themeColor="accent2"/>
        </w:tcBorders>
      </w:tcPr>
    </w:tblStylePr>
    <w:tblStylePr w:type="band1Horz">
      <w:tblPr/>
      <w:tcPr>
        <w:tcBorders>
          <w:top w:val="single" w:sz="4" w:space="0" w:color="9A470E" w:themeColor="accent2"/>
          <w:bottom w:val="single" w:sz="4" w:space="0" w:color="9A470E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A470E" w:themeColor="accent2"/>
          <w:left w:val="nil"/>
        </w:tcBorders>
      </w:tcPr>
    </w:tblStylePr>
    <w:tblStylePr w:type="swCell">
      <w:tblPr/>
      <w:tcPr>
        <w:tcBorders>
          <w:top w:val="double" w:sz="4" w:space="0" w:color="9A470E" w:themeColor="accent2"/>
          <w:right w:val="nil"/>
        </w:tcBorders>
      </w:tcPr>
    </w:tblStylePr>
  </w:style>
  <w:style w:type="table" w:customStyle="1" w:styleId="ListTable3Accent3">
    <w:name w:val="List Table 3 Accent 3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030A0" w:themeColor="accent3"/>
        <w:left w:val="single" w:sz="4" w:space="0" w:color="7030A0" w:themeColor="accent3"/>
        <w:bottom w:val="single" w:sz="4" w:space="0" w:color="7030A0" w:themeColor="accent3"/>
        <w:right w:val="single" w:sz="4" w:space="0" w:color="7030A0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7030A0" w:themeFill="accent3"/>
      </w:tcPr>
    </w:tblStylePr>
    <w:tblStylePr w:type="lastRow">
      <w:rPr>
        <w:b/>
        <w:bCs/>
      </w:rPr>
      <w:tblPr/>
      <w:tcPr>
        <w:tcBorders>
          <w:top w:val="double" w:sz="4" w:space="0" w:color="7030A0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030A0" w:themeColor="accent3"/>
          <w:right w:val="single" w:sz="4" w:space="0" w:color="7030A0" w:themeColor="accent3"/>
        </w:tcBorders>
      </w:tcPr>
    </w:tblStylePr>
    <w:tblStylePr w:type="band1Horz">
      <w:tblPr/>
      <w:tcPr>
        <w:tcBorders>
          <w:top w:val="single" w:sz="4" w:space="0" w:color="7030A0" w:themeColor="accent3"/>
          <w:bottom w:val="single" w:sz="4" w:space="0" w:color="7030A0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030A0" w:themeColor="accent3"/>
          <w:left w:val="nil"/>
        </w:tcBorders>
      </w:tcPr>
    </w:tblStylePr>
    <w:tblStylePr w:type="swCell">
      <w:tblPr/>
      <w:tcPr>
        <w:tcBorders>
          <w:top w:val="double" w:sz="4" w:space="0" w:color="7030A0" w:themeColor="accent3"/>
          <w:right w:val="nil"/>
        </w:tcBorders>
      </w:tcPr>
    </w:tblStylePr>
  </w:style>
  <w:style w:type="table" w:customStyle="1" w:styleId="ListTable3Accent4">
    <w:name w:val="List Table 3 Accent 4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38A8" w:themeColor="accent4"/>
        <w:left w:val="single" w:sz="4" w:space="0" w:color="0038A8" w:themeColor="accent4"/>
        <w:bottom w:val="single" w:sz="4" w:space="0" w:color="0038A8" w:themeColor="accent4"/>
        <w:right w:val="single" w:sz="4" w:space="0" w:color="0038A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38A8" w:themeFill="accent4"/>
      </w:tcPr>
    </w:tblStylePr>
    <w:tblStylePr w:type="lastRow">
      <w:rPr>
        <w:b/>
        <w:bCs/>
      </w:rPr>
      <w:tblPr/>
      <w:tcPr>
        <w:tcBorders>
          <w:top w:val="double" w:sz="4" w:space="0" w:color="0038A8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38A8" w:themeColor="accent4"/>
          <w:right w:val="single" w:sz="4" w:space="0" w:color="0038A8" w:themeColor="accent4"/>
        </w:tcBorders>
      </w:tcPr>
    </w:tblStylePr>
    <w:tblStylePr w:type="band1Horz">
      <w:tblPr/>
      <w:tcPr>
        <w:tcBorders>
          <w:top w:val="single" w:sz="4" w:space="0" w:color="0038A8" w:themeColor="accent4"/>
          <w:bottom w:val="single" w:sz="4" w:space="0" w:color="0038A8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38A8" w:themeColor="accent4"/>
          <w:left w:val="nil"/>
        </w:tcBorders>
      </w:tcPr>
    </w:tblStylePr>
    <w:tblStylePr w:type="swCell">
      <w:tblPr/>
      <w:tcPr>
        <w:tcBorders>
          <w:top w:val="double" w:sz="4" w:space="0" w:color="0038A8" w:themeColor="accent4"/>
          <w:right w:val="nil"/>
        </w:tcBorders>
      </w:tcPr>
    </w:tblStylePr>
  </w:style>
  <w:style w:type="table" w:customStyle="1" w:styleId="ListTable3Accent5">
    <w:name w:val="List Table 3 Accent 5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2B82" w:themeColor="accent5"/>
        <w:left w:val="single" w:sz="4" w:space="0" w:color="002B82" w:themeColor="accent5"/>
        <w:bottom w:val="single" w:sz="4" w:space="0" w:color="002B82" w:themeColor="accent5"/>
        <w:right w:val="single" w:sz="4" w:space="0" w:color="002B8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2B82" w:themeFill="accent5"/>
      </w:tcPr>
    </w:tblStylePr>
    <w:tblStylePr w:type="lastRow">
      <w:rPr>
        <w:b/>
        <w:bCs/>
      </w:rPr>
      <w:tblPr/>
      <w:tcPr>
        <w:tcBorders>
          <w:top w:val="double" w:sz="4" w:space="0" w:color="002B82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2B82" w:themeColor="accent5"/>
          <w:right w:val="single" w:sz="4" w:space="0" w:color="002B82" w:themeColor="accent5"/>
        </w:tcBorders>
      </w:tcPr>
    </w:tblStylePr>
    <w:tblStylePr w:type="band1Horz">
      <w:tblPr/>
      <w:tcPr>
        <w:tcBorders>
          <w:top w:val="single" w:sz="4" w:space="0" w:color="002B82" w:themeColor="accent5"/>
          <w:bottom w:val="single" w:sz="4" w:space="0" w:color="002B82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2B82" w:themeColor="accent5"/>
          <w:left w:val="nil"/>
        </w:tcBorders>
      </w:tcPr>
    </w:tblStylePr>
    <w:tblStylePr w:type="swCell">
      <w:tblPr/>
      <w:tcPr>
        <w:tcBorders>
          <w:top w:val="double" w:sz="4" w:space="0" w:color="002B82" w:themeColor="accent5"/>
          <w:right w:val="nil"/>
        </w:tcBorders>
      </w:tcPr>
    </w:tblStylePr>
  </w:style>
  <w:style w:type="table" w:customStyle="1" w:styleId="ListTable3Accent6">
    <w:name w:val="List Table 3 Accent 6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11F63" w:themeColor="accent6"/>
        <w:left w:val="single" w:sz="4" w:space="0" w:color="611F63" w:themeColor="accent6"/>
        <w:bottom w:val="single" w:sz="4" w:space="0" w:color="611F63" w:themeColor="accent6"/>
        <w:right w:val="single" w:sz="4" w:space="0" w:color="611F63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611F63" w:themeFill="accent6"/>
      </w:tcPr>
    </w:tblStylePr>
    <w:tblStylePr w:type="lastRow">
      <w:rPr>
        <w:b/>
        <w:bCs/>
      </w:rPr>
      <w:tblPr/>
      <w:tcPr>
        <w:tcBorders>
          <w:top w:val="double" w:sz="4" w:space="0" w:color="611F63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11F63" w:themeColor="accent6"/>
          <w:right w:val="single" w:sz="4" w:space="0" w:color="611F63" w:themeColor="accent6"/>
        </w:tcBorders>
      </w:tcPr>
    </w:tblStylePr>
    <w:tblStylePr w:type="band1Horz">
      <w:tblPr/>
      <w:tcPr>
        <w:tcBorders>
          <w:top w:val="single" w:sz="4" w:space="0" w:color="611F63" w:themeColor="accent6"/>
          <w:bottom w:val="single" w:sz="4" w:space="0" w:color="611F63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11F63" w:themeColor="accent6"/>
          <w:left w:val="nil"/>
        </w:tcBorders>
      </w:tcPr>
    </w:tblStylePr>
    <w:tblStylePr w:type="swCell">
      <w:tblPr/>
      <w:tcPr>
        <w:tcBorders>
          <w:top w:val="double" w:sz="4" w:space="0" w:color="611F63" w:themeColor="accent6"/>
          <w:right w:val="nil"/>
        </w:tcBorders>
      </w:tcPr>
    </w:tblStylePr>
  </w:style>
  <w:style w:type="table" w:customStyle="1" w:styleId="ListTable4">
    <w:name w:val="List Table 4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4Accent1">
    <w:name w:val="List Table 4 Accent 1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966" w:themeColor="accent1" w:themeTint="99"/>
        <w:left w:val="single" w:sz="4" w:space="0" w:color="FFD966" w:themeColor="accent1" w:themeTint="99"/>
        <w:bottom w:val="single" w:sz="4" w:space="0" w:color="FFD966" w:themeColor="accent1" w:themeTint="99"/>
        <w:right w:val="single" w:sz="4" w:space="0" w:color="FFD966" w:themeColor="accent1" w:themeTint="99"/>
        <w:insideH w:val="single" w:sz="4" w:space="0" w:color="FFD966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1"/>
          <w:left w:val="single" w:sz="4" w:space="0" w:color="FFC000" w:themeColor="accent1"/>
          <w:bottom w:val="single" w:sz="4" w:space="0" w:color="FFC000" w:themeColor="accent1"/>
          <w:right w:val="single" w:sz="4" w:space="0" w:color="FFC000" w:themeColor="accent1"/>
          <w:insideH w:val="nil"/>
        </w:tcBorders>
        <w:shd w:val="clear" w:color="auto" w:fill="FFC000" w:themeFill="accent1"/>
      </w:tcPr>
    </w:tblStylePr>
    <w:tblStylePr w:type="lastRow">
      <w:rPr>
        <w:b/>
        <w:bCs/>
      </w:rPr>
      <w:tblPr/>
      <w:tcPr>
        <w:tcBorders>
          <w:top w:val="double" w:sz="4" w:space="0" w:color="FFD96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1" w:themeFillTint="33"/>
      </w:tcPr>
    </w:tblStylePr>
    <w:tblStylePr w:type="band1Horz">
      <w:tblPr/>
      <w:tcPr>
        <w:shd w:val="clear" w:color="auto" w:fill="FFF2CC" w:themeFill="accent1" w:themeFillTint="33"/>
      </w:tcPr>
    </w:tblStylePr>
  </w:style>
  <w:style w:type="table" w:customStyle="1" w:styleId="ListTable4Accent2">
    <w:name w:val="List Table 4 Accent 2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E8742" w:themeColor="accent2" w:themeTint="99"/>
        <w:left w:val="single" w:sz="4" w:space="0" w:color="EE8742" w:themeColor="accent2" w:themeTint="99"/>
        <w:bottom w:val="single" w:sz="4" w:space="0" w:color="EE8742" w:themeColor="accent2" w:themeTint="99"/>
        <w:right w:val="single" w:sz="4" w:space="0" w:color="EE8742" w:themeColor="accent2" w:themeTint="99"/>
        <w:insideH w:val="single" w:sz="4" w:space="0" w:color="EE874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A470E" w:themeColor="accent2"/>
          <w:left w:val="single" w:sz="4" w:space="0" w:color="9A470E" w:themeColor="accent2"/>
          <w:bottom w:val="single" w:sz="4" w:space="0" w:color="9A470E" w:themeColor="accent2"/>
          <w:right w:val="single" w:sz="4" w:space="0" w:color="9A470E" w:themeColor="accent2"/>
          <w:insideH w:val="nil"/>
        </w:tcBorders>
        <w:shd w:val="clear" w:color="auto" w:fill="9A470E" w:themeFill="accent2"/>
      </w:tcPr>
    </w:tblStylePr>
    <w:tblStylePr w:type="lastRow">
      <w:rPr>
        <w:b/>
        <w:bCs/>
      </w:rPr>
      <w:tblPr/>
      <w:tcPr>
        <w:tcBorders>
          <w:top w:val="double" w:sz="4" w:space="0" w:color="EE874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7C0" w:themeFill="accent2" w:themeFillTint="33"/>
      </w:tcPr>
    </w:tblStylePr>
    <w:tblStylePr w:type="band1Horz">
      <w:tblPr/>
      <w:tcPr>
        <w:shd w:val="clear" w:color="auto" w:fill="F9D7C0" w:themeFill="accent2" w:themeFillTint="33"/>
      </w:tcPr>
    </w:tblStylePr>
  </w:style>
  <w:style w:type="table" w:customStyle="1" w:styleId="ListTable4Accent3">
    <w:name w:val="List Table 4 Accent 3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B73D5" w:themeColor="accent3" w:themeTint="99"/>
        <w:left w:val="single" w:sz="4" w:space="0" w:color="AB73D5" w:themeColor="accent3" w:themeTint="99"/>
        <w:bottom w:val="single" w:sz="4" w:space="0" w:color="AB73D5" w:themeColor="accent3" w:themeTint="99"/>
        <w:right w:val="single" w:sz="4" w:space="0" w:color="AB73D5" w:themeColor="accent3" w:themeTint="99"/>
        <w:insideH w:val="single" w:sz="4" w:space="0" w:color="AB73D5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30A0" w:themeColor="accent3"/>
          <w:left w:val="single" w:sz="4" w:space="0" w:color="7030A0" w:themeColor="accent3"/>
          <w:bottom w:val="single" w:sz="4" w:space="0" w:color="7030A0" w:themeColor="accent3"/>
          <w:right w:val="single" w:sz="4" w:space="0" w:color="7030A0" w:themeColor="accent3"/>
          <w:insideH w:val="nil"/>
        </w:tcBorders>
        <w:shd w:val="clear" w:color="auto" w:fill="7030A0" w:themeFill="accent3"/>
      </w:tcPr>
    </w:tblStylePr>
    <w:tblStylePr w:type="lastRow">
      <w:rPr>
        <w:b/>
        <w:bCs/>
      </w:rPr>
      <w:tblPr/>
      <w:tcPr>
        <w:tcBorders>
          <w:top w:val="double" w:sz="4" w:space="0" w:color="AB73D5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0F1" w:themeFill="accent3" w:themeFillTint="33"/>
      </w:tcPr>
    </w:tblStylePr>
    <w:tblStylePr w:type="band1Horz">
      <w:tblPr/>
      <w:tcPr>
        <w:shd w:val="clear" w:color="auto" w:fill="E2D0F1" w:themeFill="accent3" w:themeFillTint="33"/>
      </w:tcPr>
    </w:tblStylePr>
  </w:style>
  <w:style w:type="table" w:customStyle="1" w:styleId="ListTable4Accent4">
    <w:name w:val="List Table 4 Accent 4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3176FF" w:themeColor="accent4" w:themeTint="99"/>
        <w:left w:val="single" w:sz="4" w:space="0" w:color="3176FF" w:themeColor="accent4" w:themeTint="99"/>
        <w:bottom w:val="single" w:sz="4" w:space="0" w:color="3176FF" w:themeColor="accent4" w:themeTint="99"/>
        <w:right w:val="single" w:sz="4" w:space="0" w:color="3176FF" w:themeColor="accent4" w:themeTint="99"/>
        <w:insideH w:val="single" w:sz="4" w:space="0" w:color="3176FF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38A8" w:themeColor="accent4"/>
          <w:left w:val="single" w:sz="4" w:space="0" w:color="0038A8" w:themeColor="accent4"/>
          <w:bottom w:val="single" w:sz="4" w:space="0" w:color="0038A8" w:themeColor="accent4"/>
          <w:right w:val="single" w:sz="4" w:space="0" w:color="0038A8" w:themeColor="accent4"/>
          <w:insideH w:val="nil"/>
        </w:tcBorders>
        <w:shd w:val="clear" w:color="auto" w:fill="0038A8" w:themeFill="accent4"/>
      </w:tcPr>
    </w:tblStylePr>
    <w:tblStylePr w:type="lastRow">
      <w:rPr>
        <w:b/>
        <w:bCs/>
      </w:rPr>
      <w:tblPr/>
      <w:tcPr>
        <w:tcBorders>
          <w:top w:val="double" w:sz="4" w:space="0" w:color="3176FF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D1FF" w:themeFill="accent4" w:themeFillTint="33"/>
      </w:tcPr>
    </w:tblStylePr>
    <w:tblStylePr w:type="band1Horz">
      <w:tblPr/>
      <w:tcPr>
        <w:shd w:val="clear" w:color="auto" w:fill="BAD1FF" w:themeFill="accent4" w:themeFillTint="33"/>
      </w:tcPr>
    </w:tblStylePr>
  </w:style>
  <w:style w:type="table" w:customStyle="1" w:styleId="ListTable4Accent5">
    <w:name w:val="List Table 4 Accent 5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1B66FF" w:themeColor="accent5" w:themeTint="99"/>
        <w:left w:val="single" w:sz="4" w:space="0" w:color="1B66FF" w:themeColor="accent5" w:themeTint="99"/>
        <w:bottom w:val="single" w:sz="4" w:space="0" w:color="1B66FF" w:themeColor="accent5" w:themeTint="99"/>
        <w:right w:val="single" w:sz="4" w:space="0" w:color="1B66FF" w:themeColor="accent5" w:themeTint="99"/>
        <w:insideH w:val="single" w:sz="4" w:space="0" w:color="1B66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2B82" w:themeColor="accent5"/>
          <w:left w:val="single" w:sz="4" w:space="0" w:color="002B82" w:themeColor="accent5"/>
          <w:bottom w:val="single" w:sz="4" w:space="0" w:color="002B82" w:themeColor="accent5"/>
          <w:right w:val="single" w:sz="4" w:space="0" w:color="002B82" w:themeColor="accent5"/>
          <w:insideH w:val="nil"/>
        </w:tcBorders>
        <w:shd w:val="clear" w:color="auto" w:fill="002B82" w:themeFill="accent5"/>
      </w:tcPr>
    </w:tblStylePr>
    <w:tblStylePr w:type="lastRow">
      <w:rPr>
        <w:b/>
        <w:bCs/>
      </w:rPr>
      <w:tblPr/>
      <w:tcPr>
        <w:tcBorders>
          <w:top w:val="double" w:sz="4" w:space="0" w:color="1B66FF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3CCFF" w:themeFill="accent5" w:themeFillTint="33"/>
      </w:tcPr>
    </w:tblStylePr>
    <w:tblStylePr w:type="band1Horz">
      <w:tblPr/>
      <w:tcPr>
        <w:shd w:val="clear" w:color="auto" w:fill="B3CCFF" w:themeFill="accent5" w:themeFillTint="33"/>
      </w:tcPr>
    </w:tblStylePr>
  </w:style>
  <w:style w:type="table" w:customStyle="1" w:styleId="ListTable4Accent6">
    <w:name w:val="List Table 4 Accent 6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51C8" w:themeColor="accent6" w:themeTint="99"/>
        <w:left w:val="single" w:sz="4" w:space="0" w:color="C451C8" w:themeColor="accent6" w:themeTint="99"/>
        <w:bottom w:val="single" w:sz="4" w:space="0" w:color="C451C8" w:themeColor="accent6" w:themeTint="99"/>
        <w:right w:val="single" w:sz="4" w:space="0" w:color="C451C8" w:themeColor="accent6" w:themeTint="99"/>
        <w:insideH w:val="single" w:sz="4" w:space="0" w:color="C451C8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11F63" w:themeColor="accent6"/>
          <w:left w:val="single" w:sz="4" w:space="0" w:color="611F63" w:themeColor="accent6"/>
          <w:bottom w:val="single" w:sz="4" w:space="0" w:color="611F63" w:themeColor="accent6"/>
          <w:right w:val="single" w:sz="4" w:space="0" w:color="611F63" w:themeColor="accent6"/>
          <w:insideH w:val="nil"/>
        </w:tcBorders>
        <w:shd w:val="clear" w:color="auto" w:fill="611F63" w:themeFill="accent6"/>
      </w:tcPr>
    </w:tblStylePr>
    <w:tblStylePr w:type="lastRow">
      <w:rPr>
        <w:b/>
        <w:bCs/>
      </w:rPr>
      <w:tblPr/>
      <w:tcPr>
        <w:tcBorders>
          <w:top w:val="double" w:sz="4" w:space="0" w:color="C451C8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C5ED" w:themeFill="accent6" w:themeFillTint="33"/>
      </w:tcPr>
    </w:tblStylePr>
    <w:tblStylePr w:type="band1Horz">
      <w:tblPr/>
      <w:tcPr>
        <w:shd w:val="clear" w:color="auto" w:fill="EBC5ED" w:themeFill="accent6" w:themeFillTint="33"/>
      </w:tcPr>
    </w:tblStylePr>
  </w:style>
  <w:style w:type="table" w:customStyle="1" w:styleId="ListTable5Dark">
    <w:name w:val="List Table 5 Dark"/>
    <w:basedOn w:val="a4"/>
    <w:uiPriority w:val="50"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1">
    <w:name w:val="List Table 5 Dark Accent 1"/>
    <w:basedOn w:val="a4"/>
    <w:uiPriority w:val="50"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FFC000" w:themeColor="accent1"/>
        <w:left w:val="single" w:sz="24" w:space="0" w:color="FFC000" w:themeColor="accent1"/>
        <w:bottom w:val="single" w:sz="24" w:space="0" w:color="FFC000" w:themeColor="accent1"/>
        <w:right w:val="single" w:sz="24" w:space="0" w:color="FFC000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C000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2">
    <w:name w:val="List Table 5 Dark Accent 2"/>
    <w:basedOn w:val="a4"/>
    <w:uiPriority w:val="50"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9A470E" w:themeColor="accent2"/>
        <w:left w:val="single" w:sz="24" w:space="0" w:color="9A470E" w:themeColor="accent2"/>
        <w:bottom w:val="single" w:sz="24" w:space="0" w:color="9A470E" w:themeColor="accent2"/>
        <w:right w:val="single" w:sz="24" w:space="0" w:color="9A470E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A470E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3">
    <w:name w:val="List Table 5 Dark Accent 3"/>
    <w:basedOn w:val="a4"/>
    <w:uiPriority w:val="50"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7030A0" w:themeColor="accent3"/>
        <w:left w:val="single" w:sz="24" w:space="0" w:color="7030A0" w:themeColor="accent3"/>
        <w:bottom w:val="single" w:sz="24" w:space="0" w:color="7030A0" w:themeColor="accent3"/>
        <w:right w:val="single" w:sz="24" w:space="0" w:color="7030A0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7030A0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4">
    <w:name w:val="List Table 5 Dark Accent 4"/>
    <w:basedOn w:val="a4"/>
    <w:uiPriority w:val="50"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38A8" w:themeColor="accent4"/>
        <w:left w:val="single" w:sz="24" w:space="0" w:color="0038A8" w:themeColor="accent4"/>
        <w:bottom w:val="single" w:sz="24" w:space="0" w:color="0038A8" w:themeColor="accent4"/>
        <w:right w:val="single" w:sz="24" w:space="0" w:color="0038A8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38A8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5">
    <w:name w:val="List Table 5 Dark Accent 5"/>
    <w:basedOn w:val="a4"/>
    <w:uiPriority w:val="50"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2B82" w:themeColor="accent5"/>
        <w:left w:val="single" w:sz="24" w:space="0" w:color="002B82" w:themeColor="accent5"/>
        <w:bottom w:val="single" w:sz="24" w:space="0" w:color="002B82" w:themeColor="accent5"/>
        <w:right w:val="single" w:sz="24" w:space="0" w:color="002B82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2B82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6">
    <w:name w:val="List Table 5 Dark Accent 6"/>
    <w:basedOn w:val="a4"/>
    <w:uiPriority w:val="50"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611F63" w:themeColor="accent6"/>
        <w:left w:val="single" w:sz="24" w:space="0" w:color="611F63" w:themeColor="accent6"/>
        <w:bottom w:val="single" w:sz="24" w:space="0" w:color="611F63" w:themeColor="accent6"/>
        <w:right w:val="single" w:sz="24" w:space="0" w:color="611F63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611F63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6Colorful">
    <w:name w:val="List Table 6 Colorful"/>
    <w:basedOn w:val="a4"/>
    <w:uiPriority w:val="51"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000000" w:themeColor="text1"/>
        <w:bottom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6ColorfulAccent1">
    <w:name w:val="List Table 6 Colorful Accent 1"/>
    <w:basedOn w:val="a4"/>
    <w:uiPriority w:val="51"/>
    <w:rsid w:val="00630366"/>
    <w:pPr>
      <w:spacing w:after="0" w:line="240" w:lineRule="auto"/>
    </w:pPr>
    <w:rPr>
      <w:color w:val="BF8F00" w:themeColor="accent1" w:themeShade="BF"/>
    </w:rPr>
    <w:tblPr>
      <w:tblStyleRowBandSize w:val="1"/>
      <w:tblStyleColBandSize w:val="1"/>
      <w:tblInd w:w="0" w:type="dxa"/>
      <w:tblBorders>
        <w:top w:val="single" w:sz="4" w:space="0" w:color="FFC000" w:themeColor="accent1"/>
        <w:bottom w:val="single" w:sz="4" w:space="0" w:color="FFC000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FC000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FFC000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1" w:themeFillTint="33"/>
      </w:tcPr>
    </w:tblStylePr>
    <w:tblStylePr w:type="band1Horz">
      <w:tblPr/>
      <w:tcPr>
        <w:shd w:val="clear" w:color="auto" w:fill="FFF2CC" w:themeFill="accent1" w:themeFillTint="33"/>
      </w:tcPr>
    </w:tblStylePr>
  </w:style>
  <w:style w:type="table" w:customStyle="1" w:styleId="ListTable6ColorfulAccent2">
    <w:name w:val="List Table 6 Colorful Accent 2"/>
    <w:basedOn w:val="a4"/>
    <w:uiPriority w:val="51"/>
    <w:rsid w:val="00630366"/>
    <w:pPr>
      <w:spacing w:after="0" w:line="240" w:lineRule="auto"/>
    </w:pPr>
    <w:rPr>
      <w:color w:val="73340A" w:themeColor="accent2" w:themeShade="BF"/>
    </w:rPr>
    <w:tblPr>
      <w:tblStyleRowBandSize w:val="1"/>
      <w:tblStyleColBandSize w:val="1"/>
      <w:tblInd w:w="0" w:type="dxa"/>
      <w:tblBorders>
        <w:top w:val="single" w:sz="4" w:space="0" w:color="9A470E" w:themeColor="accent2"/>
        <w:bottom w:val="single" w:sz="4" w:space="0" w:color="9A470E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9A470E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A470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7C0" w:themeFill="accent2" w:themeFillTint="33"/>
      </w:tcPr>
    </w:tblStylePr>
    <w:tblStylePr w:type="band1Horz">
      <w:tblPr/>
      <w:tcPr>
        <w:shd w:val="clear" w:color="auto" w:fill="F9D7C0" w:themeFill="accent2" w:themeFillTint="33"/>
      </w:tcPr>
    </w:tblStylePr>
  </w:style>
  <w:style w:type="table" w:customStyle="1" w:styleId="ListTable6ColorfulAccent3">
    <w:name w:val="List Table 6 Colorful Accent 3"/>
    <w:basedOn w:val="a4"/>
    <w:uiPriority w:val="51"/>
    <w:rsid w:val="00630366"/>
    <w:pPr>
      <w:spacing w:after="0" w:line="240" w:lineRule="auto"/>
    </w:pPr>
    <w:rPr>
      <w:color w:val="532477" w:themeColor="accent3" w:themeShade="BF"/>
    </w:rPr>
    <w:tblPr>
      <w:tblStyleRowBandSize w:val="1"/>
      <w:tblStyleColBandSize w:val="1"/>
      <w:tblInd w:w="0" w:type="dxa"/>
      <w:tblBorders>
        <w:top w:val="single" w:sz="4" w:space="0" w:color="7030A0" w:themeColor="accent3"/>
        <w:bottom w:val="single" w:sz="4" w:space="0" w:color="7030A0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030A0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7030A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0F1" w:themeFill="accent3" w:themeFillTint="33"/>
      </w:tcPr>
    </w:tblStylePr>
    <w:tblStylePr w:type="band1Horz">
      <w:tblPr/>
      <w:tcPr>
        <w:shd w:val="clear" w:color="auto" w:fill="E2D0F1" w:themeFill="accent3" w:themeFillTint="33"/>
      </w:tcPr>
    </w:tblStylePr>
  </w:style>
  <w:style w:type="table" w:customStyle="1" w:styleId="ListTable6ColorfulAccent4">
    <w:name w:val="List Table 6 Colorful Accent 4"/>
    <w:basedOn w:val="a4"/>
    <w:uiPriority w:val="51"/>
    <w:rsid w:val="00630366"/>
    <w:pPr>
      <w:spacing w:after="0" w:line="240" w:lineRule="auto"/>
    </w:pPr>
    <w:rPr>
      <w:color w:val="00297D" w:themeColor="accent4" w:themeShade="BF"/>
    </w:rPr>
    <w:tblPr>
      <w:tblStyleRowBandSize w:val="1"/>
      <w:tblStyleColBandSize w:val="1"/>
      <w:tblInd w:w="0" w:type="dxa"/>
      <w:tblBorders>
        <w:top w:val="single" w:sz="4" w:space="0" w:color="0038A8" w:themeColor="accent4"/>
        <w:bottom w:val="single" w:sz="4" w:space="0" w:color="0038A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38A8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0038A8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D1FF" w:themeFill="accent4" w:themeFillTint="33"/>
      </w:tcPr>
    </w:tblStylePr>
    <w:tblStylePr w:type="band1Horz">
      <w:tblPr/>
      <w:tcPr>
        <w:shd w:val="clear" w:color="auto" w:fill="BAD1FF" w:themeFill="accent4" w:themeFillTint="33"/>
      </w:tcPr>
    </w:tblStylePr>
  </w:style>
  <w:style w:type="table" w:customStyle="1" w:styleId="ListTable6ColorfulAccent5">
    <w:name w:val="List Table 6 Colorful Accent 5"/>
    <w:basedOn w:val="a4"/>
    <w:uiPriority w:val="51"/>
    <w:rsid w:val="00630366"/>
    <w:pPr>
      <w:spacing w:after="0" w:line="240" w:lineRule="auto"/>
    </w:pPr>
    <w:rPr>
      <w:color w:val="002061" w:themeColor="accent5" w:themeShade="BF"/>
    </w:rPr>
    <w:tblPr>
      <w:tblStyleRowBandSize w:val="1"/>
      <w:tblStyleColBandSize w:val="1"/>
      <w:tblInd w:w="0" w:type="dxa"/>
      <w:tblBorders>
        <w:top w:val="single" w:sz="4" w:space="0" w:color="002B82" w:themeColor="accent5"/>
        <w:bottom w:val="single" w:sz="4" w:space="0" w:color="002B8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2B82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002B8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3CCFF" w:themeFill="accent5" w:themeFillTint="33"/>
      </w:tcPr>
    </w:tblStylePr>
    <w:tblStylePr w:type="band1Horz">
      <w:tblPr/>
      <w:tcPr>
        <w:shd w:val="clear" w:color="auto" w:fill="B3CCFF" w:themeFill="accent5" w:themeFillTint="33"/>
      </w:tcPr>
    </w:tblStylePr>
  </w:style>
  <w:style w:type="table" w:customStyle="1" w:styleId="ListTable6ColorfulAccent6">
    <w:name w:val="List Table 6 Colorful Accent 6"/>
    <w:basedOn w:val="a4"/>
    <w:uiPriority w:val="51"/>
    <w:rsid w:val="00630366"/>
    <w:pPr>
      <w:spacing w:after="0" w:line="240" w:lineRule="auto"/>
    </w:pPr>
    <w:rPr>
      <w:color w:val="48174A" w:themeColor="accent6" w:themeShade="BF"/>
    </w:rPr>
    <w:tblPr>
      <w:tblStyleRowBandSize w:val="1"/>
      <w:tblStyleColBandSize w:val="1"/>
      <w:tblInd w:w="0" w:type="dxa"/>
      <w:tblBorders>
        <w:top w:val="single" w:sz="4" w:space="0" w:color="611F63" w:themeColor="accent6"/>
        <w:bottom w:val="single" w:sz="4" w:space="0" w:color="611F63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11F63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611F63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C5ED" w:themeFill="accent6" w:themeFillTint="33"/>
      </w:tcPr>
    </w:tblStylePr>
    <w:tblStylePr w:type="band1Horz">
      <w:tblPr/>
      <w:tcPr>
        <w:shd w:val="clear" w:color="auto" w:fill="EBC5ED" w:themeFill="accent6" w:themeFillTint="33"/>
      </w:tcPr>
    </w:tblStylePr>
  </w:style>
  <w:style w:type="table" w:customStyle="1" w:styleId="ListTable7Colorful">
    <w:name w:val="List Table 7 Colorful"/>
    <w:basedOn w:val="a4"/>
    <w:uiPriority w:val="52"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1">
    <w:name w:val="List Table 7 Colorful Accent 1"/>
    <w:basedOn w:val="a4"/>
    <w:uiPriority w:val="52"/>
    <w:rsid w:val="00630366"/>
    <w:pPr>
      <w:spacing w:after="0" w:line="240" w:lineRule="auto"/>
    </w:pPr>
    <w:rPr>
      <w:color w:val="BF8F00" w:themeColor="accent1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C000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C000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C000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C000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1" w:themeFillTint="33"/>
      </w:tcPr>
    </w:tblStylePr>
    <w:tblStylePr w:type="band1Horz">
      <w:tblPr/>
      <w:tcPr>
        <w:shd w:val="clear" w:color="auto" w:fill="FFF2CC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2">
    <w:name w:val="List Table 7 Colorful Accent 2"/>
    <w:basedOn w:val="a4"/>
    <w:uiPriority w:val="52"/>
    <w:rsid w:val="00630366"/>
    <w:pPr>
      <w:spacing w:after="0" w:line="240" w:lineRule="auto"/>
    </w:pPr>
    <w:rPr>
      <w:color w:val="73340A" w:themeColor="accent2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A470E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A470E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A470E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A470E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9D7C0" w:themeFill="accent2" w:themeFillTint="33"/>
      </w:tcPr>
    </w:tblStylePr>
    <w:tblStylePr w:type="band1Horz">
      <w:tblPr/>
      <w:tcPr>
        <w:shd w:val="clear" w:color="auto" w:fill="F9D7C0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3">
    <w:name w:val="List Table 7 Colorful Accent 3"/>
    <w:basedOn w:val="a4"/>
    <w:uiPriority w:val="52"/>
    <w:rsid w:val="00630366"/>
    <w:pPr>
      <w:spacing w:after="0" w:line="240" w:lineRule="auto"/>
    </w:pPr>
    <w:rPr>
      <w:color w:val="532477" w:themeColor="accent3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030A0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030A0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030A0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030A0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2D0F1" w:themeFill="accent3" w:themeFillTint="33"/>
      </w:tcPr>
    </w:tblStylePr>
    <w:tblStylePr w:type="band1Horz">
      <w:tblPr/>
      <w:tcPr>
        <w:shd w:val="clear" w:color="auto" w:fill="E2D0F1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4">
    <w:name w:val="List Table 7 Colorful Accent 4"/>
    <w:basedOn w:val="a4"/>
    <w:uiPriority w:val="52"/>
    <w:rsid w:val="00630366"/>
    <w:pPr>
      <w:spacing w:after="0" w:line="240" w:lineRule="auto"/>
    </w:pPr>
    <w:rPr>
      <w:color w:val="00297D" w:themeColor="accent4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38A8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38A8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38A8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38A8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BAD1FF" w:themeFill="accent4" w:themeFillTint="33"/>
      </w:tcPr>
    </w:tblStylePr>
    <w:tblStylePr w:type="band1Horz">
      <w:tblPr/>
      <w:tcPr>
        <w:shd w:val="clear" w:color="auto" w:fill="BAD1FF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5">
    <w:name w:val="List Table 7 Colorful Accent 5"/>
    <w:basedOn w:val="a4"/>
    <w:uiPriority w:val="52"/>
    <w:rsid w:val="00630366"/>
    <w:pPr>
      <w:spacing w:after="0" w:line="240" w:lineRule="auto"/>
    </w:pPr>
    <w:rPr>
      <w:color w:val="002061" w:themeColor="accent5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2B82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2B82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2B82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2B82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B3CCFF" w:themeFill="accent5" w:themeFillTint="33"/>
      </w:tcPr>
    </w:tblStylePr>
    <w:tblStylePr w:type="band1Horz">
      <w:tblPr/>
      <w:tcPr>
        <w:shd w:val="clear" w:color="auto" w:fill="B3CCF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6">
    <w:name w:val="List Table 7 Colorful Accent 6"/>
    <w:basedOn w:val="a4"/>
    <w:uiPriority w:val="52"/>
    <w:rsid w:val="00630366"/>
    <w:pPr>
      <w:spacing w:after="0" w:line="240" w:lineRule="auto"/>
    </w:pPr>
    <w:rPr>
      <w:color w:val="48174A" w:themeColor="accent6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11F63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11F63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11F63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11F63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BC5ED" w:themeFill="accent6" w:themeFillTint="33"/>
      </w:tcPr>
    </w:tblStylePr>
    <w:tblStylePr w:type="band1Horz">
      <w:tblPr/>
      <w:tcPr>
        <w:shd w:val="clear" w:color="auto" w:fill="EBC5ED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1">
    <w:name w:val="macro"/>
    <w:link w:val="affff2"/>
    <w:uiPriority w:val="99"/>
    <w:semiHidden/>
    <w:unhideWhenUsed/>
    <w:rsid w:val="0063036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240" w:lineRule="auto"/>
      <w:contextualSpacing/>
    </w:pPr>
    <w:rPr>
      <w:rFonts w:ascii="Consolas" w:hAnsi="Consolas" w:cs="Consolas"/>
      <w:color w:val="000000" w:themeColor="text1"/>
      <w:sz w:val="20"/>
      <w:szCs w:val="20"/>
      <w:lang w:val="en-US"/>
    </w:rPr>
  </w:style>
  <w:style w:type="character" w:customStyle="1" w:styleId="affff2">
    <w:name w:val="Текст макроса Знак"/>
    <w:basedOn w:val="a3"/>
    <w:link w:val="affff1"/>
    <w:uiPriority w:val="99"/>
    <w:semiHidden/>
    <w:rsid w:val="00630366"/>
    <w:rPr>
      <w:rFonts w:ascii="Consolas" w:hAnsi="Consolas" w:cs="Consolas"/>
      <w:color w:val="000000" w:themeColor="text1"/>
      <w:sz w:val="20"/>
      <w:szCs w:val="20"/>
      <w:lang w:val="en-US"/>
    </w:rPr>
  </w:style>
  <w:style w:type="table" w:styleId="12">
    <w:name w:val="Medium Grid 1"/>
    <w:basedOn w:val="a4"/>
    <w:uiPriority w:val="67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">
    <w:name w:val="Medium Grid 1 Accent 1"/>
    <w:basedOn w:val="a4"/>
    <w:uiPriority w:val="67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CF40" w:themeColor="accent1" w:themeTint="BF"/>
        <w:left w:val="single" w:sz="8" w:space="0" w:color="FFCF40" w:themeColor="accent1" w:themeTint="BF"/>
        <w:bottom w:val="single" w:sz="8" w:space="0" w:color="FFCF40" w:themeColor="accent1" w:themeTint="BF"/>
        <w:right w:val="single" w:sz="8" w:space="0" w:color="FFCF40" w:themeColor="accent1" w:themeTint="BF"/>
        <w:insideH w:val="single" w:sz="8" w:space="0" w:color="FFCF40" w:themeColor="accent1" w:themeTint="BF"/>
        <w:insideV w:val="single" w:sz="8" w:space="0" w:color="FFCF40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EFC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CF40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F80" w:themeFill="accent1" w:themeFillTint="7F"/>
      </w:tcPr>
    </w:tblStylePr>
    <w:tblStylePr w:type="band1Horz">
      <w:tblPr/>
      <w:tcPr>
        <w:shd w:val="clear" w:color="auto" w:fill="FFDF80" w:themeFill="accent1" w:themeFillTint="7F"/>
      </w:tcPr>
    </w:tblStylePr>
  </w:style>
  <w:style w:type="table" w:styleId="1-2">
    <w:name w:val="Medium Grid 1 Accent 2"/>
    <w:basedOn w:val="a4"/>
    <w:uiPriority w:val="67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86A15" w:themeColor="accent2" w:themeTint="BF"/>
        <w:left w:val="single" w:sz="8" w:space="0" w:color="E86A15" w:themeColor="accent2" w:themeTint="BF"/>
        <w:bottom w:val="single" w:sz="8" w:space="0" w:color="E86A15" w:themeColor="accent2" w:themeTint="BF"/>
        <w:right w:val="single" w:sz="8" w:space="0" w:color="E86A15" w:themeColor="accent2" w:themeTint="BF"/>
        <w:insideH w:val="single" w:sz="8" w:space="0" w:color="E86A15" w:themeColor="accent2" w:themeTint="BF"/>
        <w:insideV w:val="single" w:sz="8" w:space="0" w:color="E86A15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CDB1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86A15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9C62" w:themeFill="accent2" w:themeFillTint="7F"/>
      </w:tcPr>
    </w:tblStylePr>
    <w:tblStylePr w:type="band1Horz">
      <w:tblPr/>
      <w:tcPr>
        <w:shd w:val="clear" w:color="auto" w:fill="F09C62" w:themeFill="accent2" w:themeFillTint="7F"/>
      </w:tcPr>
    </w:tblStylePr>
  </w:style>
  <w:style w:type="table" w:styleId="1-3">
    <w:name w:val="Medium Grid 1 Accent 3"/>
    <w:basedOn w:val="a4"/>
    <w:uiPriority w:val="67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650CA" w:themeColor="accent3" w:themeTint="BF"/>
        <w:left w:val="single" w:sz="8" w:space="0" w:color="9650CA" w:themeColor="accent3" w:themeTint="BF"/>
        <w:bottom w:val="single" w:sz="8" w:space="0" w:color="9650CA" w:themeColor="accent3" w:themeTint="BF"/>
        <w:right w:val="single" w:sz="8" w:space="0" w:color="9650CA" w:themeColor="accent3" w:themeTint="BF"/>
        <w:insideH w:val="single" w:sz="8" w:space="0" w:color="9650CA" w:themeColor="accent3" w:themeTint="BF"/>
        <w:insideV w:val="single" w:sz="8" w:space="0" w:color="9650CA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CC5ED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50CA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8BDC" w:themeFill="accent3" w:themeFillTint="7F"/>
      </w:tcPr>
    </w:tblStylePr>
    <w:tblStylePr w:type="band1Horz">
      <w:tblPr/>
      <w:tcPr>
        <w:shd w:val="clear" w:color="auto" w:fill="B98BDC" w:themeFill="accent3" w:themeFillTint="7F"/>
      </w:tcPr>
    </w:tblStylePr>
  </w:style>
  <w:style w:type="table" w:styleId="1-4">
    <w:name w:val="Medium Grid 1 Accent 4"/>
    <w:basedOn w:val="a4"/>
    <w:uiPriority w:val="67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54FD" w:themeColor="accent4" w:themeTint="BF"/>
        <w:left w:val="single" w:sz="8" w:space="0" w:color="0054FD" w:themeColor="accent4" w:themeTint="BF"/>
        <w:bottom w:val="single" w:sz="8" w:space="0" w:color="0054FD" w:themeColor="accent4" w:themeTint="BF"/>
        <w:right w:val="single" w:sz="8" w:space="0" w:color="0054FD" w:themeColor="accent4" w:themeTint="BF"/>
        <w:insideH w:val="single" w:sz="8" w:space="0" w:color="0054FD" w:themeColor="accent4" w:themeTint="BF"/>
        <w:insideV w:val="single" w:sz="8" w:space="0" w:color="0054FD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AC6FF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0054FD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548DFF" w:themeFill="accent4" w:themeFillTint="7F"/>
      </w:tcPr>
    </w:tblStylePr>
    <w:tblStylePr w:type="band1Horz">
      <w:tblPr/>
      <w:tcPr>
        <w:shd w:val="clear" w:color="auto" w:fill="548DFF" w:themeFill="accent4" w:themeFillTint="7F"/>
      </w:tcPr>
    </w:tblStylePr>
  </w:style>
  <w:style w:type="table" w:styleId="1-5">
    <w:name w:val="Medium Grid 1 Accent 5"/>
    <w:basedOn w:val="a4"/>
    <w:uiPriority w:val="67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4AE1" w:themeColor="accent5" w:themeTint="BF"/>
        <w:left w:val="single" w:sz="8" w:space="0" w:color="004AE1" w:themeColor="accent5" w:themeTint="BF"/>
        <w:bottom w:val="single" w:sz="8" w:space="0" w:color="004AE1" w:themeColor="accent5" w:themeTint="BF"/>
        <w:right w:val="single" w:sz="8" w:space="0" w:color="004AE1" w:themeColor="accent5" w:themeTint="BF"/>
        <w:insideH w:val="single" w:sz="8" w:space="0" w:color="004AE1" w:themeColor="accent5" w:themeTint="BF"/>
        <w:insideV w:val="single" w:sz="8" w:space="0" w:color="004AE1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1BFFF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004AE1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4180FF" w:themeFill="accent5" w:themeFillTint="7F"/>
      </w:tcPr>
    </w:tblStylePr>
    <w:tblStylePr w:type="band1Horz">
      <w:tblPr/>
      <w:tcPr>
        <w:shd w:val="clear" w:color="auto" w:fill="4180FF" w:themeFill="accent5" w:themeFillTint="7F"/>
      </w:tcPr>
    </w:tblStylePr>
  </w:style>
  <w:style w:type="table" w:styleId="1-6">
    <w:name w:val="Medium Grid 1 Accent 6"/>
    <w:basedOn w:val="a4"/>
    <w:uiPriority w:val="67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735AB" w:themeColor="accent6" w:themeTint="BF"/>
        <w:left w:val="single" w:sz="8" w:space="0" w:color="A735AB" w:themeColor="accent6" w:themeTint="BF"/>
        <w:bottom w:val="single" w:sz="8" w:space="0" w:color="A735AB" w:themeColor="accent6" w:themeTint="BF"/>
        <w:right w:val="single" w:sz="8" w:space="0" w:color="A735AB" w:themeColor="accent6" w:themeTint="BF"/>
        <w:insideH w:val="single" w:sz="8" w:space="0" w:color="A735AB" w:themeColor="accent6" w:themeTint="BF"/>
        <w:insideV w:val="single" w:sz="8" w:space="0" w:color="A735AB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7B7E8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35AB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6ED1" w:themeFill="accent6" w:themeFillTint="7F"/>
      </w:tcPr>
    </w:tblStylePr>
    <w:tblStylePr w:type="band1Horz">
      <w:tblPr/>
      <w:tcPr>
        <w:shd w:val="clear" w:color="auto" w:fill="CE6ED1" w:themeFill="accent6" w:themeFillTint="7F"/>
      </w:tcPr>
    </w:tblStylePr>
  </w:style>
  <w:style w:type="table" w:styleId="2d">
    <w:name w:val="Medium Grid 2"/>
    <w:basedOn w:val="a4"/>
    <w:uiPriority w:val="68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">
    <w:name w:val="Medium Grid 2 Accent 1"/>
    <w:basedOn w:val="a4"/>
    <w:uiPriority w:val="68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FC000" w:themeColor="accent1"/>
        <w:left w:val="single" w:sz="8" w:space="0" w:color="FFC000" w:themeColor="accent1"/>
        <w:bottom w:val="single" w:sz="8" w:space="0" w:color="FFC000" w:themeColor="accent1"/>
        <w:right w:val="single" w:sz="8" w:space="0" w:color="FFC000" w:themeColor="accent1"/>
        <w:insideH w:val="single" w:sz="8" w:space="0" w:color="FFC000" w:themeColor="accent1"/>
        <w:insideV w:val="single" w:sz="8" w:space="0" w:color="FFC000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EFC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FF8E6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2CC" w:themeFill="accent1" w:themeFillTint="33"/>
      </w:tcPr>
    </w:tblStylePr>
    <w:tblStylePr w:type="band1Vert">
      <w:tblPr/>
      <w:tcPr>
        <w:shd w:val="clear" w:color="auto" w:fill="FFDF80" w:themeFill="accent1" w:themeFillTint="7F"/>
      </w:tcPr>
    </w:tblStylePr>
    <w:tblStylePr w:type="band1Horz">
      <w:tblPr/>
      <w:tcPr>
        <w:tcBorders>
          <w:insideH w:val="single" w:sz="6" w:space="0" w:color="FFC000" w:themeColor="accent1"/>
          <w:insideV w:val="single" w:sz="6" w:space="0" w:color="FFC000" w:themeColor="accent1"/>
        </w:tcBorders>
        <w:shd w:val="clear" w:color="auto" w:fill="FFDF80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">
    <w:name w:val="Medium Grid 2 Accent 2"/>
    <w:basedOn w:val="a4"/>
    <w:uiPriority w:val="68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A470E" w:themeColor="accent2"/>
        <w:left w:val="single" w:sz="8" w:space="0" w:color="9A470E" w:themeColor="accent2"/>
        <w:bottom w:val="single" w:sz="8" w:space="0" w:color="9A470E" w:themeColor="accent2"/>
        <w:right w:val="single" w:sz="8" w:space="0" w:color="9A470E" w:themeColor="accent2"/>
        <w:insideH w:val="single" w:sz="8" w:space="0" w:color="9A470E" w:themeColor="accent2"/>
        <w:insideV w:val="single" w:sz="8" w:space="0" w:color="9A470E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CDB1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CEBE0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7C0" w:themeFill="accent2" w:themeFillTint="33"/>
      </w:tcPr>
    </w:tblStylePr>
    <w:tblStylePr w:type="band1Vert">
      <w:tblPr/>
      <w:tcPr>
        <w:shd w:val="clear" w:color="auto" w:fill="F09C62" w:themeFill="accent2" w:themeFillTint="7F"/>
      </w:tcPr>
    </w:tblStylePr>
    <w:tblStylePr w:type="band1Horz">
      <w:tblPr/>
      <w:tcPr>
        <w:tcBorders>
          <w:insideH w:val="single" w:sz="6" w:space="0" w:color="9A470E" w:themeColor="accent2"/>
          <w:insideV w:val="single" w:sz="6" w:space="0" w:color="9A470E" w:themeColor="accent2"/>
        </w:tcBorders>
        <w:shd w:val="clear" w:color="auto" w:fill="F09C6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">
    <w:name w:val="Medium Grid 2 Accent 3"/>
    <w:basedOn w:val="a4"/>
    <w:uiPriority w:val="68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7030A0" w:themeColor="accent3"/>
        <w:left w:val="single" w:sz="8" w:space="0" w:color="7030A0" w:themeColor="accent3"/>
        <w:bottom w:val="single" w:sz="8" w:space="0" w:color="7030A0" w:themeColor="accent3"/>
        <w:right w:val="single" w:sz="8" w:space="0" w:color="7030A0" w:themeColor="accent3"/>
        <w:insideH w:val="single" w:sz="8" w:space="0" w:color="7030A0" w:themeColor="accent3"/>
        <w:insideV w:val="single" w:sz="8" w:space="0" w:color="7030A0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CC5ED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1E8F8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D0F1" w:themeFill="accent3" w:themeFillTint="33"/>
      </w:tcPr>
    </w:tblStylePr>
    <w:tblStylePr w:type="band1Vert">
      <w:tblPr/>
      <w:tcPr>
        <w:shd w:val="clear" w:color="auto" w:fill="B98BDC" w:themeFill="accent3" w:themeFillTint="7F"/>
      </w:tcPr>
    </w:tblStylePr>
    <w:tblStylePr w:type="band1Horz">
      <w:tblPr/>
      <w:tcPr>
        <w:tcBorders>
          <w:insideH w:val="single" w:sz="6" w:space="0" w:color="7030A0" w:themeColor="accent3"/>
          <w:insideV w:val="single" w:sz="6" w:space="0" w:color="7030A0" w:themeColor="accent3"/>
        </w:tcBorders>
        <w:shd w:val="clear" w:color="auto" w:fill="B98BD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">
    <w:name w:val="Medium Grid 2 Accent 4"/>
    <w:basedOn w:val="a4"/>
    <w:uiPriority w:val="68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38A8" w:themeColor="accent4"/>
        <w:left w:val="single" w:sz="8" w:space="0" w:color="0038A8" w:themeColor="accent4"/>
        <w:bottom w:val="single" w:sz="8" w:space="0" w:color="0038A8" w:themeColor="accent4"/>
        <w:right w:val="single" w:sz="8" w:space="0" w:color="0038A8" w:themeColor="accent4"/>
        <w:insideH w:val="single" w:sz="8" w:space="0" w:color="0038A8" w:themeColor="accent4"/>
        <w:insideV w:val="single" w:sz="8" w:space="0" w:color="0038A8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AC6FF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DDE8FF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AD1FF" w:themeFill="accent4" w:themeFillTint="33"/>
      </w:tcPr>
    </w:tblStylePr>
    <w:tblStylePr w:type="band1Vert">
      <w:tblPr/>
      <w:tcPr>
        <w:shd w:val="clear" w:color="auto" w:fill="548DFF" w:themeFill="accent4" w:themeFillTint="7F"/>
      </w:tcPr>
    </w:tblStylePr>
    <w:tblStylePr w:type="band1Horz">
      <w:tblPr/>
      <w:tcPr>
        <w:tcBorders>
          <w:insideH w:val="single" w:sz="6" w:space="0" w:color="0038A8" w:themeColor="accent4"/>
          <w:insideV w:val="single" w:sz="6" w:space="0" w:color="0038A8" w:themeColor="accent4"/>
        </w:tcBorders>
        <w:shd w:val="clear" w:color="auto" w:fill="548DFF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">
    <w:name w:val="Medium Grid 2 Accent 5"/>
    <w:basedOn w:val="a4"/>
    <w:uiPriority w:val="68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2B82" w:themeColor="accent5"/>
        <w:left w:val="single" w:sz="8" w:space="0" w:color="002B82" w:themeColor="accent5"/>
        <w:bottom w:val="single" w:sz="8" w:space="0" w:color="002B82" w:themeColor="accent5"/>
        <w:right w:val="single" w:sz="8" w:space="0" w:color="002B82" w:themeColor="accent5"/>
        <w:insideH w:val="single" w:sz="8" w:space="0" w:color="002B82" w:themeColor="accent5"/>
        <w:insideV w:val="single" w:sz="8" w:space="0" w:color="002B82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1BFFF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D9E5FF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CCFF" w:themeFill="accent5" w:themeFillTint="33"/>
      </w:tcPr>
    </w:tblStylePr>
    <w:tblStylePr w:type="band1Vert">
      <w:tblPr/>
      <w:tcPr>
        <w:shd w:val="clear" w:color="auto" w:fill="4180FF" w:themeFill="accent5" w:themeFillTint="7F"/>
      </w:tcPr>
    </w:tblStylePr>
    <w:tblStylePr w:type="band1Horz">
      <w:tblPr/>
      <w:tcPr>
        <w:tcBorders>
          <w:insideH w:val="single" w:sz="6" w:space="0" w:color="002B82" w:themeColor="accent5"/>
          <w:insideV w:val="single" w:sz="6" w:space="0" w:color="002B82" w:themeColor="accent5"/>
        </w:tcBorders>
        <w:shd w:val="clear" w:color="auto" w:fill="4180FF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">
    <w:name w:val="Medium Grid 2 Accent 6"/>
    <w:basedOn w:val="a4"/>
    <w:uiPriority w:val="68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611F63" w:themeColor="accent6"/>
        <w:left w:val="single" w:sz="8" w:space="0" w:color="611F63" w:themeColor="accent6"/>
        <w:bottom w:val="single" w:sz="8" w:space="0" w:color="611F63" w:themeColor="accent6"/>
        <w:right w:val="single" w:sz="8" w:space="0" w:color="611F63" w:themeColor="accent6"/>
        <w:insideH w:val="single" w:sz="8" w:space="0" w:color="611F63" w:themeColor="accent6"/>
        <w:insideV w:val="single" w:sz="8" w:space="0" w:color="611F63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7B7E8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5E2F6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BC5ED" w:themeFill="accent6" w:themeFillTint="33"/>
      </w:tcPr>
    </w:tblStylePr>
    <w:tblStylePr w:type="band1Vert">
      <w:tblPr/>
      <w:tcPr>
        <w:shd w:val="clear" w:color="auto" w:fill="CE6ED1" w:themeFill="accent6" w:themeFillTint="7F"/>
      </w:tcPr>
    </w:tblStylePr>
    <w:tblStylePr w:type="band1Horz">
      <w:tblPr/>
      <w:tcPr>
        <w:tcBorders>
          <w:insideH w:val="single" w:sz="6" w:space="0" w:color="611F63" w:themeColor="accent6"/>
          <w:insideV w:val="single" w:sz="6" w:space="0" w:color="611F63" w:themeColor="accent6"/>
        </w:tcBorders>
        <w:shd w:val="clear" w:color="auto" w:fill="CE6ED1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a">
    <w:name w:val="Medium Grid 3"/>
    <w:basedOn w:val="a4"/>
    <w:uiPriority w:val="69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4"/>
    <w:uiPriority w:val="69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EFC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C000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C000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DF80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DF80" w:themeFill="accent1" w:themeFillTint="7F"/>
      </w:tcPr>
    </w:tblStylePr>
  </w:style>
  <w:style w:type="table" w:styleId="3-2">
    <w:name w:val="Medium Grid 3 Accent 2"/>
    <w:basedOn w:val="a4"/>
    <w:uiPriority w:val="69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CDB1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A470E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A470E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A470E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A470E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09C6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09C62" w:themeFill="accent2" w:themeFillTint="7F"/>
      </w:tcPr>
    </w:tblStylePr>
  </w:style>
  <w:style w:type="table" w:styleId="3-3">
    <w:name w:val="Medium Grid 3 Accent 3"/>
    <w:basedOn w:val="a4"/>
    <w:uiPriority w:val="69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CC5ED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30A0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30A0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030A0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030A0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8BD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8BDC" w:themeFill="accent3" w:themeFillTint="7F"/>
      </w:tcPr>
    </w:tblStylePr>
  </w:style>
  <w:style w:type="table" w:styleId="3-4">
    <w:name w:val="Medium Grid 3 Accent 4"/>
    <w:basedOn w:val="a4"/>
    <w:uiPriority w:val="69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AC6FF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38A8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38A8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38A8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38A8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548DFF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548DFF" w:themeFill="accent4" w:themeFillTint="7F"/>
      </w:tcPr>
    </w:tblStylePr>
  </w:style>
  <w:style w:type="table" w:styleId="3-5">
    <w:name w:val="Medium Grid 3 Accent 5"/>
    <w:basedOn w:val="a4"/>
    <w:uiPriority w:val="69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1BFFF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2B82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2B82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2B82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2B82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4180FF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4180FF" w:themeFill="accent5" w:themeFillTint="7F"/>
      </w:tcPr>
    </w:tblStylePr>
  </w:style>
  <w:style w:type="table" w:styleId="3-6">
    <w:name w:val="Medium Grid 3 Accent 6"/>
    <w:basedOn w:val="a4"/>
    <w:uiPriority w:val="69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7B7E8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11F63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11F63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11F63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11F63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E6ED1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E6ED1" w:themeFill="accent6" w:themeFillTint="7F"/>
      </w:tcPr>
    </w:tblStylePr>
  </w:style>
  <w:style w:type="table" w:styleId="13">
    <w:name w:val="Medium List 1"/>
    <w:basedOn w:val="a4"/>
    <w:uiPriority w:val="65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0C0C0C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4"/>
    <w:uiPriority w:val="65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FC000" w:themeColor="accent1"/>
        <w:bottom w:val="single" w:sz="8" w:space="0" w:color="FFC000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C000" w:themeColor="accent1"/>
        </w:tcBorders>
      </w:tcPr>
    </w:tblStylePr>
    <w:tblStylePr w:type="lastRow">
      <w:rPr>
        <w:b/>
        <w:bCs/>
        <w:color w:val="0C0C0C" w:themeColor="text2"/>
      </w:rPr>
      <w:tblPr/>
      <w:tcPr>
        <w:tcBorders>
          <w:top w:val="single" w:sz="8" w:space="0" w:color="FFC000" w:themeColor="accent1"/>
          <w:bottom w:val="single" w:sz="8" w:space="0" w:color="FFC000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C000" w:themeColor="accent1"/>
          <w:bottom w:val="single" w:sz="8" w:space="0" w:color="FFC000" w:themeColor="accent1"/>
        </w:tcBorders>
      </w:tcPr>
    </w:tblStylePr>
    <w:tblStylePr w:type="band1Vert">
      <w:tblPr/>
      <w:tcPr>
        <w:shd w:val="clear" w:color="auto" w:fill="FFEFC0" w:themeFill="accent1" w:themeFillTint="3F"/>
      </w:tcPr>
    </w:tblStylePr>
    <w:tblStylePr w:type="band1Horz">
      <w:tblPr/>
      <w:tcPr>
        <w:shd w:val="clear" w:color="auto" w:fill="FFEFC0" w:themeFill="accent1" w:themeFillTint="3F"/>
      </w:tcPr>
    </w:tblStylePr>
  </w:style>
  <w:style w:type="table" w:styleId="1-20">
    <w:name w:val="Medium List 1 Accent 2"/>
    <w:basedOn w:val="a4"/>
    <w:uiPriority w:val="65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A470E" w:themeColor="accent2"/>
        <w:bottom w:val="single" w:sz="8" w:space="0" w:color="9A470E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A470E" w:themeColor="accent2"/>
        </w:tcBorders>
      </w:tcPr>
    </w:tblStylePr>
    <w:tblStylePr w:type="lastRow">
      <w:rPr>
        <w:b/>
        <w:bCs/>
        <w:color w:val="0C0C0C" w:themeColor="text2"/>
      </w:rPr>
      <w:tblPr/>
      <w:tcPr>
        <w:tcBorders>
          <w:top w:val="single" w:sz="8" w:space="0" w:color="9A470E" w:themeColor="accent2"/>
          <w:bottom w:val="single" w:sz="8" w:space="0" w:color="9A470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A470E" w:themeColor="accent2"/>
          <w:bottom w:val="single" w:sz="8" w:space="0" w:color="9A470E" w:themeColor="accent2"/>
        </w:tcBorders>
      </w:tcPr>
    </w:tblStylePr>
    <w:tblStylePr w:type="band1Vert">
      <w:tblPr/>
      <w:tcPr>
        <w:shd w:val="clear" w:color="auto" w:fill="F8CDB1" w:themeFill="accent2" w:themeFillTint="3F"/>
      </w:tcPr>
    </w:tblStylePr>
    <w:tblStylePr w:type="band1Horz">
      <w:tblPr/>
      <w:tcPr>
        <w:shd w:val="clear" w:color="auto" w:fill="F8CDB1" w:themeFill="accent2" w:themeFillTint="3F"/>
      </w:tcPr>
    </w:tblStylePr>
  </w:style>
  <w:style w:type="table" w:styleId="1-30">
    <w:name w:val="Medium List 1 Accent 3"/>
    <w:basedOn w:val="a4"/>
    <w:uiPriority w:val="65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7030A0" w:themeColor="accent3"/>
        <w:bottom w:val="single" w:sz="8" w:space="0" w:color="7030A0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030A0" w:themeColor="accent3"/>
        </w:tcBorders>
      </w:tcPr>
    </w:tblStylePr>
    <w:tblStylePr w:type="lastRow">
      <w:rPr>
        <w:b/>
        <w:bCs/>
        <w:color w:val="0C0C0C" w:themeColor="text2"/>
      </w:rPr>
      <w:tblPr/>
      <w:tcPr>
        <w:tcBorders>
          <w:top w:val="single" w:sz="8" w:space="0" w:color="7030A0" w:themeColor="accent3"/>
          <w:bottom w:val="single" w:sz="8" w:space="0" w:color="7030A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030A0" w:themeColor="accent3"/>
          <w:bottom w:val="single" w:sz="8" w:space="0" w:color="7030A0" w:themeColor="accent3"/>
        </w:tcBorders>
      </w:tcPr>
    </w:tblStylePr>
    <w:tblStylePr w:type="band1Vert">
      <w:tblPr/>
      <w:tcPr>
        <w:shd w:val="clear" w:color="auto" w:fill="DCC5ED" w:themeFill="accent3" w:themeFillTint="3F"/>
      </w:tcPr>
    </w:tblStylePr>
    <w:tblStylePr w:type="band1Horz">
      <w:tblPr/>
      <w:tcPr>
        <w:shd w:val="clear" w:color="auto" w:fill="DCC5ED" w:themeFill="accent3" w:themeFillTint="3F"/>
      </w:tcPr>
    </w:tblStylePr>
  </w:style>
  <w:style w:type="table" w:styleId="1-40">
    <w:name w:val="Medium List 1 Accent 4"/>
    <w:basedOn w:val="a4"/>
    <w:uiPriority w:val="65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38A8" w:themeColor="accent4"/>
        <w:bottom w:val="single" w:sz="8" w:space="0" w:color="0038A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38A8" w:themeColor="accent4"/>
        </w:tcBorders>
      </w:tcPr>
    </w:tblStylePr>
    <w:tblStylePr w:type="lastRow">
      <w:rPr>
        <w:b/>
        <w:bCs/>
        <w:color w:val="0C0C0C" w:themeColor="text2"/>
      </w:rPr>
      <w:tblPr/>
      <w:tcPr>
        <w:tcBorders>
          <w:top w:val="single" w:sz="8" w:space="0" w:color="0038A8" w:themeColor="accent4"/>
          <w:bottom w:val="single" w:sz="8" w:space="0" w:color="0038A8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38A8" w:themeColor="accent4"/>
          <w:bottom w:val="single" w:sz="8" w:space="0" w:color="0038A8" w:themeColor="accent4"/>
        </w:tcBorders>
      </w:tcPr>
    </w:tblStylePr>
    <w:tblStylePr w:type="band1Vert">
      <w:tblPr/>
      <w:tcPr>
        <w:shd w:val="clear" w:color="auto" w:fill="AAC6FF" w:themeFill="accent4" w:themeFillTint="3F"/>
      </w:tcPr>
    </w:tblStylePr>
    <w:tblStylePr w:type="band1Horz">
      <w:tblPr/>
      <w:tcPr>
        <w:shd w:val="clear" w:color="auto" w:fill="AAC6FF" w:themeFill="accent4" w:themeFillTint="3F"/>
      </w:tcPr>
    </w:tblStylePr>
  </w:style>
  <w:style w:type="table" w:styleId="1-50">
    <w:name w:val="Medium List 1 Accent 5"/>
    <w:basedOn w:val="a4"/>
    <w:uiPriority w:val="65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2B82" w:themeColor="accent5"/>
        <w:bottom w:val="single" w:sz="8" w:space="0" w:color="002B8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2B82" w:themeColor="accent5"/>
        </w:tcBorders>
      </w:tcPr>
    </w:tblStylePr>
    <w:tblStylePr w:type="lastRow">
      <w:rPr>
        <w:b/>
        <w:bCs/>
        <w:color w:val="0C0C0C" w:themeColor="text2"/>
      </w:rPr>
      <w:tblPr/>
      <w:tcPr>
        <w:tcBorders>
          <w:top w:val="single" w:sz="8" w:space="0" w:color="002B82" w:themeColor="accent5"/>
          <w:bottom w:val="single" w:sz="8" w:space="0" w:color="002B8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2B82" w:themeColor="accent5"/>
          <w:bottom w:val="single" w:sz="8" w:space="0" w:color="002B82" w:themeColor="accent5"/>
        </w:tcBorders>
      </w:tcPr>
    </w:tblStylePr>
    <w:tblStylePr w:type="band1Vert">
      <w:tblPr/>
      <w:tcPr>
        <w:shd w:val="clear" w:color="auto" w:fill="A1BFFF" w:themeFill="accent5" w:themeFillTint="3F"/>
      </w:tcPr>
    </w:tblStylePr>
    <w:tblStylePr w:type="band1Horz">
      <w:tblPr/>
      <w:tcPr>
        <w:shd w:val="clear" w:color="auto" w:fill="A1BFFF" w:themeFill="accent5" w:themeFillTint="3F"/>
      </w:tcPr>
    </w:tblStylePr>
  </w:style>
  <w:style w:type="table" w:styleId="1-60">
    <w:name w:val="Medium List 1 Accent 6"/>
    <w:basedOn w:val="a4"/>
    <w:uiPriority w:val="65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611F63" w:themeColor="accent6"/>
        <w:bottom w:val="single" w:sz="8" w:space="0" w:color="611F63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11F63" w:themeColor="accent6"/>
        </w:tcBorders>
      </w:tcPr>
    </w:tblStylePr>
    <w:tblStylePr w:type="lastRow">
      <w:rPr>
        <w:b/>
        <w:bCs/>
        <w:color w:val="0C0C0C" w:themeColor="text2"/>
      </w:rPr>
      <w:tblPr/>
      <w:tcPr>
        <w:tcBorders>
          <w:top w:val="single" w:sz="8" w:space="0" w:color="611F63" w:themeColor="accent6"/>
          <w:bottom w:val="single" w:sz="8" w:space="0" w:color="611F63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11F63" w:themeColor="accent6"/>
          <w:bottom w:val="single" w:sz="8" w:space="0" w:color="611F63" w:themeColor="accent6"/>
        </w:tcBorders>
      </w:tcPr>
    </w:tblStylePr>
    <w:tblStylePr w:type="band1Vert">
      <w:tblPr/>
      <w:tcPr>
        <w:shd w:val="clear" w:color="auto" w:fill="E7B7E8" w:themeFill="accent6" w:themeFillTint="3F"/>
      </w:tcPr>
    </w:tblStylePr>
    <w:tblStylePr w:type="band1Horz">
      <w:tblPr/>
      <w:tcPr>
        <w:shd w:val="clear" w:color="auto" w:fill="E7B7E8" w:themeFill="accent6" w:themeFillTint="3F"/>
      </w:tcPr>
    </w:tblStylePr>
  </w:style>
  <w:style w:type="table" w:styleId="2e">
    <w:name w:val="Medium List 2"/>
    <w:basedOn w:val="a4"/>
    <w:uiPriority w:val="66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4"/>
    <w:uiPriority w:val="66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FC000" w:themeColor="accent1"/>
        <w:left w:val="single" w:sz="8" w:space="0" w:color="FFC000" w:themeColor="accent1"/>
        <w:bottom w:val="single" w:sz="8" w:space="0" w:color="FFC000" w:themeColor="accent1"/>
        <w:right w:val="single" w:sz="8" w:space="0" w:color="FFC000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C000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C000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C000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EFC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4"/>
    <w:uiPriority w:val="66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A470E" w:themeColor="accent2"/>
        <w:left w:val="single" w:sz="8" w:space="0" w:color="9A470E" w:themeColor="accent2"/>
        <w:bottom w:val="single" w:sz="8" w:space="0" w:color="9A470E" w:themeColor="accent2"/>
        <w:right w:val="single" w:sz="8" w:space="0" w:color="9A470E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A470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A470E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A470E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CDB1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8CDB1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4"/>
    <w:uiPriority w:val="66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7030A0" w:themeColor="accent3"/>
        <w:left w:val="single" w:sz="8" w:space="0" w:color="7030A0" w:themeColor="accent3"/>
        <w:bottom w:val="single" w:sz="8" w:space="0" w:color="7030A0" w:themeColor="accent3"/>
        <w:right w:val="single" w:sz="8" w:space="0" w:color="7030A0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030A0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030A0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030A0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C5ED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C5ED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4"/>
    <w:uiPriority w:val="66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38A8" w:themeColor="accent4"/>
        <w:left w:val="single" w:sz="8" w:space="0" w:color="0038A8" w:themeColor="accent4"/>
        <w:bottom w:val="single" w:sz="8" w:space="0" w:color="0038A8" w:themeColor="accent4"/>
        <w:right w:val="single" w:sz="8" w:space="0" w:color="0038A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38A8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38A8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38A8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AC6FF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AC6FF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4"/>
    <w:uiPriority w:val="66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2B82" w:themeColor="accent5"/>
        <w:left w:val="single" w:sz="8" w:space="0" w:color="002B82" w:themeColor="accent5"/>
        <w:bottom w:val="single" w:sz="8" w:space="0" w:color="002B82" w:themeColor="accent5"/>
        <w:right w:val="single" w:sz="8" w:space="0" w:color="002B8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2B82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2B82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2B82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1BFFF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1BFFF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4"/>
    <w:uiPriority w:val="66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611F63" w:themeColor="accent6"/>
        <w:left w:val="single" w:sz="8" w:space="0" w:color="611F63" w:themeColor="accent6"/>
        <w:bottom w:val="single" w:sz="8" w:space="0" w:color="611F63" w:themeColor="accent6"/>
        <w:right w:val="single" w:sz="8" w:space="0" w:color="611F63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11F63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11F63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11F63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7B7E8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7B7E8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4">
    <w:name w:val="Medium Shading 1"/>
    <w:basedOn w:val="a4"/>
    <w:uiPriority w:val="63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1">
    <w:name w:val="Medium Shading 1 Accent 1"/>
    <w:basedOn w:val="a4"/>
    <w:uiPriority w:val="63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CF40" w:themeColor="accent1" w:themeTint="BF"/>
        <w:left w:val="single" w:sz="8" w:space="0" w:color="FFCF40" w:themeColor="accent1" w:themeTint="BF"/>
        <w:bottom w:val="single" w:sz="8" w:space="0" w:color="FFCF40" w:themeColor="accent1" w:themeTint="BF"/>
        <w:right w:val="single" w:sz="8" w:space="0" w:color="FFCF40" w:themeColor="accent1" w:themeTint="BF"/>
        <w:insideH w:val="single" w:sz="8" w:space="0" w:color="FFCF40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CF40" w:themeColor="accent1" w:themeTint="BF"/>
          <w:left w:val="single" w:sz="8" w:space="0" w:color="FFCF40" w:themeColor="accent1" w:themeTint="BF"/>
          <w:bottom w:val="single" w:sz="8" w:space="0" w:color="FFCF40" w:themeColor="accent1" w:themeTint="BF"/>
          <w:right w:val="single" w:sz="8" w:space="0" w:color="FFCF40" w:themeColor="accent1" w:themeTint="BF"/>
          <w:insideH w:val="nil"/>
          <w:insideV w:val="nil"/>
        </w:tcBorders>
        <w:shd w:val="clear" w:color="auto" w:fill="FFC000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F40" w:themeColor="accent1" w:themeTint="BF"/>
          <w:left w:val="single" w:sz="8" w:space="0" w:color="FFCF40" w:themeColor="accent1" w:themeTint="BF"/>
          <w:bottom w:val="single" w:sz="8" w:space="0" w:color="FFCF40" w:themeColor="accent1" w:themeTint="BF"/>
          <w:right w:val="single" w:sz="8" w:space="0" w:color="FFCF40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FC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EFC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1">
    <w:name w:val="Medium Shading 1 Accent 2"/>
    <w:basedOn w:val="a4"/>
    <w:uiPriority w:val="63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86A15" w:themeColor="accent2" w:themeTint="BF"/>
        <w:left w:val="single" w:sz="8" w:space="0" w:color="E86A15" w:themeColor="accent2" w:themeTint="BF"/>
        <w:bottom w:val="single" w:sz="8" w:space="0" w:color="E86A15" w:themeColor="accent2" w:themeTint="BF"/>
        <w:right w:val="single" w:sz="8" w:space="0" w:color="E86A15" w:themeColor="accent2" w:themeTint="BF"/>
        <w:insideH w:val="single" w:sz="8" w:space="0" w:color="E86A15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86A15" w:themeColor="accent2" w:themeTint="BF"/>
          <w:left w:val="single" w:sz="8" w:space="0" w:color="E86A15" w:themeColor="accent2" w:themeTint="BF"/>
          <w:bottom w:val="single" w:sz="8" w:space="0" w:color="E86A15" w:themeColor="accent2" w:themeTint="BF"/>
          <w:right w:val="single" w:sz="8" w:space="0" w:color="E86A15" w:themeColor="accent2" w:themeTint="BF"/>
          <w:insideH w:val="nil"/>
          <w:insideV w:val="nil"/>
        </w:tcBorders>
        <w:shd w:val="clear" w:color="auto" w:fill="9A470E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6A15" w:themeColor="accent2" w:themeTint="BF"/>
          <w:left w:val="single" w:sz="8" w:space="0" w:color="E86A15" w:themeColor="accent2" w:themeTint="BF"/>
          <w:bottom w:val="single" w:sz="8" w:space="0" w:color="E86A15" w:themeColor="accent2" w:themeTint="BF"/>
          <w:right w:val="single" w:sz="8" w:space="0" w:color="E86A15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CDB1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8CDB1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1">
    <w:name w:val="Medium Shading 1 Accent 3"/>
    <w:basedOn w:val="a4"/>
    <w:uiPriority w:val="63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650CA" w:themeColor="accent3" w:themeTint="BF"/>
        <w:left w:val="single" w:sz="8" w:space="0" w:color="9650CA" w:themeColor="accent3" w:themeTint="BF"/>
        <w:bottom w:val="single" w:sz="8" w:space="0" w:color="9650CA" w:themeColor="accent3" w:themeTint="BF"/>
        <w:right w:val="single" w:sz="8" w:space="0" w:color="9650CA" w:themeColor="accent3" w:themeTint="BF"/>
        <w:insideH w:val="single" w:sz="8" w:space="0" w:color="9650CA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50CA" w:themeColor="accent3" w:themeTint="BF"/>
          <w:left w:val="single" w:sz="8" w:space="0" w:color="9650CA" w:themeColor="accent3" w:themeTint="BF"/>
          <w:bottom w:val="single" w:sz="8" w:space="0" w:color="9650CA" w:themeColor="accent3" w:themeTint="BF"/>
          <w:right w:val="single" w:sz="8" w:space="0" w:color="9650CA" w:themeColor="accent3" w:themeTint="BF"/>
          <w:insideH w:val="nil"/>
          <w:insideV w:val="nil"/>
        </w:tcBorders>
        <w:shd w:val="clear" w:color="auto" w:fill="7030A0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50CA" w:themeColor="accent3" w:themeTint="BF"/>
          <w:left w:val="single" w:sz="8" w:space="0" w:color="9650CA" w:themeColor="accent3" w:themeTint="BF"/>
          <w:bottom w:val="single" w:sz="8" w:space="0" w:color="9650CA" w:themeColor="accent3" w:themeTint="BF"/>
          <w:right w:val="single" w:sz="8" w:space="0" w:color="9650CA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C5ED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C5ED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1">
    <w:name w:val="Medium Shading 1 Accent 4"/>
    <w:basedOn w:val="a4"/>
    <w:uiPriority w:val="63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54FD" w:themeColor="accent4" w:themeTint="BF"/>
        <w:left w:val="single" w:sz="8" w:space="0" w:color="0054FD" w:themeColor="accent4" w:themeTint="BF"/>
        <w:bottom w:val="single" w:sz="8" w:space="0" w:color="0054FD" w:themeColor="accent4" w:themeTint="BF"/>
        <w:right w:val="single" w:sz="8" w:space="0" w:color="0054FD" w:themeColor="accent4" w:themeTint="BF"/>
        <w:insideH w:val="single" w:sz="8" w:space="0" w:color="0054FD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0054FD" w:themeColor="accent4" w:themeTint="BF"/>
          <w:left w:val="single" w:sz="8" w:space="0" w:color="0054FD" w:themeColor="accent4" w:themeTint="BF"/>
          <w:bottom w:val="single" w:sz="8" w:space="0" w:color="0054FD" w:themeColor="accent4" w:themeTint="BF"/>
          <w:right w:val="single" w:sz="8" w:space="0" w:color="0054FD" w:themeColor="accent4" w:themeTint="BF"/>
          <w:insideH w:val="nil"/>
          <w:insideV w:val="nil"/>
        </w:tcBorders>
        <w:shd w:val="clear" w:color="auto" w:fill="0038A8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54FD" w:themeColor="accent4" w:themeTint="BF"/>
          <w:left w:val="single" w:sz="8" w:space="0" w:color="0054FD" w:themeColor="accent4" w:themeTint="BF"/>
          <w:bottom w:val="single" w:sz="8" w:space="0" w:color="0054FD" w:themeColor="accent4" w:themeTint="BF"/>
          <w:right w:val="single" w:sz="8" w:space="0" w:color="0054FD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AC6FF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AAC6FF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1">
    <w:name w:val="Medium Shading 1 Accent 5"/>
    <w:basedOn w:val="a4"/>
    <w:uiPriority w:val="63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4AE1" w:themeColor="accent5" w:themeTint="BF"/>
        <w:left w:val="single" w:sz="8" w:space="0" w:color="004AE1" w:themeColor="accent5" w:themeTint="BF"/>
        <w:bottom w:val="single" w:sz="8" w:space="0" w:color="004AE1" w:themeColor="accent5" w:themeTint="BF"/>
        <w:right w:val="single" w:sz="8" w:space="0" w:color="004AE1" w:themeColor="accent5" w:themeTint="BF"/>
        <w:insideH w:val="single" w:sz="8" w:space="0" w:color="004AE1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004AE1" w:themeColor="accent5" w:themeTint="BF"/>
          <w:left w:val="single" w:sz="8" w:space="0" w:color="004AE1" w:themeColor="accent5" w:themeTint="BF"/>
          <w:bottom w:val="single" w:sz="8" w:space="0" w:color="004AE1" w:themeColor="accent5" w:themeTint="BF"/>
          <w:right w:val="single" w:sz="8" w:space="0" w:color="004AE1" w:themeColor="accent5" w:themeTint="BF"/>
          <w:insideH w:val="nil"/>
          <w:insideV w:val="nil"/>
        </w:tcBorders>
        <w:shd w:val="clear" w:color="auto" w:fill="002B82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4AE1" w:themeColor="accent5" w:themeTint="BF"/>
          <w:left w:val="single" w:sz="8" w:space="0" w:color="004AE1" w:themeColor="accent5" w:themeTint="BF"/>
          <w:bottom w:val="single" w:sz="8" w:space="0" w:color="004AE1" w:themeColor="accent5" w:themeTint="BF"/>
          <w:right w:val="single" w:sz="8" w:space="0" w:color="004AE1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1BFFF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A1BFFF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1">
    <w:name w:val="Medium Shading 1 Accent 6"/>
    <w:basedOn w:val="a4"/>
    <w:uiPriority w:val="63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735AB" w:themeColor="accent6" w:themeTint="BF"/>
        <w:left w:val="single" w:sz="8" w:space="0" w:color="A735AB" w:themeColor="accent6" w:themeTint="BF"/>
        <w:bottom w:val="single" w:sz="8" w:space="0" w:color="A735AB" w:themeColor="accent6" w:themeTint="BF"/>
        <w:right w:val="single" w:sz="8" w:space="0" w:color="A735AB" w:themeColor="accent6" w:themeTint="BF"/>
        <w:insideH w:val="single" w:sz="8" w:space="0" w:color="A735AB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35AB" w:themeColor="accent6" w:themeTint="BF"/>
          <w:left w:val="single" w:sz="8" w:space="0" w:color="A735AB" w:themeColor="accent6" w:themeTint="BF"/>
          <w:bottom w:val="single" w:sz="8" w:space="0" w:color="A735AB" w:themeColor="accent6" w:themeTint="BF"/>
          <w:right w:val="single" w:sz="8" w:space="0" w:color="A735AB" w:themeColor="accent6" w:themeTint="BF"/>
          <w:insideH w:val="nil"/>
          <w:insideV w:val="nil"/>
        </w:tcBorders>
        <w:shd w:val="clear" w:color="auto" w:fill="611F63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35AB" w:themeColor="accent6" w:themeTint="BF"/>
          <w:left w:val="single" w:sz="8" w:space="0" w:color="A735AB" w:themeColor="accent6" w:themeTint="BF"/>
          <w:bottom w:val="single" w:sz="8" w:space="0" w:color="A735AB" w:themeColor="accent6" w:themeTint="BF"/>
          <w:right w:val="single" w:sz="8" w:space="0" w:color="A735AB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B7E8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7B7E8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f">
    <w:name w:val="Medium Shading 2"/>
    <w:basedOn w:val="a4"/>
    <w:uiPriority w:val="64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11">
    <w:name w:val="Medium Shading 2 Accent 1"/>
    <w:basedOn w:val="a4"/>
    <w:uiPriority w:val="64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C000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C000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21">
    <w:name w:val="Medium Shading 2 Accent 2"/>
    <w:basedOn w:val="a4"/>
    <w:uiPriority w:val="64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A470E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A470E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A470E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31">
    <w:name w:val="Medium Shading 2 Accent 3"/>
    <w:basedOn w:val="a4"/>
    <w:uiPriority w:val="64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30A0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030A0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030A0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41">
    <w:name w:val="Medium Shading 2 Accent 4"/>
    <w:basedOn w:val="a4"/>
    <w:uiPriority w:val="64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38A8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38A8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38A8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51">
    <w:name w:val="Medium Shading 2 Accent 5"/>
    <w:basedOn w:val="a4"/>
    <w:uiPriority w:val="64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2B82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2B82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2B82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61">
    <w:name w:val="Medium Shading 2 Accent 6"/>
    <w:basedOn w:val="a4"/>
    <w:uiPriority w:val="64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11F63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11F63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11F63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character" w:customStyle="1" w:styleId="Mention">
    <w:name w:val="Mention"/>
    <w:basedOn w:val="a3"/>
    <w:uiPriority w:val="99"/>
    <w:semiHidden/>
    <w:unhideWhenUsed/>
    <w:rsid w:val="00630366"/>
    <w:rPr>
      <w:rFonts w:ascii="Tahoma" w:hAnsi="Tahoma" w:cs="Tahoma"/>
      <w:color w:val="2B579A"/>
      <w:shd w:val="clear" w:color="auto" w:fill="E1DFDD"/>
    </w:rPr>
  </w:style>
  <w:style w:type="paragraph" w:styleId="affff3">
    <w:name w:val="Message Header"/>
    <w:basedOn w:val="a2"/>
    <w:link w:val="affff4"/>
    <w:uiPriority w:val="99"/>
    <w:semiHidden/>
    <w:unhideWhenUsed/>
    <w:rsid w:val="0063036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eastAsiaTheme="majorEastAsia"/>
      <w:sz w:val="24"/>
      <w:szCs w:val="24"/>
    </w:rPr>
  </w:style>
  <w:style w:type="character" w:customStyle="1" w:styleId="affff4">
    <w:name w:val="Шапка Знак"/>
    <w:basedOn w:val="a3"/>
    <w:link w:val="affff3"/>
    <w:uiPriority w:val="99"/>
    <w:semiHidden/>
    <w:rsid w:val="00630366"/>
    <w:rPr>
      <w:rFonts w:ascii="Tahoma" w:eastAsiaTheme="majorEastAsia" w:hAnsi="Tahoma" w:cs="Tahoma"/>
      <w:color w:val="000000" w:themeColor="text1"/>
      <w:sz w:val="24"/>
      <w:szCs w:val="24"/>
      <w:shd w:val="pct20" w:color="auto" w:fill="auto"/>
      <w:lang w:val="en-US"/>
    </w:rPr>
  </w:style>
  <w:style w:type="paragraph" w:styleId="affff5">
    <w:name w:val="No Spacing"/>
    <w:uiPriority w:val="1"/>
    <w:semiHidden/>
    <w:qFormat/>
    <w:rsid w:val="00630366"/>
    <w:pPr>
      <w:spacing w:after="0" w:line="240" w:lineRule="auto"/>
      <w:contextualSpacing/>
    </w:pPr>
    <w:rPr>
      <w:rFonts w:ascii="Tahoma" w:hAnsi="Tahoma" w:cs="Tahoma"/>
      <w:color w:val="000000" w:themeColor="text1"/>
      <w:lang w:val="en-US"/>
    </w:rPr>
  </w:style>
  <w:style w:type="paragraph" w:styleId="affff6">
    <w:name w:val="Normal (Web)"/>
    <w:basedOn w:val="a2"/>
    <w:uiPriority w:val="99"/>
    <w:semiHidden/>
    <w:unhideWhenUsed/>
    <w:rsid w:val="00630366"/>
    <w:rPr>
      <w:rFonts w:ascii="Times New Roman" w:hAnsi="Times New Roman" w:cs="Times New Roman"/>
      <w:sz w:val="24"/>
      <w:szCs w:val="24"/>
    </w:rPr>
  </w:style>
  <w:style w:type="paragraph" w:styleId="affff7">
    <w:name w:val="Normal Indent"/>
    <w:basedOn w:val="a2"/>
    <w:uiPriority w:val="99"/>
    <w:semiHidden/>
    <w:unhideWhenUsed/>
    <w:rsid w:val="00630366"/>
    <w:pPr>
      <w:ind w:left="720"/>
    </w:pPr>
  </w:style>
  <w:style w:type="paragraph" w:styleId="affff8">
    <w:name w:val="Note Heading"/>
    <w:basedOn w:val="a2"/>
    <w:next w:val="a2"/>
    <w:link w:val="affff9"/>
    <w:uiPriority w:val="99"/>
    <w:semiHidden/>
    <w:unhideWhenUsed/>
    <w:rsid w:val="00630366"/>
  </w:style>
  <w:style w:type="character" w:customStyle="1" w:styleId="affff9">
    <w:name w:val="Заголовок записки Знак"/>
    <w:basedOn w:val="a3"/>
    <w:link w:val="affff8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character" w:styleId="affffa">
    <w:name w:val="page number"/>
    <w:basedOn w:val="a3"/>
    <w:uiPriority w:val="99"/>
    <w:semiHidden/>
    <w:unhideWhenUsed/>
    <w:rsid w:val="00630366"/>
    <w:rPr>
      <w:rFonts w:ascii="Tahoma" w:hAnsi="Tahoma" w:cs="Tahoma"/>
    </w:rPr>
  </w:style>
  <w:style w:type="table" w:customStyle="1" w:styleId="PlainTable1">
    <w:name w:val="Plain Table 1"/>
    <w:basedOn w:val="a4"/>
    <w:uiPriority w:val="41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2">
    <w:name w:val="Plain Table 2"/>
    <w:basedOn w:val="a4"/>
    <w:uiPriority w:val="42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PlainTable3">
    <w:name w:val="Plain Table 3"/>
    <w:basedOn w:val="a4"/>
    <w:uiPriority w:val="43"/>
    <w:rsid w:val="0063036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">
    <w:name w:val="Plain Table 4"/>
    <w:basedOn w:val="a4"/>
    <w:uiPriority w:val="44"/>
    <w:rsid w:val="0063036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">
    <w:name w:val="Plain Table 5"/>
    <w:basedOn w:val="a4"/>
    <w:uiPriority w:val="45"/>
    <w:rsid w:val="0063036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b">
    <w:name w:val="Plain Text"/>
    <w:basedOn w:val="a2"/>
    <w:link w:val="affffc"/>
    <w:uiPriority w:val="99"/>
    <w:semiHidden/>
    <w:unhideWhenUsed/>
    <w:rsid w:val="00630366"/>
    <w:rPr>
      <w:rFonts w:ascii="Consolas" w:hAnsi="Consolas" w:cs="Consolas"/>
      <w:szCs w:val="21"/>
    </w:rPr>
  </w:style>
  <w:style w:type="character" w:customStyle="1" w:styleId="affffc">
    <w:name w:val="Текст Знак"/>
    <w:basedOn w:val="a3"/>
    <w:link w:val="affffb"/>
    <w:uiPriority w:val="99"/>
    <w:semiHidden/>
    <w:rsid w:val="00630366"/>
    <w:rPr>
      <w:rFonts w:ascii="Consolas" w:hAnsi="Consolas" w:cs="Consolas"/>
      <w:color w:val="000000" w:themeColor="text1"/>
      <w:sz w:val="21"/>
      <w:szCs w:val="21"/>
      <w:lang w:val="en-US"/>
    </w:rPr>
  </w:style>
  <w:style w:type="paragraph" w:styleId="2f0">
    <w:name w:val="Quote"/>
    <w:basedOn w:val="a2"/>
    <w:next w:val="a2"/>
    <w:link w:val="2f1"/>
    <w:uiPriority w:val="29"/>
    <w:semiHidden/>
    <w:rsid w:val="00630366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f1">
    <w:name w:val="Цитата 2 Знак"/>
    <w:basedOn w:val="a3"/>
    <w:link w:val="2f0"/>
    <w:uiPriority w:val="29"/>
    <w:semiHidden/>
    <w:rsid w:val="00630366"/>
    <w:rPr>
      <w:rFonts w:ascii="Tahoma" w:hAnsi="Tahoma" w:cs="Tahoma"/>
      <w:i/>
      <w:iCs/>
      <w:color w:val="404040" w:themeColor="text1" w:themeTint="BF"/>
      <w:lang w:val="en-US"/>
    </w:rPr>
  </w:style>
  <w:style w:type="paragraph" w:styleId="affffd">
    <w:name w:val="Salutation"/>
    <w:basedOn w:val="a2"/>
    <w:next w:val="a2"/>
    <w:link w:val="affffe"/>
    <w:uiPriority w:val="99"/>
    <w:semiHidden/>
    <w:unhideWhenUsed/>
    <w:rsid w:val="00630366"/>
  </w:style>
  <w:style w:type="character" w:customStyle="1" w:styleId="affffe">
    <w:name w:val="Приветствие Знак"/>
    <w:basedOn w:val="a3"/>
    <w:link w:val="affffd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paragraph" w:styleId="afffff">
    <w:name w:val="Signature"/>
    <w:basedOn w:val="a2"/>
    <w:link w:val="afffff0"/>
    <w:uiPriority w:val="99"/>
    <w:semiHidden/>
    <w:unhideWhenUsed/>
    <w:rsid w:val="00630366"/>
    <w:pPr>
      <w:ind w:left="4320"/>
    </w:pPr>
  </w:style>
  <w:style w:type="character" w:customStyle="1" w:styleId="afffff0">
    <w:name w:val="Подпись Знак"/>
    <w:basedOn w:val="a3"/>
    <w:link w:val="afffff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character" w:customStyle="1" w:styleId="SmartHyperlink">
    <w:name w:val="Smart Hyperlink"/>
    <w:basedOn w:val="a3"/>
    <w:uiPriority w:val="99"/>
    <w:semiHidden/>
    <w:unhideWhenUsed/>
    <w:rsid w:val="00630366"/>
    <w:rPr>
      <w:rFonts w:ascii="Tahoma" w:hAnsi="Tahoma" w:cs="Tahoma"/>
      <w:u w:val="dotted"/>
    </w:rPr>
  </w:style>
  <w:style w:type="character" w:styleId="afffff1">
    <w:name w:val="Strong"/>
    <w:basedOn w:val="a3"/>
    <w:uiPriority w:val="22"/>
    <w:semiHidden/>
    <w:rsid w:val="00630366"/>
    <w:rPr>
      <w:rFonts w:ascii="Tahoma" w:hAnsi="Tahoma" w:cs="Tahoma"/>
      <w:b/>
      <w:bCs/>
    </w:rPr>
  </w:style>
  <w:style w:type="paragraph" w:styleId="afffff2">
    <w:name w:val="Subtitle"/>
    <w:basedOn w:val="a2"/>
    <w:next w:val="a2"/>
    <w:link w:val="afffff3"/>
    <w:uiPriority w:val="11"/>
    <w:semiHidden/>
    <w:rsid w:val="00630366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</w:rPr>
  </w:style>
  <w:style w:type="character" w:customStyle="1" w:styleId="afffff3">
    <w:name w:val="Подзаголовок Знак"/>
    <w:basedOn w:val="a3"/>
    <w:link w:val="afffff2"/>
    <w:uiPriority w:val="11"/>
    <w:semiHidden/>
    <w:rsid w:val="00630366"/>
    <w:rPr>
      <w:rFonts w:ascii="Tahoma" w:eastAsiaTheme="minorEastAsia" w:hAnsi="Tahoma" w:cs="Tahoma"/>
      <w:color w:val="5A5A5A" w:themeColor="text1" w:themeTint="A5"/>
      <w:spacing w:val="15"/>
      <w:lang w:val="en-US"/>
    </w:rPr>
  </w:style>
  <w:style w:type="character" w:styleId="afffff4">
    <w:name w:val="Subtle Emphasis"/>
    <w:basedOn w:val="a3"/>
    <w:uiPriority w:val="19"/>
    <w:semiHidden/>
    <w:rsid w:val="00630366"/>
    <w:rPr>
      <w:rFonts w:ascii="Tahoma" w:hAnsi="Tahoma" w:cs="Tahoma"/>
      <w:i/>
      <w:iCs/>
      <w:color w:val="404040" w:themeColor="text1" w:themeTint="BF"/>
    </w:rPr>
  </w:style>
  <w:style w:type="character" w:styleId="afffff5">
    <w:name w:val="Subtle Reference"/>
    <w:basedOn w:val="a3"/>
    <w:uiPriority w:val="31"/>
    <w:semiHidden/>
    <w:rsid w:val="00630366"/>
    <w:rPr>
      <w:rFonts w:ascii="Tahoma" w:hAnsi="Tahoma" w:cs="Tahoma"/>
      <w:smallCaps/>
      <w:color w:val="5A5A5A" w:themeColor="text1" w:themeTint="A5"/>
    </w:rPr>
  </w:style>
  <w:style w:type="table" w:styleId="15">
    <w:name w:val="Table 3D effects 1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2">
    <w:name w:val="Table 3D effects 2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3D effects 3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6">
    <w:name w:val="Table Classic 1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3">
    <w:name w:val="Table Classic 2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Classic 3"/>
    <w:basedOn w:val="a4"/>
    <w:uiPriority w:val="99"/>
    <w:semiHidden/>
    <w:unhideWhenUsed/>
    <w:rsid w:val="00630366"/>
    <w:pPr>
      <w:spacing w:after="0" w:line="240" w:lineRule="auto"/>
      <w:contextualSpacing/>
    </w:pPr>
    <w:rPr>
      <w:color w:val="00008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Classic 4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7">
    <w:name w:val="Table Colorful 1"/>
    <w:basedOn w:val="a4"/>
    <w:uiPriority w:val="99"/>
    <w:semiHidden/>
    <w:unhideWhenUsed/>
    <w:rsid w:val="00630366"/>
    <w:pPr>
      <w:spacing w:after="0" w:line="240" w:lineRule="auto"/>
      <w:contextualSpacing/>
    </w:pPr>
    <w:rPr>
      <w:color w:val="FFFFFF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4">
    <w:name w:val="Table Colorful 2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d">
    <w:name w:val="Table Colorful 3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8">
    <w:name w:val="Table Columns 1"/>
    <w:basedOn w:val="a4"/>
    <w:uiPriority w:val="99"/>
    <w:semiHidden/>
    <w:unhideWhenUsed/>
    <w:rsid w:val="00630366"/>
    <w:pPr>
      <w:spacing w:after="0" w:line="240" w:lineRule="auto"/>
      <w:contextualSpacing/>
    </w:pPr>
    <w:rPr>
      <w:b/>
      <w:bCs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5">
    <w:name w:val="Table Columns 2"/>
    <w:basedOn w:val="a4"/>
    <w:uiPriority w:val="99"/>
    <w:semiHidden/>
    <w:unhideWhenUsed/>
    <w:rsid w:val="00630366"/>
    <w:pPr>
      <w:spacing w:after="0" w:line="240" w:lineRule="auto"/>
      <w:contextualSpacing/>
    </w:pPr>
    <w:rPr>
      <w:b/>
      <w:bCs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Columns 3"/>
    <w:basedOn w:val="a4"/>
    <w:uiPriority w:val="99"/>
    <w:semiHidden/>
    <w:unhideWhenUsed/>
    <w:rsid w:val="00630366"/>
    <w:pPr>
      <w:spacing w:after="0" w:line="240" w:lineRule="auto"/>
      <w:contextualSpacing/>
    </w:pPr>
    <w:rPr>
      <w:b/>
      <w:bCs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7">
    <w:name w:val="Table Columns 4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6">
    <w:name w:val="Table Columns 5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afffff6">
    <w:name w:val="Table Contemporary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f7">
    <w:name w:val="Table Elegant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9">
    <w:name w:val="Table Grid 1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6">
    <w:name w:val="Table Grid 2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">
    <w:name w:val="Table Grid 3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8">
    <w:name w:val="Table Grid 4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7">
    <w:name w:val="Table Grid 5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4"/>
    <w:uiPriority w:val="99"/>
    <w:semiHidden/>
    <w:unhideWhenUsed/>
    <w:rsid w:val="00630366"/>
    <w:pPr>
      <w:spacing w:after="0" w:line="240" w:lineRule="auto"/>
      <w:contextualSpacing/>
    </w:pPr>
    <w:rPr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GridTableLight">
    <w:name w:val="Grid Table Light"/>
    <w:basedOn w:val="a4"/>
    <w:uiPriority w:val="40"/>
    <w:rsid w:val="00630366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16">
    <w:name w:val="Table List 1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6">
    <w:name w:val="Table List 2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6">
    <w:name w:val="Table List 3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6">
    <w:name w:val="Table List 4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6">
    <w:name w:val="Table List 5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6">
    <w:name w:val="Table List 6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fff8">
    <w:name w:val="table of authorities"/>
    <w:basedOn w:val="a2"/>
    <w:next w:val="a2"/>
    <w:uiPriority w:val="99"/>
    <w:semiHidden/>
    <w:unhideWhenUsed/>
    <w:rsid w:val="00630366"/>
    <w:pPr>
      <w:ind w:left="220" w:hanging="220"/>
    </w:pPr>
  </w:style>
  <w:style w:type="paragraph" w:styleId="afffff9">
    <w:name w:val="table of figures"/>
    <w:basedOn w:val="a2"/>
    <w:next w:val="a2"/>
    <w:uiPriority w:val="99"/>
    <w:semiHidden/>
    <w:unhideWhenUsed/>
    <w:rsid w:val="00630366"/>
  </w:style>
  <w:style w:type="table" w:styleId="afffffa">
    <w:name w:val="Table Professional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a">
    <w:name w:val="Table Simple 1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7">
    <w:name w:val="Table Simple 2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0">
    <w:name w:val="Table Simple 3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b">
    <w:name w:val="Table Subtle 1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8">
    <w:name w:val="Table Subtle 2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b">
    <w:name w:val="Table Theme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17">
    <w:name w:val="Table Web 1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7">
    <w:name w:val="Table Web 2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7">
    <w:name w:val="Table Web 3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fc">
    <w:name w:val="toa heading"/>
    <w:basedOn w:val="a2"/>
    <w:next w:val="a2"/>
    <w:uiPriority w:val="99"/>
    <w:semiHidden/>
    <w:unhideWhenUsed/>
    <w:rsid w:val="00630366"/>
    <w:pPr>
      <w:spacing w:before="120"/>
    </w:pPr>
    <w:rPr>
      <w:rFonts w:eastAsiaTheme="majorEastAsia"/>
      <w:b/>
      <w:bCs/>
      <w:sz w:val="24"/>
      <w:szCs w:val="24"/>
    </w:rPr>
  </w:style>
  <w:style w:type="paragraph" w:styleId="1c">
    <w:name w:val="toc 1"/>
    <w:basedOn w:val="a2"/>
    <w:next w:val="a2"/>
    <w:autoRedefine/>
    <w:uiPriority w:val="39"/>
    <w:semiHidden/>
    <w:unhideWhenUsed/>
    <w:rsid w:val="00630366"/>
    <w:pPr>
      <w:spacing w:after="100"/>
    </w:pPr>
  </w:style>
  <w:style w:type="paragraph" w:styleId="2f9">
    <w:name w:val="toc 2"/>
    <w:basedOn w:val="a2"/>
    <w:next w:val="a2"/>
    <w:autoRedefine/>
    <w:uiPriority w:val="39"/>
    <w:semiHidden/>
    <w:unhideWhenUsed/>
    <w:rsid w:val="00630366"/>
    <w:pPr>
      <w:spacing w:after="100"/>
      <w:ind w:left="220"/>
    </w:pPr>
  </w:style>
  <w:style w:type="paragraph" w:styleId="3f1">
    <w:name w:val="toc 3"/>
    <w:basedOn w:val="a2"/>
    <w:next w:val="a2"/>
    <w:autoRedefine/>
    <w:uiPriority w:val="39"/>
    <w:semiHidden/>
    <w:unhideWhenUsed/>
    <w:rsid w:val="00630366"/>
    <w:pPr>
      <w:spacing w:after="100"/>
      <w:ind w:left="440"/>
    </w:pPr>
  </w:style>
  <w:style w:type="paragraph" w:styleId="49">
    <w:name w:val="toc 4"/>
    <w:basedOn w:val="a2"/>
    <w:next w:val="a2"/>
    <w:autoRedefine/>
    <w:uiPriority w:val="39"/>
    <w:semiHidden/>
    <w:unhideWhenUsed/>
    <w:rsid w:val="00630366"/>
    <w:pPr>
      <w:spacing w:after="100"/>
      <w:ind w:left="660"/>
    </w:pPr>
  </w:style>
  <w:style w:type="paragraph" w:styleId="58">
    <w:name w:val="toc 5"/>
    <w:basedOn w:val="a2"/>
    <w:next w:val="a2"/>
    <w:autoRedefine/>
    <w:uiPriority w:val="39"/>
    <w:semiHidden/>
    <w:unhideWhenUsed/>
    <w:rsid w:val="00630366"/>
    <w:pPr>
      <w:spacing w:after="100"/>
      <w:ind w:left="880"/>
    </w:pPr>
  </w:style>
  <w:style w:type="paragraph" w:styleId="63">
    <w:name w:val="toc 6"/>
    <w:basedOn w:val="a2"/>
    <w:next w:val="a2"/>
    <w:autoRedefine/>
    <w:uiPriority w:val="39"/>
    <w:semiHidden/>
    <w:unhideWhenUsed/>
    <w:rsid w:val="00630366"/>
    <w:pPr>
      <w:spacing w:after="100"/>
      <w:ind w:left="1100"/>
    </w:pPr>
  </w:style>
  <w:style w:type="paragraph" w:styleId="73">
    <w:name w:val="toc 7"/>
    <w:basedOn w:val="a2"/>
    <w:next w:val="a2"/>
    <w:autoRedefine/>
    <w:uiPriority w:val="39"/>
    <w:semiHidden/>
    <w:unhideWhenUsed/>
    <w:rsid w:val="00630366"/>
    <w:pPr>
      <w:spacing w:after="100"/>
      <w:ind w:left="1320"/>
    </w:pPr>
  </w:style>
  <w:style w:type="paragraph" w:styleId="83">
    <w:name w:val="toc 8"/>
    <w:basedOn w:val="a2"/>
    <w:next w:val="a2"/>
    <w:autoRedefine/>
    <w:uiPriority w:val="39"/>
    <w:semiHidden/>
    <w:unhideWhenUsed/>
    <w:rsid w:val="00630366"/>
    <w:pPr>
      <w:spacing w:after="100"/>
      <w:ind w:left="1540"/>
    </w:pPr>
  </w:style>
  <w:style w:type="paragraph" w:styleId="92">
    <w:name w:val="toc 9"/>
    <w:basedOn w:val="a2"/>
    <w:next w:val="a2"/>
    <w:autoRedefine/>
    <w:uiPriority w:val="39"/>
    <w:semiHidden/>
    <w:unhideWhenUsed/>
    <w:rsid w:val="00630366"/>
    <w:pPr>
      <w:spacing w:after="100"/>
      <w:ind w:left="1760"/>
    </w:pPr>
  </w:style>
  <w:style w:type="paragraph" w:styleId="afffffd">
    <w:name w:val="TOC Heading"/>
    <w:basedOn w:val="1"/>
    <w:next w:val="a2"/>
    <w:uiPriority w:val="39"/>
    <w:semiHidden/>
    <w:unhideWhenUsed/>
    <w:qFormat/>
    <w:rsid w:val="00630366"/>
    <w:pPr>
      <w:keepNext/>
      <w:keepLines/>
      <w:spacing w:before="240"/>
      <w:outlineLvl w:val="9"/>
    </w:pPr>
    <w:rPr>
      <w:rFonts w:eastAsiaTheme="majorEastAsia"/>
      <w:b w:val="0"/>
      <w:color w:val="BF8F00" w:themeColor="accent1" w:themeShade="BF"/>
      <w:sz w:val="32"/>
      <w:szCs w:val="32"/>
    </w:rPr>
  </w:style>
  <w:style w:type="character" w:customStyle="1" w:styleId="UnresolvedMention">
    <w:name w:val="Unresolved Mention"/>
    <w:basedOn w:val="a3"/>
    <w:uiPriority w:val="99"/>
    <w:semiHidden/>
    <w:unhideWhenUsed/>
    <w:rsid w:val="00630366"/>
    <w:rPr>
      <w:rFonts w:ascii="Tahoma" w:hAnsi="Tahoma" w:cs="Tahoma"/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/>
    <w:lsdException w:name="heading 2" w:uiPriority="9" w:qFormat="1"/>
    <w:lsdException w:name="heading 3" w:uiPriority="9" w:qFormat="1"/>
    <w:lsdException w:name="heading 4" w:uiPriority="9" w:unhideWhenUsed="0" w:qFormat="1"/>
    <w:lsdException w:name="heading 5" w:uiPriority="9" w:unhideWhenUsed="0" w:qFormat="1"/>
    <w:lsdException w:name="heading 6" w:uiPriority="9" w:unhideWhenUsed="0" w:qFormat="1"/>
    <w:lsdException w:name="heading 7" w:uiPriority="9" w:unhideWhenUsed="0" w:qFormat="1"/>
    <w:lsdException w:name="heading 8" w:uiPriority="9" w:unhideWhenUsed="0" w:qFormat="1"/>
    <w:lsdException w:name="heading 9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Subtitle" w:uiPriority="11" w:unhideWhenUsed="0"/>
    <w:lsdException w:name="Strong" w:uiPriority="22" w:unhideWhenUsed="0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unhideWhenUsed="0"/>
    <w:lsdException w:name="Quote" w:uiPriority="29" w:unhideWhenUsed="0"/>
    <w:lsdException w:name="Intense Quote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unhideWhenUsed="0"/>
    <w:lsdException w:name="Intense Emphasis" w:uiPriority="21" w:unhideWhenUsed="0"/>
    <w:lsdException w:name="Subtle Reference" w:uiPriority="31" w:unhideWhenUsed="0"/>
    <w:lsdException w:name="Intense Reference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845884"/>
    <w:pPr>
      <w:spacing w:after="0" w:line="192" w:lineRule="auto"/>
      <w:contextualSpacing/>
    </w:pPr>
    <w:rPr>
      <w:rFonts w:ascii="Tahoma" w:hAnsi="Tahoma" w:cs="Tahoma"/>
      <w:color w:val="000000" w:themeColor="text1"/>
      <w:sz w:val="21"/>
      <w:lang w:val="en-US"/>
    </w:rPr>
  </w:style>
  <w:style w:type="paragraph" w:styleId="1">
    <w:name w:val="heading 1"/>
    <w:basedOn w:val="01"/>
    <w:next w:val="a2"/>
    <w:link w:val="10"/>
    <w:uiPriority w:val="9"/>
    <w:rsid w:val="00630366"/>
    <w:pPr>
      <w:outlineLvl w:val="0"/>
    </w:pPr>
  </w:style>
  <w:style w:type="paragraph" w:styleId="21">
    <w:name w:val="heading 2"/>
    <w:basedOn w:val="a2"/>
    <w:next w:val="a2"/>
    <w:link w:val="22"/>
    <w:uiPriority w:val="9"/>
    <w:qFormat/>
    <w:rsid w:val="00630366"/>
    <w:pPr>
      <w:spacing w:line="216" w:lineRule="auto"/>
      <w:outlineLvl w:val="1"/>
    </w:pPr>
    <w:rPr>
      <w:b/>
      <w:color w:val="7030A0" w:themeColor="accent3"/>
      <w:sz w:val="40"/>
    </w:rPr>
  </w:style>
  <w:style w:type="paragraph" w:styleId="31">
    <w:name w:val="heading 3"/>
    <w:basedOn w:val="03"/>
    <w:next w:val="a2"/>
    <w:link w:val="32"/>
    <w:uiPriority w:val="9"/>
    <w:qFormat/>
    <w:rsid w:val="00630366"/>
    <w:pPr>
      <w:outlineLvl w:val="2"/>
    </w:pPr>
  </w:style>
  <w:style w:type="paragraph" w:styleId="41">
    <w:name w:val="heading 4"/>
    <w:basedOn w:val="a2"/>
    <w:next w:val="a2"/>
    <w:link w:val="42"/>
    <w:uiPriority w:val="9"/>
    <w:semiHidden/>
    <w:qFormat/>
    <w:rsid w:val="00630366"/>
    <w:pPr>
      <w:keepNext/>
      <w:keepLines/>
      <w:spacing w:before="40"/>
      <w:outlineLvl w:val="3"/>
    </w:pPr>
    <w:rPr>
      <w:rFonts w:eastAsiaTheme="majorEastAsia"/>
      <w:i/>
      <w:iCs/>
      <w:color w:val="BF8F00" w:themeColor="accent1" w:themeShade="BF"/>
    </w:rPr>
  </w:style>
  <w:style w:type="paragraph" w:styleId="51">
    <w:name w:val="heading 5"/>
    <w:basedOn w:val="a2"/>
    <w:next w:val="a2"/>
    <w:link w:val="52"/>
    <w:uiPriority w:val="9"/>
    <w:semiHidden/>
    <w:qFormat/>
    <w:rsid w:val="00630366"/>
    <w:pPr>
      <w:keepNext/>
      <w:keepLines/>
      <w:spacing w:before="40"/>
      <w:outlineLvl w:val="4"/>
    </w:pPr>
    <w:rPr>
      <w:rFonts w:eastAsiaTheme="majorEastAsia"/>
      <w:color w:val="BF8F00" w:themeColor="accent1" w:themeShade="BF"/>
    </w:rPr>
  </w:style>
  <w:style w:type="paragraph" w:styleId="6">
    <w:name w:val="heading 6"/>
    <w:basedOn w:val="a2"/>
    <w:next w:val="a2"/>
    <w:link w:val="60"/>
    <w:uiPriority w:val="9"/>
    <w:semiHidden/>
    <w:qFormat/>
    <w:rsid w:val="00630366"/>
    <w:pPr>
      <w:keepNext/>
      <w:keepLines/>
      <w:spacing w:before="40"/>
      <w:outlineLvl w:val="5"/>
    </w:pPr>
    <w:rPr>
      <w:rFonts w:eastAsiaTheme="majorEastAsia"/>
      <w:color w:val="7F5F00" w:themeColor="accent1" w:themeShade="7F"/>
    </w:rPr>
  </w:style>
  <w:style w:type="paragraph" w:styleId="7">
    <w:name w:val="heading 7"/>
    <w:basedOn w:val="a2"/>
    <w:next w:val="a2"/>
    <w:link w:val="70"/>
    <w:uiPriority w:val="9"/>
    <w:semiHidden/>
    <w:qFormat/>
    <w:rsid w:val="00630366"/>
    <w:pPr>
      <w:keepNext/>
      <w:keepLines/>
      <w:spacing w:before="40"/>
      <w:outlineLvl w:val="6"/>
    </w:pPr>
    <w:rPr>
      <w:rFonts w:eastAsiaTheme="majorEastAsia"/>
      <w:i/>
      <w:iCs/>
      <w:color w:val="7F5F00" w:themeColor="accent1" w:themeShade="7F"/>
    </w:rPr>
  </w:style>
  <w:style w:type="paragraph" w:styleId="8">
    <w:name w:val="heading 8"/>
    <w:basedOn w:val="a2"/>
    <w:next w:val="a2"/>
    <w:link w:val="80"/>
    <w:uiPriority w:val="9"/>
    <w:semiHidden/>
    <w:qFormat/>
    <w:rsid w:val="00630366"/>
    <w:pPr>
      <w:keepNext/>
      <w:keepLines/>
      <w:spacing w:before="40"/>
      <w:outlineLvl w:val="7"/>
    </w:pPr>
    <w:rPr>
      <w:rFonts w:eastAsiaTheme="majorEastAsia"/>
      <w:color w:val="272727" w:themeColor="text1" w:themeTint="D8"/>
      <w:szCs w:val="21"/>
    </w:rPr>
  </w:style>
  <w:style w:type="paragraph" w:styleId="9">
    <w:name w:val="heading 9"/>
    <w:basedOn w:val="a2"/>
    <w:next w:val="a2"/>
    <w:link w:val="90"/>
    <w:uiPriority w:val="9"/>
    <w:semiHidden/>
    <w:qFormat/>
    <w:rsid w:val="00630366"/>
    <w:pPr>
      <w:keepNext/>
      <w:keepLines/>
      <w:spacing w:before="40"/>
      <w:outlineLvl w:val="8"/>
    </w:pPr>
    <w:rPr>
      <w:rFonts w:eastAsiaTheme="majorEastAsia"/>
      <w:i/>
      <w:iCs/>
      <w:color w:val="272727" w:themeColor="text1" w:themeTint="D8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2">
    <w:name w:val="Заголовок 2 Знак"/>
    <w:basedOn w:val="a3"/>
    <w:link w:val="21"/>
    <w:uiPriority w:val="9"/>
    <w:rsid w:val="00630366"/>
    <w:rPr>
      <w:rFonts w:ascii="Tahoma" w:hAnsi="Tahoma" w:cs="Tahoma"/>
      <w:b/>
      <w:color w:val="7030A0" w:themeColor="accent3"/>
      <w:sz w:val="40"/>
      <w:lang w:val="en-US"/>
    </w:rPr>
  </w:style>
  <w:style w:type="paragraph" w:styleId="a6">
    <w:name w:val="header"/>
    <w:basedOn w:val="a2"/>
    <w:link w:val="a7"/>
    <w:uiPriority w:val="99"/>
    <w:semiHidden/>
    <w:rsid w:val="00630366"/>
    <w:pPr>
      <w:tabs>
        <w:tab w:val="center" w:pos="4513"/>
        <w:tab w:val="right" w:pos="9026"/>
      </w:tabs>
    </w:pPr>
  </w:style>
  <w:style w:type="character" w:customStyle="1" w:styleId="a7">
    <w:name w:val="Верхний колонтитул Знак"/>
    <w:basedOn w:val="a3"/>
    <w:link w:val="a6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paragraph" w:styleId="a8">
    <w:name w:val="footer"/>
    <w:basedOn w:val="a2"/>
    <w:link w:val="a9"/>
    <w:uiPriority w:val="99"/>
    <w:semiHidden/>
    <w:rsid w:val="00630366"/>
    <w:pPr>
      <w:tabs>
        <w:tab w:val="center" w:pos="4513"/>
        <w:tab w:val="right" w:pos="9026"/>
      </w:tabs>
    </w:pPr>
  </w:style>
  <w:style w:type="character" w:customStyle="1" w:styleId="a9">
    <w:name w:val="Нижний колонтитул Знак"/>
    <w:basedOn w:val="a3"/>
    <w:link w:val="a8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character" w:customStyle="1" w:styleId="10">
    <w:name w:val="Заголовок 1 Знак"/>
    <w:basedOn w:val="a3"/>
    <w:link w:val="1"/>
    <w:uiPriority w:val="9"/>
    <w:rsid w:val="00630366"/>
    <w:rPr>
      <w:rFonts w:ascii="Tahoma" w:hAnsi="Tahoma" w:cs="Tahoma"/>
      <w:b/>
      <w:color w:val="0038A8" w:themeColor="accent4"/>
      <w:sz w:val="28"/>
      <w:lang w:val="en-US"/>
    </w:rPr>
  </w:style>
  <w:style w:type="paragraph" w:customStyle="1" w:styleId="01">
    <w:name w:val="Верхний колонтитул 01"/>
    <w:basedOn w:val="a2"/>
    <w:link w:val="010"/>
    <w:semiHidden/>
    <w:rsid w:val="00630366"/>
    <w:rPr>
      <w:b/>
      <w:color w:val="0038A8" w:themeColor="accent4"/>
      <w:sz w:val="28"/>
    </w:rPr>
  </w:style>
  <w:style w:type="paragraph" w:customStyle="1" w:styleId="011">
    <w:name w:val="Содержимое 01"/>
    <w:basedOn w:val="a2"/>
    <w:link w:val="012"/>
    <w:semiHidden/>
    <w:rsid w:val="00630366"/>
    <w:pPr>
      <w:spacing w:before="40" w:after="40" w:line="276" w:lineRule="auto"/>
      <w:jc w:val="both"/>
    </w:pPr>
    <w:rPr>
      <w:noProof/>
      <w:sz w:val="20"/>
    </w:rPr>
  </w:style>
  <w:style w:type="character" w:customStyle="1" w:styleId="010">
    <w:name w:val="Верхний колонтитул 01 (знак)"/>
    <w:basedOn w:val="a3"/>
    <w:link w:val="01"/>
    <w:semiHidden/>
    <w:rsid w:val="00630366"/>
    <w:rPr>
      <w:rFonts w:ascii="Tahoma" w:hAnsi="Tahoma" w:cs="Tahoma"/>
      <w:b/>
      <w:color w:val="0038A8" w:themeColor="accent4"/>
      <w:sz w:val="28"/>
      <w:lang w:val="en-US"/>
    </w:rPr>
  </w:style>
  <w:style w:type="paragraph" w:customStyle="1" w:styleId="02">
    <w:name w:val="Содержимое 02"/>
    <w:basedOn w:val="a2"/>
    <w:link w:val="020"/>
    <w:qFormat/>
    <w:rsid w:val="00630366"/>
    <w:pPr>
      <w:spacing w:before="40" w:after="40" w:line="276" w:lineRule="auto"/>
    </w:pPr>
    <w:rPr>
      <w:noProof/>
      <w:color w:val="FFFFFF" w:themeColor="background1"/>
    </w:rPr>
  </w:style>
  <w:style w:type="character" w:customStyle="1" w:styleId="012">
    <w:name w:val="Содержимое 01 (знак)"/>
    <w:basedOn w:val="a3"/>
    <w:link w:val="011"/>
    <w:semiHidden/>
    <w:rsid w:val="00630366"/>
    <w:rPr>
      <w:rFonts w:ascii="Tahoma" w:hAnsi="Tahoma" w:cs="Tahoma"/>
      <w:noProof/>
      <w:color w:val="000000" w:themeColor="text1"/>
      <w:sz w:val="20"/>
      <w:lang w:val="en-US"/>
    </w:rPr>
  </w:style>
  <w:style w:type="paragraph" w:customStyle="1" w:styleId="03">
    <w:name w:val="Верхний колонтитул 03"/>
    <w:basedOn w:val="a2"/>
    <w:link w:val="030"/>
    <w:semiHidden/>
    <w:rsid w:val="00630366"/>
    <w:rPr>
      <w:b/>
      <w:color w:val="7030A0" w:themeColor="accent3"/>
      <w:sz w:val="36"/>
    </w:rPr>
  </w:style>
  <w:style w:type="character" w:customStyle="1" w:styleId="020">
    <w:name w:val="Содержимое 02 (знак)"/>
    <w:basedOn w:val="a3"/>
    <w:link w:val="02"/>
    <w:rsid w:val="00630366"/>
    <w:rPr>
      <w:rFonts w:ascii="Tahoma" w:hAnsi="Tahoma" w:cs="Tahoma"/>
      <w:noProof/>
      <w:color w:val="FFFFFF" w:themeColor="background1"/>
      <w:lang w:val="en-US"/>
    </w:rPr>
  </w:style>
  <w:style w:type="paragraph" w:customStyle="1" w:styleId="--">
    <w:name w:val="Контактные данные - текст - малый"/>
    <w:basedOn w:val="a2"/>
    <w:link w:val="--0"/>
    <w:semiHidden/>
    <w:rsid w:val="00630366"/>
    <w:rPr>
      <w:noProof/>
    </w:rPr>
  </w:style>
  <w:style w:type="character" w:customStyle="1" w:styleId="030">
    <w:name w:val="Верхний колонтитул 03 (знак)"/>
    <w:basedOn w:val="a3"/>
    <w:link w:val="03"/>
    <w:semiHidden/>
    <w:rsid w:val="00630366"/>
    <w:rPr>
      <w:rFonts w:ascii="Tahoma" w:hAnsi="Tahoma" w:cs="Tahoma"/>
      <w:b/>
      <w:color w:val="7030A0" w:themeColor="accent3"/>
      <w:sz w:val="36"/>
      <w:lang w:val="en-US"/>
    </w:rPr>
  </w:style>
  <w:style w:type="character" w:customStyle="1" w:styleId="--0">
    <w:name w:val="Контактные данные - текст - малый (знак)"/>
    <w:basedOn w:val="a3"/>
    <w:link w:val="--"/>
    <w:semiHidden/>
    <w:rsid w:val="00630366"/>
    <w:rPr>
      <w:rFonts w:ascii="Tahoma" w:hAnsi="Tahoma" w:cs="Tahoma"/>
      <w:noProof/>
      <w:color w:val="000000" w:themeColor="text1"/>
      <w:lang w:val="en-US"/>
    </w:rPr>
  </w:style>
  <w:style w:type="paragraph" w:customStyle="1" w:styleId="PTAContent02">
    <w:name w:val="PTA_Content 02"/>
    <w:basedOn w:val="a2"/>
    <w:link w:val="PTAContent020"/>
    <w:qFormat/>
    <w:rsid w:val="00630366"/>
    <w:pPr>
      <w:spacing w:before="20" w:after="20" w:line="276" w:lineRule="auto"/>
    </w:pPr>
    <w:rPr>
      <w:noProof/>
      <w:sz w:val="20"/>
      <w:szCs w:val="20"/>
    </w:rPr>
  </w:style>
  <w:style w:type="character" w:styleId="aa">
    <w:name w:val="Emphasis"/>
    <w:uiPriority w:val="20"/>
    <w:qFormat/>
    <w:rsid w:val="00630366"/>
    <w:rPr>
      <w:rFonts w:ascii="Tahoma" w:hAnsi="Tahoma" w:cs="Tahoma"/>
      <w:i/>
      <w:color w:val="7030A0"/>
      <w:sz w:val="24"/>
      <w:lang w:val="en-US"/>
    </w:rPr>
  </w:style>
  <w:style w:type="character" w:customStyle="1" w:styleId="PTAContent020">
    <w:name w:val="PTA_Content 02 (знак)"/>
    <w:basedOn w:val="a3"/>
    <w:link w:val="PTAContent02"/>
    <w:rsid w:val="00630366"/>
    <w:rPr>
      <w:rFonts w:ascii="Tahoma" w:hAnsi="Tahoma" w:cs="Tahoma"/>
      <w:noProof/>
      <w:color w:val="000000" w:themeColor="text1"/>
      <w:sz w:val="20"/>
      <w:szCs w:val="20"/>
      <w:lang w:val="en-US"/>
    </w:rPr>
  </w:style>
  <w:style w:type="table" w:styleId="ab">
    <w:name w:val="Table Grid"/>
    <w:basedOn w:val="a4"/>
    <w:uiPriority w:val="39"/>
    <w:rsid w:val="0063036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Placeholder Text"/>
    <w:basedOn w:val="a3"/>
    <w:uiPriority w:val="99"/>
    <w:semiHidden/>
    <w:rsid w:val="00630366"/>
    <w:rPr>
      <w:rFonts w:ascii="Tahoma" w:hAnsi="Tahoma" w:cs="Tahoma"/>
      <w:color w:val="808080"/>
    </w:rPr>
  </w:style>
  <w:style w:type="character" w:customStyle="1" w:styleId="32">
    <w:name w:val="Заголовок 3 Знак"/>
    <w:basedOn w:val="a3"/>
    <w:link w:val="31"/>
    <w:uiPriority w:val="9"/>
    <w:rsid w:val="00630366"/>
    <w:rPr>
      <w:rFonts w:ascii="Tahoma" w:hAnsi="Tahoma" w:cs="Tahoma"/>
      <w:b/>
      <w:color w:val="7030A0" w:themeColor="accent3"/>
      <w:sz w:val="36"/>
      <w:lang w:val="en-US"/>
    </w:rPr>
  </w:style>
  <w:style w:type="paragraph" w:customStyle="1" w:styleId="PTANormal">
    <w:name w:val="PTA_Normal"/>
    <w:basedOn w:val="a2"/>
    <w:link w:val="PTANormal0"/>
    <w:qFormat/>
    <w:rsid w:val="00630366"/>
    <w:pPr>
      <w:jc w:val="both"/>
    </w:pPr>
    <w:rPr>
      <w:noProof/>
      <w:color w:val="0C0C0C" w:themeColor="text2"/>
    </w:rPr>
  </w:style>
  <w:style w:type="character" w:customStyle="1" w:styleId="PTANormal0">
    <w:name w:val="PTA_Normal (знак)"/>
    <w:basedOn w:val="a3"/>
    <w:link w:val="PTANormal"/>
    <w:rsid w:val="00630366"/>
    <w:rPr>
      <w:rFonts w:ascii="Tahoma" w:hAnsi="Tahoma" w:cs="Tahoma"/>
      <w:noProof/>
      <w:color w:val="0C0C0C" w:themeColor="text2"/>
      <w:lang w:val="en-US"/>
    </w:rPr>
  </w:style>
  <w:style w:type="paragraph" w:customStyle="1" w:styleId="PTANormal02">
    <w:name w:val="PTA_Normal02"/>
    <w:basedOn w:val="a2"/>
    <w:link w:val="PTANormal020"/>
    <w:qFormat/>
    <w:rsid w:val="00630366"/>
    <w:pPr>
      <w:spacing w:after="160"/>
      <w:contextualSpacing w:val="0"/>
    </w:pPr>
    <w:rPr>
      <w:noProof/>
      <w:color w:val="0C0C0C" w:themeColor="text2"/>
    </w:rPr>
  </w:style>
  <w:style w:type="character" w:customStyle="1" w:styleId="PTANormal020">
    <w:name w:val="PTA_Normal02 (знак)"/>
    <w:basedOn w:val="a3"/>
    <w:link w:val="PTANormal02"/>
    <w:rsid w:val="00630366"/>
    <w:rPr>
      <w:rFonts w:ascii="Tahoma" w:hAnsi="Tahoma" w:cs="Tahoma"/>
      <w:noProof/>
      <w:color w:val="0C0C0C" w:themeColor="text2"/>
      <w:lang w:val="en-US"/>
    </w:rPr>
  </w:style>
  <w:style w:type="paragraph" w:styleId="ad">
    <w:name w:val="Title"/>
    <w:basedOn w:val="a2"/>
    <w:next w:val="a2"/>
    <w:link w:val="ae"/>
    <w:uiPriority w:val="10"/>
    <w:rsid w:val="00630366"/>
    <w:rPr>
      <w:rFonts w:ascii="Verdana" w:hAnsi="Verdana"/>
      <w:b/>
      <w:color w:val="FFFFFF" w:themeColor="background1"/>
      <w:sz w:val="48"/>
      <w:szCs w:val="46"/>
    </w:rPr>
  </w:style>
  <w:style w:type="character" w:customStyle="1" w:styleId="ae">
    <w:name w:val="Название Знак"/>
    <w:basedOn w:val="a3"/>
    <w:link w:val="ad"/>
    <w:uiPriority w:val="10"/>
    <w:rsid w:val="00630366"/>
    <w:rPr>
      <w:rFonts w:ascii="Verdana" w:hAnsi="Verdana" w:cs="Tahoma"/>
      <w:b/>
      <w:color w:val="FFFFFF" w:themeColor="background1"/>
      <w:sz w:val="48"/>
      <w:szCs w:val="46"/>
      <w:lang w:val="en-US"/>
    </w:rPr>
  </w:style>
  <w:style w:type="paragraph" w:customStyle="1" w:styleId="EmphasisItalics">
    <w:name w:val="Emphasis_Italics"/>
    <w:basedOn w:val="a2"/>
    <w:link w:val="EmphasisItalics0"/>
    <w:qFormat/>
    <w:rsid w:val="00630366"/>
    <w:rPr>
      <w:b/>
      <w:i/>
      <w:noProof/>
      <w:color w:val="48174A" w:themeColor="accent6" w:themeShade="BF"/>
      <w:szCs w:val="24"/>
    </w:rPr>
  </w:style>
  <w:style w:type="character" w:customStyle="1" w:styleId="EmphasisItalics0">
    <w:name w:val="Emphasis_Italics (знак)"/>
    <w:basedOn w:val="a3"/>
    <w:link w:val="EmphasisItalics"/>
    <w:rsid w:val="00630366"/>
    <w:rPr>
      <w:rFonts w:ascii="Tahoma" w:hAnsi="Tahoma" w:cs="Tahoma"/>
      <w:b/>
      <w:i/>
      <w:noProof/>
      <w:color w:val="48174A" w:themeColor="accent6" w:themeShade="BF"/>
      <w:szCs w:val="24"/>
      <w:lang w:val="en-US"/>
    </w:rPr>
  </w:style>
  <w:style w:type="character" w:styleId="af">
    <w:name w:val="Book Title"/>
    <w:basedOn w:val="a3"/>
    <w:uiPriority w:val="33"/>
    <w:semiHidden/>
    <w:rsid w:val="00630366"/>
    <w:rPr>
      <w:rFonts w:ascii="Tahoma" w:hAnsi="Tahoma" w:cs="Tahoma"/>
      <w:b/>
      <w:bCs/>
      <w:i/>
      <w:iCs/>
      <w:spacing w:val="5"/>
    </w:rPr>
  </w:style>
  <w:style w:type="numbering" w:styleId="111111">
    <w:name w:val="Outline List 2"/>
    <w:basedOn w:val="a5"/>
    <w:uiPriority w:val="99"/>
    <w:semiHidden/>
    <w:unhideWhenUsed/>
    <w:rsid w:val="00630366"/>
    <w:pPr>
      <w:numPr>
        <w:numId w:val="1"/>
      </w:numPr>
    </w:pPr>
  </w:style>
  <w:style w:type="numbering" w:styleId="1ai">
    <w:name w:val="Outline List 1"/>
    <w:basedOn w:val="a5"/>
    <w:uiPriority w:val="99"/>
    <w:semiHidden/>
    <w:unhideWhenUsed/>
    <w:rsid w:val="00630366"/>
    <w:pPr>
      <w:numPr>
        <w:numId w:val="2"/>
      </w:numPr>
    </w:pPr>
  </w:style>
  <w:style w:type="character" w:customStyle="1" w:styleId="42">
    <w:name w:val="Заголовок 4 Знак"/>
    <w:basedOn w:val="a3"/>
    <w:link w:val="41"/>
    <w:uiPriority w:val="9"/>
    <w:semiHidden/>
    <w:rsid w:val="00630366"/>
    <w:rPr>
      <w:rFonts w:ascii="Tahoma" w:eastAsiaTheme="majorEastAsia" w:hAnsi="Tahoma" w:cs="Tahoma"/>
      <w:i/>
      <w:iCs/>
      <w:color w:val="BF8F00" w:themeColor="accent1" w:themeShade="BF"/>
      <w:lang w:val="en-US"/>
    </w:rPr>
  </w:style>
  <w:style w:type="character" w:customStyle="1" w:styleId="52">
    <w:name w:val="Заголовок 5 Знак"/>
    <w:basedOn w:val="a3"/>
    <w:link w:val="51"/>
    <w:uiPriority w:val="9"/>
    <w:semiHidden/>
    <w:rsid w:val="00630366"/>
    <w:rPr>
      <w:rFonts w:ascii="Tahoma" w:eastAsiaTheme="majorEastAsia" w:hAnsi="Tahoma" w:cs="Tahoma"/>
      <w:color w:val="BF8F00" w:themeColor="accent1" w:themeShade="BF"/>
      <w:lang w:val="en-US"/>
    </w:rPr>
  </w:style>
  <w:style w:type="character" w:customStyle="1" w:styleId="60">
    <w:name w:val="Заголовок 6 Знак"/>
    <w:basedOn w:val="a3"/>
    <w:link w:val="6"/>
    <w:uiPriority w:val="9"/>
    <w:semiHidden/>
    <w:rsid w:val="00630366"/>
    <w:rPr>
      <w:rFonts w:ascii="Tahoma" w:eastAsiaTheme="majorEastAsia" w:hAnsi="Tahoma" w:cs="Tahoma"/>
      <w:color w:val="7F5F00" w:themeColor="accent1" w:themeShade="7F"/>
      <w:lang w:val="en-US"/>
    </w:rPr>
  </w:style>
  <w:style w:type="character" w:customStyle="1" w:styleId="70">
    <w:name w:val="Заголовок 7 Знак"/>
    <w:basedOn w:val="a3"/>
    <w:link w:val="7"/>
    <w:uiPriority w:val="9"/>
    <w:semiHidden/>
    <w:rsid w:val="00630366"/>
    <w:rPr>
      <w:rFonts w:ascii="Tahoma" w:eastAsiaTheme="majorEastAsia" w:hAnsi="Tahoma" w:cs="Tahoma"/>
      <w:i/>
      <w:iCs/>
      <w:color w:val="7F5F00" w:themeColor="accent1" w:themeShade="7F"/>
      <w:lang w:val="en-US"/>
    </w:rPr>
  </w:style>
  <w:style w:type="character" w:customStyle="1" w:styleId="80">
    <w:name w:val="Заголовок 8 Знак"/>
    <w:basedOn w:val="a3"/>
    <w:link w:val="8"/>
    <w:uiPriority w:val="9"/>
    <w:semiHidden/>
    <w:rsid w:val="00630366"/>
    <w:rPr>
      <w:rFonts w:ascii="Tahoma" w:eastAsiaTheme="majorEastAsia" w:hAnsi="Tahoma" w:cs="Tahoma"/>
      <w:color w:val="272727" w:themeColor="text1" w:themeTint="D8"/>
      <w:sz w:val="21"/>
      <w:szCs w:val="21"/>
      <w:lang w:val="en-US"/>
    </w:rPr>
  </w:style>
  <w:style w:type="character" w:customStyle="1" w:styleId="90">
    <w:name w:val="Заголовок 9 Знак"/>
    <w:basedOn w:val="a3"/>
    <w:link w:val="9"/>
    <w:uiPriority w:val="9"/>
    <w:semiHidden/>
    <w:rsid w:val="00630366"/>
    <w:rPr>
      <w:rFonts w:ascii="Tahoma" w:eastAsiaTheme="majorEastAsia" w:hAnsi="Tahoma" w:cs="Tahoma"/>
      <w:i/>
      <w:iCs/>
      <w:color w:val="272727" w:themeColor="text1" w:themeTint="D8"/>
      <w:sz w:val="21"/>
      <w:szCs w:val="21"/>
      <w:lang w:val="en-US"/>
    </w:rPr>
  </w:style>
  <w:style w:type="numbering" w:styleId="a1">
    <w:name w:val="Outline List 3"/>
    <w:basedOn w:val="a5"/>
    <w:uiPriority w:val="99"/>
    <w:semiHidden/>
    <w:unhideWhenUsed/>
    <w:rsid w:val="00630366"/>
    <w:pPr>
      <w:numPr>
        <w:numId w:val="3"/>
      </w:numPr>
    </w:pPr>
  </w:style>
  <w:style w:type="paragraph" w:styleId="af0">
    <w:name w:val="Balloon Text"/>
    <w:basedOn w:val="a2"/>
    <w:link w:val="af1"/>
    <w:uiPriority w:val="99"/>
    <w:semiHidden/>
    <w:unhideWhenUsed/>
    <w:rsid w:val="00630366"/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3"/>
    <w:link w:val="af0"/>
    <w:uiPriority w:val="99"/>
    <w:semiHidden/>
    <w:rsid w:val="00630366"/>
    <w:rPr>
      <w:rFonts w:ascii="Segoe UI" w:hAnsi="Segoe UI" w:cs="Segoe UI"/>
      <w:color w:val="000000" w:themeColor="text1"/>
      <w:sz w:val="18"/>
      <w:szCs w:val="18"/>
      <w:lang w:val="en-US"/>
    </w:rPr>
  </w:style>
  <w:style w:type="paragraph" w:styleId="af2">
    <w:name w:val="Bibliography"/>
    <w:basedOn w:val="a2"/>
    <w:next w:val="a2"/>
    <w:uiPriority w:val="37"/>
    <w:semiHidden/>
    <w:unhideWhenUsed/>
    <w:rsid w:val="00630366"/>
  </w:style>
  <w:style w:type="paragraph" w:styleId="af3">
    <w:name w:val="Block Text"/>
    <w:basedOn w:val="a2"/>
    <w:uiPriority w:val="99"/>
    <w:semiHidden/>
    <w:unhideWhenUsed/>
    <w:rsid w:val="00630366"/>
    <w:pPr>
      <w:pBdr>
        <w:top w:val="single" w:sz="2" w:space="10" w:color="FFC000" w:themeColor="accent1"/>
        <w:left w:val="single" w:sz="2" w:space="10" w:color="FFC000" w:themeColor="accent1"/>
        <w:bottom w:val="single" w:sz="2" w:space="10" w:color="FFC000" w:themeColor="accent1"/>
        <w:right w:val="single" w:sz="2" w:space="10" w:color="FFC000" w:themeColor="accent1"/>
      </w:pBdr>
      <w:ind w:left="1152" w:right="1152"/>
    </w:pPr>
    <w:rPr>
      <w:rFonts w:eastAsiaTheme="minorEastAsia"/>
      <w:i/>
      <w:iCs/>
      <w:color w:val="FFC000" w:themeColor="accent1"/>
    </w:rPr>
  </w:style>
  <w:style w:type="paragraph" w:styleId="af4">
    <w:name w:val="Body Text"/>
    <w:basedOn w:val="a2"/>
    <w:link w:val="af5"/>
    <w:uiPriority w:val="99"/>
    <w:semiHidden/>
    <w:unhideWhenUsed/>
    <w:rsid w:val="00630366"/>
    <w:pPr>
      <w:spacing w:after="120"/>
    </w:pPr>
  </w:style>
  <w:style w:type="character" w:customStyle="1" w:styleId="af5">
    <w:name w:val="Основной текст Знак"/>
    <w:basedOn w:val="a3"/>
    <w:link w:val="af4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paragraph" w:styleId="23">
    <w:name w:val="Body Text 2"/>
    <w:basedOn w:val="a2"/>
    <w:link w:val="24"/>
    <w:uiPriority w:val="99"/>
    <w:semiHidden/>
    <w:unhideWhenUsed/>
    <w:rsid w:val="00630366"/>
    <w:pPr>
      <w:spacing w:after="120" w:line="480" w:lineRule="auto"/>
    </w:pPr>
  </w:style>
  <w:style w:type="character" w:customStyle="1" w:styleId="24">
    <w:name w:val="Основной текст 2 Знак"/>
    <w:basedOn w:val="a3"/>
    <w:link w:val="23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paragraph" w:styleId="33">
    <w:name w:val="Body Text 3"/>
    <w:basedOn w:val="a2"/>
    <w:link w:val="34"/>
    <w:uiPriority w:val="99"/>
    <w:semiHidden/>
    <w:unhideWhenUsed/>
    <w:rsid w:val="00630366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3"/>
    <w:link w:val="33"/>
    <w:uiPriority w:val="99"/>
    <w:semiHidden/>
    <w:rsid w:val="00630366"/>
    <w:rPr>
      <w:rFonts w:ascii="Tahoma" w:hAnsi="Tahoma" w:cs="Tahoma"/>
      <w:color w:val="000000" w:themeColor="text1"/>
      <w:sz w:val="16"/>
      <w:szCs w:val="16"/>
      <w:lang w:val="en-US"/>
    </w:rPr>
  </w:style>
  <w:style w:type="paragraph" w:styleId="af6">
    <w:name w:val="Body Text First Indent"/>
    <w:basedOn w:val="af4"/>
    <w:link w:val="af7"/>
    <w:uiPriority w:val="99"/>
    <w:semiHidden/>
    <w:unhideWhenUsed/>
    <w:rsid w:val="00630366"/>
    <w:pPr>
      <w:spacing w:after="0"/>
      <w:ind w:firstLine="360"/>
    </w:pPr>
  </w:style>
  <w:style w:type="character" w:customStyle="1" w:styleId="af7">
    <w:name w:val="Красная строка Знак"/>
    <w:basedOn w:val="af5"/>
    <w:link w:val="af6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paragraph" w:styleId="af8">
    <w:name w:val="Body Text Indent"/>
    <w:basedOn w:val="a2"/>
    <w:link w:val="af9"/>
    <w:uiPriority w:val="99"/>
    <w:semiHidden/>
    <w:unhideWhenUsed/>
    <w:rsid w:val="00630366"/>
    <w:pPr>
      <w:spacing w:after="120"/>
      <w:ind w:left="360"/>
    </w:pPr>
  </w:style>
  <w:style w:type="character" w:customStyle="1" w:styleId="af9">
    <w:name w:val="Основной текст с отступом Знак"/>
    <w:basedOn w:val="a3"/>
    <w:link w:val="af8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paragraph" w:styleId="25">
    <w:name w:val="Body Text First Indent 2"/>
    <w:basedOn w:val="af8"/>
    <w:link w:val="26"/>
    <w:uiPriority w:val="99"/>
    <w:semiHidden/>
    <w:unhideWhenUsed/>
    <w:rsid w:val="00630366"/>
    <w:pPr>
      <w:spacing w:after="0"/>
      <w:ind w:firstLine="360"/>
    </w:pPr>
  </w:style>
  <w:style w:type="character" w:customStyle="1" w:styleId="26">
    <w:name w:val="Красная строка 2 Знак"/>
    <w:basedOn w:val="af9"/>
    <w:link w:val="25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paragraph" w:styleId="27">
    <w:name w:val="Body Text Indent 2"/>
    <w:basedOn w:val="a2"/>
    <w:link w:val="28"/>
    <w:uiPriority w:val="99"/>
    <w:semiHidden/>
    <w:unhideWhenUsed/>
    <w:rsid w:val="00630366"/>
    <w:pPr>
      <w:spacing w:after="120" w:line="480" w:lineRule="auto"/>
      <w:ind w:left="360"/>
    </w:pPr>
  </w:style>
  <w:style w:type="character" w:customStyle="1" w:styleId="28">
    <w:name w:val="Основной текст с отступом 2 Знак"/>
    <w:basedOn w:val="a3"/>
    <w:link w:val="27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paragraph" w:styleId="35">
    <w:name w:val="Body Text Indent 3"/>
    <w:basedOn w:val="a2"/>
    <w:link w:val="36"/>
    <w:uiPriority w:val="99"/>
    <w:semiHidden/>
    <w:unhideWhenUsed/>
    <w:rsid w:val="00630366"/>
    <w:pPr>
      <w:spacing w:after="120"/>
      <w:ind w:left="360"/>
    </w:pPr>
    <w:rPr>
      <w:sz w:val="16"/>
      <w:szCs w:val="16"/>
    </w:rPr>
  </w:style>
  <w:style w:type="character" w:customStyle="1" w:styleId="36">
    <w:name w:val="Основной текст с отступом 3 Знак"/>
    <w:basedOn w:val="a3"/>
    <w:link w:val="35"/>
    <w:uiPriority w:val="99"/>
    <w:semiHidden/>
    <w:rsid w:val="00630366"/>
    <w:rPr>
      <w:rFonts w:ascii="Tahoma" w:hAnsi="Tahoma" w:cs="Tahoma"/>
      <w:color w:val="000000" w:themeColor="text1"/>
      <w:sz w:val="16"/>
      <w:szCs w:val="16"/>
      <w:lang w:val="en-US"/>
    </w:rPr>
  </w:style>
  <w:style w:type="paragraph" w:styleId="afa">
    <w:name w:val="caption"/>
    <w:basedOn w:val="a2"/>
    <w:next w:val="a2"/>
    <w:uiPriority w:val="35"/>
    <w:semiHidden/>
    <w:unhideWhenUsed/>
    <w:qFormat/>
    <w:rsid w:val="00630366"/>
    <w:pPr>
      <w:spacing w:after="200"/>
    </w:pPr>
    <w:rPr>
      <w:i/>
      <w:iCs/>
      <w:color w:val="0C0C0C" w:themeColor="text2"/>
      <w:sz w:val="18"/>
      <w:szCs w:val="18"/>
    </w:rPr>
  </w:style>
  <w:style w:type="paragraph" w:styleId="afb">
    <w:name w:val="Closing"/>
    <w:basedOn w:val="a2"/>
    <w:link w:val="afc"/>
    <w:uiPriority w:val="99"/>
    <w:semiHidden/>
    <w:unhideWhenUsed/>
    <w:rsid w:val="00630366"/>
    <w:pPr>
      <w:ind w:left="4320"/>
    </w:pPr>
  </w:style>
  <w:style w:type="character" w:customStyle="1" w:styleId="afc">
    <w:name w:val="Прощание Знак"/>
    <w:basedOn w:val="a3"/>
    <w:link w:val="afb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table" w:styleId="afd">
    <w:name w:val="Colorful Grid"/>
    <w:basedOn w:val="a4"/>
    <w:uiPriority w:val="73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">
    <w:name w:val="Colorful Grid Accent 1"/>
    <w:basedOn w:val="a4"/>
    <w:uiPriority w:val="73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2CC" w:themeFill="accent1" w:themeFillTint="33"/>
    </w:tcPr>
    <w:tblStylePr w:type="firstRow">
      <w:rPr>
        <w:b/>
        <w:bCs/>
      </w:rPr>
      <w:tblPr/>
      <w:tcPr>
        <w:shd w:val="clear" w:color="auto" w:fill="FFE599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E599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F8F00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F8F00" w:themeFill="accent1" w:themeFillShade="BF"/>
      </w:tcPr>
    </w:tblStylePr>
    <w:tblStylePr w:type="band1Vert">
      <w:tblPr/>
      <w:tcPr>
        <w:shd w:val="clear" w:color="auto" w:fill="FFDF80" w:themeFill="accent1" w:themeFillTint="7F"/>
      </w:tcPr>
    </w:tblStylePr>
    <w:tblStylePr w:type="band1Horz">
      <w:tblPr/>
      <w:tcPr>
        <w:shd w:val="clear" w:color="auto" w:fill="FFDF80" w:themeFill="accent1" w:themeFillTint="7F"/>
      </w:tcPr>
    </w:tblStylePr>
  </w:style>
  <w:style w:type="table" w:styleId="-2">
    <w:name w:val="Colorful Grid Accent 2"/>
    <w:basedOn w:val="a4"/>
    <w:uiPriority w:val="73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D7C0" w:themeFill="accent2" w:themeFillTint="33"/>
    </w:tcPr>
    <w:tblStylePr w:type="firstRow">
      <w:rPr>
        <w:b/>
        <w:bCs/>
      </w:rPr>
      <w:tblPr/>
      <w:tcPr>
        <w:shd w:val="clear" w:color="auto" w:fill="F3AF8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3AF8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3340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3340A" w:themeFill="accent2" w:themeFillShade="BF"/>
      </w:tcPr>
    </w:tblStylePr>
    <w:tblStylePr w:type="band1Vert">
      <w:tblPr/>
      <w:tcPr>
        <w:shd w:val="clear" w:color="auto" w:fill="F09C62" w:themeFill="accent2" w:themeFillTint="7F"/>
      </w:tcPr>
    </w:tblStylePr>
    <w:tblStylePr w:type="band1Horz">
      <w:tblPr/>
      <w:tcPr>
        <w:shd w:val="clear" w:color="auto" w:fill="F09C62" w:themeFill="accent2" w:themeFillTint="7F"/>
      </w:tcPr>
    </w:tblStylePr>
  </w:style>
  <w:style w:type="table" w:styleId="-3">
    <w:name w:val="Colorful Grid Accent 3"/>
    <w:basedOn w:val="a4"/>
    <w:uiPriority w:val="73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2D0F1" w:themeFill="accent3" w:themeFillTint="33"/>
    </w:tcPr>
    <w:tblStylePr w:type="firstRow">
      <w:rPr>
        <w:b/>
        <w:bCs/>
      </w:rPr>
      <w:tblPr/>
      <w:tcPr>
        <w:shd w:val="clear" w:color="auto" w:fill="C6A1E3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6A1E3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532477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532477" w:themeFill="accent3" w:themeFillShade="BF"/>
      </w:tcPr>
    </w:tblStylePr>
    <w:tblStylePr w:type="band1Vert">
      <w:tblPr/>
      <w:tcPr>
        <w:shd w:val="clear" w:color="auto" w:fill="B98BDC" w:themeFill="accent3" w:themeFillTint="7F"/>
      </w:tcPr>
    </w:tblStylePr>
    <w:tblStylePr w:type="band1Horz">
      <w:tblPr/>
      <w:tcPr>
        <w:shd w:val="clear" w:color="auto" w:fill="B98BDC" w:themeFill="accent3" w:themeFillTint="7F"/>
      </w:tcPr>
    </w:tblStylePr>
  </w:style>
  <w:style w:type="table" w:styleId="-4">
    <w:name w:val="Colorful Grid Accent 4"/>
    <w:basedOn w:val="a4"/>
    <w:uiPriority w:val="73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AD1FF" w:themeFill="accent4" w:themeFillTint="33"/>
    </w:tcPr>
    <w:tblStylePr w:type="firstRow">
      <w:rPr>
        <w:b/>
        <w:bCs/>
      </w:rPr>
      <w:tblPr/>
      <w:tcPr>
        <w:shd w:val="clear" w:color="auto" w:fill="76A3FF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76A3FF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00297D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00297D" w:themeFill="accent4" w:themeFillShade="BF"/>
      </w:tcPr>
    </w:tblStylePr>
    <w:tblStylePr w:type="band1Vert">
      <w:tblPr/>
      <w:tcPr>
        <w:shd w:val="clear" w:color="auto" w:fill="548DFF" w:themeFill="accent4" w:themeFillTint="7F"/>
      </w:tcPr>
    </w:tblStylePr>
    <w:tblStylePr w:type="band1Horz">
      <w:tblPr/>
      <w:tcPr>
        <w:shd w:val="clear" w:color="auto" w:fill="548DFF" w:themeFill="accent4" w:themeFillTint="7F"/>
      </w:tcPr>
    </w:tblStylePr>
  </w:style>
  <w:style w:type="table" w:styleId="-5">
    <w:name w:val="Colorful Grid Accent 5"/>
    <w:basedOn w:val="a4"/>
    <w:uiPriority w:val="73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3CCFF" w:themeFill="accent5" w:themeFillTint="33"/>
    </w:tcPr>
    <w:tblStylePr w:type="firstRow">
      <w:rPr>
        <w:b/>
        <w:bCs/>
      </w:rPr>
      <w:tblPr/>
      <w:tcPr>
        <w:shd w:val="clear" w:color="auto" w:fill="6799FF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6799FF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002061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002061" w:themeFill="accent5" w:themeFillShade="BF"/>
      </w:tcPr>
    </w:tblStylePr>
    <w:tblStylePr w:type="band1Vert">
      <w:tblPr/>
      <w:tcPr>
        <w:shd w:val="clear" w:color="auto" w:fill="4180FF" w:themeFill="accent5" w:themeFillTint="7F"/>
      </w:tcPr>
    </w:tblStylePr>
    <w:tblStylePr w:type="band1Horz">
      <w:tblPr/>
      <w:tcPr>
        <w:shd w:val="clear" w:color="auto" w:fill="4180FF" w:themeFill="accent5" w:themeFillTint="7F"/>
      </w:tcPr>
    </w:tblStylePr>
  </w:style>
  <w:style w:type="table" w:styleId="-6">
    <w:name w:val="Colorful Grid Accent 6"/>
    <w:basedOn w:val="a4"/>
    <w:uiPriority w:val="73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BC5ED" w:themeFill="accent6" w:themeFillTint="33"/>
    </w:tcPr>
    <w:tblStylePr w:type="firstRow">
      <w:rPr>
        <w:b/>
        <w:bCs/>
      </w:rPr>
      <w:tblPr/>
      <w:tcPr>
        <w:shd w:val="clear" w:color="auto" w:fill="D88BDA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88BDA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4817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48174A" w:themeFill="accent6" w:themeFillShade="BF"/>
      </w:tcPr>
    </w:tblStylePr>
    <w:tblStylePr w:type="band1Vert">
      <w:tblPr/>
      <w:tcPr>
        <w:shd w:val="clear" w:color="auto" w:fill="CE6ED1" w:themeFill="accent6" w:themeFillTint="7F"/>
      </w:tcPr>
    </w:tblStylePr>
    <w:tblStylePr w:type="band1Horz">
      <w:tblPr/>
      <w:tcPr>
        <w:shd w:val="clear" w:color="auto" w:fill="CE6ED1" w:themeFill="accent6" w:themeFillTint="7F"/>
      </w:tcPr>
    </w:tblStylePr>
  </w:style>
  <w:style w:type="table" w:styleId="afe">
    <w:name w:val="Colorful List"/>
    <w:basedOn w:val="a4"/>
    <w:uiPriority w:val="72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B380B" w:themeFill="accent2" w:themeFillShade="CC"/>
      </w:tcPr>
    </w:tblStylePr>
    <w:tblStylePr w:type="lastRow">
      <w:rPr>
        <w:b/>
        <w:bCs/>
        <w:color w:val="7B380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0">
    <w:name w:val="Colorful List Accent 1"/>
    <w:basedOn w:val="a4"/>
    <w:uiPriority w:val="72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8E6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B380B" w:themeFill="accent2" w:themeFillShade="CC"/>
      </w:tcPr>
    </w:tblStylePr>
    <w:tblStylePr w:type="lastRow">
      <w:rPr>
        <w:b/>
        <w:bCs/>
        <w:color w:val="7B380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FC0" w:themeFill="accent1" w:themeFillTint="3F"/>
      </w:tcPr>
    </w:tblStylePr>
    <w:tblStylePr w:type="band1Horz">
      <w:tblPr/>
      <w:tcPr>
        <w:shd w:val="clear" w:color="auto" w:fill="FFF2CC" w:themeFill="accent1" w:themeFillTint="33"/>
      </w:tcPr>
    </w:tblStylePr>
  </w:style>
  <w:style w:type="table" w:styleId="-20">
    <w:name w:val="Colorful List Accent 2"/>
    <w:basedOn w:val="a4"/>
    <w:uiPriority w:val="72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EBE0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B380B" w:themeFill="accent2" w:themeFillShade="CC"/>
      </w:tcPr>
    </w:tblStylePr>
    <w:tblStylePr w:type="lastRow">
      <w:rPr>
        <w:b/>
        <w:bCs/>
        <w:color w:val="7B380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CDB1" w:themeFill="accent2" w:themeFillTint="3F"/>
      </w:tcPr>
    </w:tblStylePr>
    <w:tblStylePr w:type="band1Horz">
      <w:tblPr/>
      <w:tcPr>
        <w:shd w:val="clear" w:color="auto" w:fill="F9D7C0" w:themeFill="accent2" w:themeFillTint="33"/>
      </w:tcPr>
    </w:tblStylePr>
  </w:style>
  <w:style w:type="table" w:styleId="-30">
    <w:name w:val="Colorful List Accent 3"/>
    <w:basedOn w:val="a4"/>
    <w:uiPriority w:val="72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1E8F8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2C86" w:themeFill="accent4" w:themeFillShade="CC"/>
      </w:tcPr>
    </w:tblStylePr>
    <w:tblStylePr w:type="lastRow">
      <w:rPr>
        <w:b/>
        <w:bCs/>
        <w:color w:val="002C86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C5ED" w:themeFill="accent3" w:themeFillTint="3F"/>
      </w:tcPr>
    </w:tblStylePr>
    <w:tblStylePr w:type="band1Horz">
      <w:tblPr/>
      <w:tcPr>
        <w:shd w:val="clear" w:color="auto" w:fill="E2D0F1" w:themeFill="accent3" w:themeFillTint="33"/>
      </w:tcPr>
    </w:tblStylePr>
  </w:style>
  <w:style w:type="table" w:styleId="-40">
    <w:name w:val="Colorful List Accent 4"/>
    <w:basedOn w:val="a4"/>
    <w:uiPriority w:val="72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DE8FF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9267F" w:themeFill="accent3" w:themeFillShade="CC"/>
      </w:tcPr>
    </w:tblStylePr>
    <w:tblStylePr w:type="lastRow">
      <w:rPr>
        <w:b/>
        <w:bCs/>
        <w:color w:val="59267F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AC6FF" w:themeFill="accent4" w:themeFillTint="3F"/>
      </w:tcPr>
    </w:tblStylePr>
    <w:tblStylePr w:type="band1Horz">
      <w:tblPr/>
      <w:tcPr>
        <w:shd w:val="clear" w:color="auto" w:fill="BAD1FF" w:themeFill="accent4" w:themeFillTint="33"/>
      </w:tcPr>
    </w:tblStylePr>
  </w:style>
  <w:style w:type="table" w:styleId="-50">
    <w:name w:val="Colorful List Accent 5"/>
    <w:basedOn w:val="a4"/>
    <w:uiPriority w:val="72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9E5FF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D184F" w:themeFill="accent6" w:themeFillShade="CC"/>
      </w:tcPr>
    </w:tblStylePr>
    <w:tblStylePr w:type="lastRow">
      <w:rPr>
        <w:b/>
        <w:bCs/>
        <w:color w:val="4D184F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1BFFF" w:themeFill="accent5" w:themeFillTint="3F"/>
      </w:tcPr>
    </w:tblStylePr>
    <w:tblStylePr w:type="band1Horz">
      <w:tblPr/>
      <w:tcPr>
        <w:shd w:val="clear" w:color="auto" w:fill="B3CCFF" w:themeFill="accent5" w:themeFillTint="33"/>
      </w:tcPr>
    </w:tblStylePr>
  </w:style>
  <w:style w:type="table" w:styleId="-60">
    <w:name w:val="Colorful List Accent 6"/>
    <w:basedOn w:val="a4"/>
    <w:uiPriority w:val="72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E2F6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2268" w:themeFill="accent5" w:themeFillShade="CC"/>
      </w:tcPr>
    </w:tblStylePr>
    <w:tblStylePr w:type="lastRow">
      <w:rPr>
        <w:b/>
        <w:bCs/>
        <w:color w:val="002268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B7E8" w:themeFill="accent6" w:themeFillTint="3F"/>
      </w:tcPr>
    </w:tblStylePr>
    <w:tblStylePr w:type="band1Horz">
      <w:tblPr/>
      <w:tcPr>
        <w:shd w:val="clear" w:color="auto" w:fill="EBC5ED" w:themeFill="accent6" w:themeFillTint="33"/>
      </w:tcPr>
    </w:tblStylePr>
  </w:style>
  <w:style w:type="table" w:styleId="aff">
    <w:name w:val="Colorful Shading"/>
    <w:basedOn w:val="a4"/>
    <w:uiPriority w:val="71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A470E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A470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1">
    <w:name w:val="Colorful Shading Accent 1"/>
    <w:basedOn w:val="a4"/>
    <w:uiPriority w:val="71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A470E" w:themeColor="accent2"/>
        <w:left w:val="single" w:sz="4" w:space="0" w:color="FFC000" w:themeColor="accent1"/>
        <w:bottom w:val="single" w:sz="4" w:space="0" w:color="FFC000" w:themeColor="accent1"/>
        <w:right w:val="single" w:sz="4" w:space="0" w:color="FFC000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8E6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A470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7300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7300" w:themeColor="accent1" w:themeShade="99"/>
          <w:insideV w:val="nil"/>
        </w:tcBorders>
        <w:shd w:val="clear" w:color="auto" w:fill="997300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00" w:themeFill="accent1" w:themeFillShade="99"/>
      </w:tcPr>
    </w:tblStylePr>
    <w:tblStylePr w:type="band1Vert">
      <w:tblPr/>
      <w:tcPr>
        <w:shd w:val="clear" w:color="auto" w:fill="FFE599" w:themeFill="accent1" w:themeFillTint="66"/>
      </w:tcPr>
    </w:tblStylePr>
    <w:tblStylePr w:type="band1Horz">
      <w:tblPr/>
      <w:tcPr>
        <w:shd w:val="clear" w:color="auto" w:fill="FFDF80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1">
    <w:name w:val="Colorful Shading Accent 2"/>
    <w:basedOn w:val="a4"/>
    <w:uiPriority w:val="71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A470E" w:themeColor="accent2"/>
        <w:left w:val="single" w:sz="4" w:space="0" w:color="9A470E" w:themeColor="accent2"/>
        <w:bottom w:val="single" w:sz="4" w:space="0" w:color="9A470E" w:themeColor="accent2"/>
        <w:right w:val="single" w:sz="4" w:space="0" w:color="9A470E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EBE0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A470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C2A08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C2A08" w:themeColor="accent2" w:themeShade="99"/>
          <w:insideV w:val="nil"/>
        </w:tcBorders>
        <w:shd w:val="clear" w:color="auto" w:fill="5C2A08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C2A08" w:themeFill="accent2" w:themeFillShade="99"/>
      </w:tcPr>
    </w:tblStylePr>
    <w:tblStylePr w:type="band1Vert">
      <w:tblPr/>
      <w:tcPr>
        <w:shd w:val="clear" w:color="auto" w:fill="F3AF81" w:themeFill="accent2" w:themeFillTint="66"/>
      </w:tcPr>
    </w:tblStylePr>
    <w:tblStylePr w:type="band1Horz">
      <w:tblPr/>
      <w:tcPr>
        <w:shd w:val="clear" w:color="auto" w:fill="F09C6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1">
    <w:name w:val="Colorful Shading Accent 3"/>
    <w:basedOn w:val="a4"/>
    <w:uiPriority w:val="71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0038A8" w:themeColor="accent4"/>
        <w:left w:val="single" w:sz="4" w:space="0" w:color="7030A0" w:themeColor="accent3"/>
        <w:bottom w:val="single" w:sz="4" w:space="0" w:color="7030A0" w:themeColor="accent3"/>
        <w:right w:val="single" w:sz="4" w:space="0" w:color="7030A0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1E8F8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38A8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21C5F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21C5F" w:themeColor="accent3" w:themeShade="99"/>
          <w:insideV w:val="nil"/>
        </w:tcBorders>
        <w:shd w:val="clear" w:color="auto" w:fill="421C5F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21C5F" w:themeFill="accent3" w:themeFillShade="99"/>
      </w:tcPr>
    </w:tblStylePr>
    <w:tblStylePr w:type="band1Vert">
      <w:tblPr/>
      <w:tcPr>
        <w:shd w:val="clear" w:color="auto" w:fill="C6A1E3" w:themeFill="accent3" w:themeFillTint="66"/>
      </w:tcPr>
    </w:tblStylePr>
    <w:tblStylePr w:type="band1Horz">
      <w:tblPr/>
      <w:tcPr>
        <w:shd w:val="clear" w:color="auto" w:fill="B98BDC" w:themeFill="accent3" w:themeFillTint="7F"/>
      </w:tcPr>
    </w:tblStylePr>
  </w:style>
  <w:style w:type="table" w:styleId="-41">
    <w:name w:val="Colorful Shading Accent 4"/>
    <w:basedOn w:val="a4"/>
    <w:uiPriority w:val="71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7030A0" w:themeColor="accent3"/>
        <w:left w:val="single" w:sz="4" w:space="0" w:color="0038A8" w:themeColor="accent4"/>
        <w:bottom w:val="single" w:sz="4" w:space="0" w:color="0038A8" w:themeColor="accent4"/>
        <w:right w:val="single" w:sz="4" w:space="0" w:color="0038A8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DE8FF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030A0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2164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2164" w:themeColor="accent4" w:themeShade="99"/>
          <w:insideV w:val="nil"/>
        </w:tcBorders>
        <w:shd w:val="clear" w:color="auto" w:fill="002164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2164" w:themeFill="accent4" w:themeFillShade="99"/>
      </w:tcPr>
    </w:tblStylePr>
    <w:tblStylePr w:type="band1Vert">
      <w:tblPr/>
      <w:tcPr>
        <w:shd w:val="clear" w:color="auto" w:fill="76A3FF" w:themeFill="accent4" w:themeFillTint="66"/>
      </w:tcPr>
    </w:tblStylePr>
    <w:tblStylePr w:type="band1Horz">
      <w:tblPr/>
      <w:tcPr>
        <w:shd w:val="clear" w:color="auto" w:fill="548DFF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1">
    <w:name w:val="Colorful Shading Accent 5"/>
    <w:basedOn w:val="a4"/>
    <w:uiPriority w:val="71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611F63" w:themeColor="accent6"/>
        <w:left w:val="single" w:sz="4" w:space="0" w:color="002B82" w:themeColor="accent5"/>
        <w:bottom w:val="single" w:sz="4" w:space="0" w:color="002B82" w:themeColor="accent5"/>
        <w:right w:val="single" w:sz="4" w:space="0" w:color="002B82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9E5FF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11F63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194E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194E" w:themeColor="accent5" w:themeShade="99"/>
          <w:insideV w:val="nil"/>
        </w:tcBorders>
        <w:shd w:val="clear" w:color="auto" w:fill="00194E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194E" w:themeFill="accent5" w:themeFillShade="99"/>
      </w:tcPr>
    </w:tblStylePr>
    <w:tblStylePr w:type="band1Vert">
      <w:tblPr/>
      <w:tcPr>
        <w:shd w:val="clear" w:color="auto" w:fill="6799FF" w:themeFill="accent5" w:themeFillTint="66"/>
      </w:tcPr>
    </w:tblStylePr>
    <w:tblStylePr w:type="band1Horz">
      <w:tblPr/>
      <w:tcPr>
        <w:shd w:val="clear" w:color="auto" w:fill="4180FF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1">
    <w:name w:val="Colorful Shading Accent 6"/>
    <w:basedOn w:val="a4"/>
    <w:uiPriority w:val="71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002B82" w:themeColor="accent5"/>
        <w:left w:val="single" w:sz="4" w:space="0" w:color="611F63" w:themeColor="accent6"/>
        <w:bottom w:val="single" w:sz="4" w:space="0" w:color="611F63" w:themeColor="accent6"/>
        <w:right w:val="single" w:sz="4" w:space="0" w:color="611F63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E2F6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2B82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A123B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A123B" w:themeColor="accent6" w:themeShade="99"/>
          <w:insideV w:val="nil"/>
        </w:tcBorders>
        <w:shd w:val="clear" w:color="auto" w:fill="3A123B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123B" w:themeFill="accent6" w:themeFillShade="99"/>
      </w:tcPr>
    </w:tblStylePr>
    <w:tblStylePr w:type="band1Vert">
      <w:tblPr/>
      <w:tcPr>
        <w:shd w:val="clear" w:color="auto" w:fill="D88BDA" w:themeFill="accent6" w:themeFillTint="66"/>
      </w:tcPr>
    </w:tblStylePr>
    <w:tblStylePr w:type="band1Horz">
      <w:tblPr/>
      <w:tcPr>
        <w:shd w:val="clear" w:color="auto" w:fill="CE6ED1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aff0">
    <w:name w:val="annotation reference"/>
    <w:basedOn w:val="a3"/>
    <w:uiPriority w:val="99"/>
    <w:semiHidden/>
    <w:unhideWhenUsed/>
    <w:rsid w:val="00630366"/>
    <w:rPr>
      <w:rFonts w:ascii="Tahoma" w:hAnsi="Tahoma" w:cs="Tahoma"/>
      <w:sz w:val="16"/>
      <w:szCs w:val="16"/>
    </w:rPr>
  </w:style>
  <w:style w:type="paragraph" w:styleId="aff1">
    <w:name w:val="annotation text"/>
    <w:basedOn w:val="a2"/>
    <w:link w:val="aff2"/>
    <w:uiPriority w:val="99"/>
    <w:semiHidden/>
    <w:unhideWhenUsed/>
    <w:rsid w:val="00630366"/>
    <w:rPr>
      <w:sz w:val="20"/>
      <w:szCs w:val="20"/>
    </w:rPr>
  </w:style>
  <w:style w:type="character" w:customStyle="1" w:styleId="aff2">
    <w:name w:val="Текст примечания Знак"/>
    <w:basedOn w:val="a3"/>
    <w:link w:val="aff1"/>
    <w:uiPriority w:val="99"/>
    <w:semiHidden/>
    <w:rsid w:val="00630366"/>
    <w:rPr>
      <w:rFonts w:ascii="Tahoma" w:hAnsi="Tahoma" w:cs="Tahoma"/>
      <w:color w:val="000000" w:themeColor="text1"/>
      <w:sz w:val="20"/>
      <w:szCs w:val="20"/>
      <w:lang w:val="en-US"/>
    </w:rPr>
  </w:style>
  <w:style w:type="paragraph" w:styleId="aff3">
    <w:name w:val="annotation subject"/>
    <w:basedOn w:val="aff1"/>
    <w:next w:val="aff1"/>
    <w:link w:val="aff4"/>
    <w:uiPriority w:val="99"/>
    <w:semiHidden/>
    <w:unhideWhenUsed/>
    <w:rsid w:val="00630366"/>
    <w:rPr>
      <w:b/>
      <w:bCs/>
    </w:rPr>
  </w:style>
  <w:style w:type="character" w:customStyle="1" w:styleId="aff4">
    <w:name w:val="Тема примечания Знак"/>
    <w:basedOn w:val="aff2"/>
    <w:link w:val="aff3"/>
    <w:uiPriority w:val="99"/>
    <w:semiHidden/>
    <w:rsid w:val="00630366"/>
    <w:rPr>
      <w:rFonts w:ascii="Tahoma" w:hAnsi="Tahoma" w:cs="Tahoma"/>
      <w:b/>
      <w:bCs/>
      <w:color w:val="000000" w:themeColor="text1"/>
      <w:sz w:val="20"/>
      <w:szCs w:val="20"/>
      <w:lang w:val="en-US"/>
    </w:rPr>
  </w:style>
  <w:style w:type="table" w:styleId="aff5">
    <w:name w:val="Dark List"/>
    <w:basedOn w:val="a4"/>
    <w:uiPriority w:val="70"/>
    <w:semiHidden/>
    <w:unhideWhenUsed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4"/>
    <w:uiPriority w:val="70"/>
    <w:semiHidden/>
    <w:unhideWhenUsed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C000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5F0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8F00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8F00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1" w:themeFillShade="BF"/>
      </w:tcPr>
    </w:tblStylePr>
  </w:style>
  <w:style w:type="table" w:styleId="-22">
    <w:name w:val="Dark List Accent 2"/>
    <w:basedOn w:val="a4"/>
    <w:uiPriority w:val="70"/>
    <w:semiHidden/>
    <w:unhideWhenUsed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A470E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C2307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3340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3340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3340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3340A" w:themeFill="accent2" w:themeFillShade="BF"/>
      </w:tcPr>
    </w:tblStylePr>
  </w:style>
  <w:style w:type="table" w:styleId="-32">
    <w:name w:val="Dark List Accent 3"/>
    <w:basedOn w:val="a4"/>
    <w:uiPriority w:val="70"/>
    <w:semiHidden/>
    <w:unhideWhenUsed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7030A0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7184F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32477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32477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2477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2477" w:themeFill="accent3" w:themeFillShade="BF"/>
      </w:tcPr>
    </w:tblStylePr>
  </w:style>
  <w:style w:type="table" w:styleId="-42">
    <w:name w:val="Dark List Accent 4"/>
    <w:basedOn w:val="a4"/>
    <w:uiPriority w:val="70"/>
    <w:semiHidden/>
    <w:unhideWhenUsed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38A8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1B53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297D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297D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297D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297D" w:themeFill="accent4" w:themeFillShade="BF"/>
      </w:tcPr>
    </w:tblStylePr>
  </w:style>
  <w:style w:type="table" w:styleId="-52">
    <w:name w:val="Dark List Accent 5"/>
    <w:basedOn w:val="a4"/>
    <w:uiPriority w:val="70"/>
    <w:semiHidden/>
    <w:unhideWhenUsed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2B82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1540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2061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2061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2061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2061" w:themeFill="accent5" w:themeFillShade="BF"/>
      </w:tcPr>
    </w:tblStylePr>
  </w:style>
  <w:style w:type="table" w:styleId="-62">
    <w:name w:val="Dark List Accent 6"/>
    <w:basedOn w:val="a4"/>
    <w:uiPriority w:val="70"/>
    <w:semiHidden/>
    <w:unhideWhenUsed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611F63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00F31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817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817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817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8174A" w:themeFill="accent6" w:themeFillShade="BF"/>
      </w:tcPr>
    </w:tblStylePr>
  </w:style>
  <w:style w:type="paragraph" w:styleId="aff6">
    <w:name w:val="Date"/>
    <w:basedOn w:val="a2"/>
    <w:next w:val="a2"/>
    <w:link w:val="aff7"/>
    <w:uiPriority w:val="99"/>
    <w:semiHidden/>
    <w:unhideWhenUsed/>
    <w:rsid w:val="00630366"/>
  </w:style>
  <w:style w:type="character" w:customStyle="1" w:styleId="aff7">
    <w:name w:val="Дата Знак"/>
    <w:basedOn w:val="a3"/>
    <w:link w:val="aff6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paragraph" w:styleId="aff8">
    <w:name w:val="Document Map"/>
    <w:basedOn w:val="a2"/>
    <w:link w:val="aff9"/>
    <w:uiPriority w:val="99"/>
    <w:semiHidden/>
    <w:unhideWhenUsed/>
    <w:rsid w:val="00630366"/>
    <w:rPr>
      <w:rFonts w:ascii="Segoe UI" w:hAnsi="Segoe UI" w:cs="Segoe UI"/>
      <w:sz w:val="16"/>
      <w:szCs w:val="16"/>
    </w:rPr>
  </w:style>
  <w:style w:type="character" w:customStyle="1" w:styleId="aff9">
    <w:name w:val="Схема документа Знак"/>
    <w:basedOn w:val="a3"/>
    <w:link w:val="aff8"/>
    <w:uiPriority w:val="99"/>
    <w:semiHidden/>
    <w:rsid w:val="00630366"/>
    <w:rPr>
      <w:rFonts w:ascii="Segoe UI" w:hAnsi="Segoe UI" w:cs="Segoe UI"/>
      <w:color w:val="000000" w:themeColor="text1"/>
      <w:sz w:val="16"/>
      <w:szCs w:val="16"/>
      <w:lang w:val="en-US"/>
    </w:rPr>
  </w:style>
  <w:style w:type="paragraph" w:styleId="affa">
    <w:name w:val="E-mail Signature"/>
    <w:basedOn w:val="a2"/>
    <w:link w:val="affb"/>
    <w:uiPriority w:val="99"/>
    <w:semiHidden/>
    <w:unhideWhenUsed/>
    <w:rsid w:val="00630366"/>
  </w:style>
  <w:style w:type="character" w:customStyle="1" w:styleId="affb">
    <w:name w:val="Электронная подпись Знак"/>
    <w:basedOn w:val="a3"/>
    <w:link w:val="affa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character" w:styleId="affc">
    <w:name w:val="endnote reference"/>
    <w:basedOn w:val="a3"/>
    <w:uiPriority w:val="99"/>
    <w:semiHidden/>
    <w:unhideWhenUsed/>
    <w:rsid w:val="00630366"/>
    <w:rPr>
      <w:rFonts w:ascii="Tahoma" w:hAnsi="Tahoma" w:cs="Tahoma"/>
      <w:vertAlign w:val="superscript"/>
    </w:rPr>
  </w:style>
  <w:style w:type="paragraph" w:styleId="affd">
    <w:name w:val="endnote text"/>
    <w:basedOn w:val="a2"/>
    <w:link w:val="affe"/>
    <w:uiPriority w:val="99"/>
    <w:semiHidden/>
    <w:unhideWhenUsed/>
    <w:rsid w:val="00630366"/>
    <w:rPr>
      <w:sz w:val="20"/>
      <w:szCs w:val="20"/>
    </w:rPr>
  </w:style>
  <w:style w:type="character" w:customStyle="1" w:styleId="affe">
    <w:name w:val="Текст концевой сноски Знак"/>
    <w:basedOn w:val="a3"/>
    <w:link w:val="affd"/>
    <w:uiPriority w:val="99"/>
    <w:semiHidden/>
    <w:rsid w:val="00630366"/>
    <w:rPr>
      <w:rFonts w:ascii="Tahoma" w:hAnsi="Tahoma" w:cs="Tahoma"/>
      <w:color w:val="000000" w:themeColor="text1"/>
      <w:sz w:val="20"/>
      <w:szCs w:val="20"/>
      <w:lang w:val="en-US"/>
    </w:rPr>
  </w:style>
  <w:style w:type="paragraph" w:styleId="afff">
    <w:name w:val="envelope address"/>
    <w:basedOn w:val="a2"/>
    <w:uiPriority w:val="99"/>
    <w:semiHidden/>
    <w:unhideWhenUsed/>
    <w:rsid w:val="00630366"/>
    <w:pPr>
      <w:framePr w:w="7920" w:h="1980" w:hRule="exact" w:hSpace="180" w:wrap="auto" w:hAnchor="page" w:xAlign="center" w:yAlign="bottom"/>
      <w:ind w:left="2880"/>
    </w:pPr>
    <w:rPr>
      <w:rFonts w:eastAsiaTheme="majorEastAsia"/>
      <w:sz w:val="24"/>
      <w:szCs w:val="24"/>
    </w:rPr>
  </w:style>
  <w:style w:type="paragraph" w:styleId="29">
    <w:name w:val="envelope return"/>
    <w:basedOn w:val="a2"/>
    <w:uiPriority w:val="99"/>
    <w:semiHidden/>
    <w:unhideWhenUsed/>
    <w:rsid w:val="00630366"/>
    <w:rPr>
      <w:rFonts w:eastAsiaTheme="majorEastAsia"/>
      <w:sz w:val="20"/>
      <w:szCs w:val="20"/>
    </w:rPr>
  </w:style>
  <w:style w:type="character" w:styleId="afff0">
    <w:name w:val="FollowedHyperlink"/>
    <w:basedOn w:val="a3"/>
    <w:uiPriority w:val="99"/>
    <w:semiHidden/>
    <w:unhideWhenUsed/>
    <w:rsid w:val="00630366"/>
    <w:rPr>
      <w:rFonts w:ascii="Tahoma" w:hAnsi="Tahoma" w:cs="Tahoma"/>
      <w:color w:val="954F72" w:themeColor="followedHyperlink"/>
      <w:u w:val="single"/>
    </w:rPr>
  </w:style>
  <w:style w:type="character" w:styleId="afff1">
    <w:name w:val="footnote reference"/>
    <w:basedOn w:val="a3"/>
    <w:uiPriority w:val="99"/>
    <w:semiHidden/>
    <w:unhideWhenUsed/>
    <w:rsid w:val="00630366"/>
    <w:rPr>
      <w:rFonts w:ascii="Tahoma" w:hAnsi="Tahoma" w:cs="Tahoma"/>
      <w:vertAlign w:val="superscript"/>
    </w:rPr>
  </w:style>
  <w:style w:type="paragraph" w:styleId="afff2">
    <w:name w:val="footnote text"/>
    <w:basedOn w:val="a2"/>
    <w:link w:val="afff3"/>
    <w:uiPriority w:val="99"/>
    <w:semiHidden/>
    <w:unhideWhenUsed/>
    <w:rsid w:val="00630366"/>
    <w:rPr>
      <w:sz w:val="20"/>
      <w:szCs w:val="20"/>
    </w:rPr>
  </w:style>
  <w:style w:type="character" w:customStyle="1" w:styleId="afff3">
    <w:name w:val="Текст сноски Знак"/>
    <w:basedOn w:val="a3"/>
    <w:link w:val="afff2"/>
    <w:uiPriority w:val="99"/>
    <w:semiHidden/>
    <w:rsid w:val="00630366"/>
    <w:rPr>
      <w:rFonts w:ascii="Tahoma" w:hAnsi="Tahoma" w:cs="Tahoma"/>
      <w:color w:val="000000" w:themeColor="text1"/>
      <w:sz w:val="20"/>
      <w:szCs w:val="20"/>
      <w:lang w:val="en-US"/>
    </w:rPr>
  </w:style>
  <w:style w:type="table" w:customStyle="1" w:styleId="GridTable1Light">
    <w:name w:val="Grid Table 1 Light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1">
    <w:name w:val="Grid Table 1 Light Accent 1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E599" w:themeColor="accent1" w:themeTint="66"/>
        <w:left w:val="single" w:sz="4" w:space="0" w:color="FFE599" w:themeColor="accent1" w:themeTint="66"/>
        <w:bottom w:val="single" w:sz="4" w:space="0" w:color="FFE599" w:themeColor="accent1" w:themeTint="66"/>
        <w:right w:val="single" w:sz="4" w:space="0" w:color="FFE599" w:themeColor="accent1" w:themeTint="66"/>
        <w:insideH w:val="single" w:sz="4" w:space="0" w:color="FFE599" w:themeColor="accent1" w:themeTint="66"/>
        <w:insideV w:val="single" w:sz="4" w:space="0" w:color="FFE599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FD966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2">
    <w:name w:val="Grid Table 1 Light Accent 2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3AF81" w:themeColor="accent2" w:themeTint="66"/>
        <w:left w:val="single" w:sz="4" w:space="0" w:color="F3AF81" w:themeColor="accent2" w:themeTint="66"/>
        <w:bottom w:val="single" w:sz="4" w:space="0" w:color="F3AF81" w:themeColor="accent2" w:themeTint="66"/>
        <w:right w:val="single" w:sz="4" w:space="0" w:color="F3AF81" w:themeColor="accent2" w:themeTint="66"/>
        <w:insideH w:val="single" w:sz="4" w:space="0" w:color="F3AF81" w:themeColor="accent2" w:themeTint="66"/>
        <w:insideV w:val="single" w:sz="4" w:space="0" w:color="F3AF81" w:themeColor="accent2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EE874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E874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3">
    <w:name w:val="Grid Table 1 Light Accent 3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A1E3" w:themeColor="accent3" w:themeTint="66"/>
        <w:left w:val="single" w:sz="4" w:space="0" w:color="C6A1E3" w:themeColor="accent3" w:themeTint="66"/>
        <w:bottom w:val="single" w:sz="4" w:space="0" w:color="C6A1E3" w:themeColor="accent3" w:themeTint="66"/>
        <w:right w:val="single" w:sz="4" w:space="0" w:color="C6A1E3" w:themeColor="accent3" w:themeTint="66"/>
        <w:insideH w:val="single" w:sz="4" w:space="0" w:color="C6A1E3" w:themeColor="accent3" w:themeTint="66"/>
        <w:insideV w:val="single" w:sz="4" w:space="0" w:color="C6A1E3" w:themeColor="accent3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AB73D5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73D5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4">
    <w:name w:val="Grid Table 1 Light Accent 4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6A3FF" w:themeColor="accent4" w:themeTint="66"/>
        <w:left w:val="single" w:sz="4" w:space="0" w:color="76A3FF" w:themeColor="accent4" w:themeTint="66"/>
        <w:bottom w:val="single" w:sz="4" w:space="0" w:color="76A3FF" w:themeColor="accent4" w:themeTint="66"/>
        <w:right w:val="single" w:sz="4" w:space="0" w:color="76A3FF" w:themeColor="accent4" w:themeTint="66"/>
        <w:insideH w:val="single" w:sz="4" w:space="0" w:color="76A3FF" w:themeColor="accent4" w:themeTint="66"/>
        <w:insideV w:val="single" w:sz="4" w:space="0" w:color="76A3FF" w:themeColor="accent4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3176FF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3176FF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5">
    <w:name w:val="Grid Table 1 Light Accent 5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799FF" w:themeColor="accent5" w:themeTint="66"/>
        <w:left w:val="single" w:sz="4" w:space="0" w:color="6799FF" w:themeColor="accent5" w:themeTint="66"/>
        <w:bottom w:val="single" w:sz="4" w:space="0" w:color="6799FF" w:themeColor="accent5" w:themeTint="66"/>
        <w:right w:val="single" w:sz="4" w:space="0" w:color="6799FF" w:themeColor="accent5" w:themeTint="66"/>
        <w:insideH w:val="single" w:sz="4" w:space="0" w:color="6799FF" w:themeColor="accent5" w:themeTint="66"/>
        <w:insideV w:val="single" w:sz="4" w:space="0" w:color="6799FF" w:themeColor="accent5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1B66FF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1B66FF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6">
    <w:name w:val="Grid Table 1 Light Accent 6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88BDA" w:themeColor="accent6" w:themeTint="66"/>
        <w:left w:val="single" w:sz="4" w:space="0" w:color="D88BDA" w:themeColor="accent6" w:themeTint="66"/>
        <w:bottom w:val="single" w:sz="4" w:space="0" w:color="D88BDA" w:themeColor="accent6" w:themeTint="66"/>
        <w:right w:val="single" w:sz="4" w:space="0" w:color="D88BDA" w:themeColor="accent6" w:themeTint="66"/>
        <w:insideH w:val="single" w:sz="4" w:space="0" w:color="D88BDA" w:themeColor="accent6" w:themeTint="66"/>
        <w:insideV w:val="single" w:sz="4" w:space="0" w:color="D88BDA" w:themeColor="accent6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C451C8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451C8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2">
    <w:name w:val="Grid Table 2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2Accent1">
    <w:name w:val="Grid Table 2 Accent 1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FFD966" w:themeColor="accent1" w:themeTint="99"/>
        <w:bottom w:val="single" w:sz="2" w:space="0" w:color="FFD966" w:themeColor="accent1" w:themeTint="99"/>
        <w:insideH w:val="single" w:sz="2" w:space="0" w:color="FFD966" w:themeColor="accent1" w:themeTint="99"/>
        <w:insideV w:val="single" w:sz="2" w:space="0" w:color="FFD966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1" w:themeFillTint="33"/>
      </w:tcPr>
    </w:tblStylePr>
    <w:tblStylePr w:type="band1Horz">
      <w:tblPr/>
      <w:tcPr>
        <w:shd w:val="clear" w:color="auto" w:fill="FFF2CC" w:themeFill="accent1" w:themeFillTint="33"/>
      </w:tcPr>
    </w:tblStylePr>
  </w:style>
  <w:style w:type="table" w:customStyle="1" w:styleId="GridTable2Accent2">
    <w:name w:val="Grid Table 2 Accent 2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EE8742" w:themeColor="accent2" w:themeTint="99"/>
        <w:bottom w:val="single" w:sz="2" w:space="0" w:color="EE8742" w:themeColor="accent2" w:themeTint="99"/>
        <w:insideH w:val="single" w:sz="2" w:space="0" w:color="EE8742" w:themeColor="accent2" w:themeTint="99"/>
        <w:insideV w:val="single" w:sz="2" w:space="0" w:color="EE874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EE874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E874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7C0" w:themeFill="accent2" w:themeFillTint="33"/>
      </w:tcPr>
    </w:tblStylePr>
    <w:tblStylePr w:type="band1Horz">
      <w:tblPr/>
      <w:tcPr>
        <w:shd w:val="clear" w:color="auto" w:fill="F9D7C0" w:themeFill="accent2" w:themeFillTint="33"/>
      </w:tcPr>
    </w:tblStylePr>
  </w:style>
  <w:style w:type="table" w:customStyle="1" w:styleId="GridTable2Accent3">
    <w:name w:val="Grid Table 2 Accent 3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AB73D5" w:themeColor="accent3" w:themeTint="99"/>
        <w:bottom w:val="single" w:sz="2" w:space="0" w:color="AB73D5" w:themeColor="accent3" w:themeTint="99"/>
        <w:insideH w:val="single" w:sz="2" w:space="0" w:color="AB73D5" w:themeColor="accent3" w:themeTint="99"/>
        <w:insideV w:val="single" w:sz="2" w:space="0" w:color="AB73D5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AB73D5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73D5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0F1" w:themeFill="accent3" w:themeFillTint="33"/>
      </w:tcPr>
    </w:tblStylePr>
    <w:tblStylePr w:type="band1Horz">
      <w:tblPr/>
      <w:tcPr>
        <w:shd w:val="clear" w:color="auto" w:fill="E2D0F1" w:themeFill="accent3" w:themeFillTint="33"/>
      </w:tcPr>
    </w:tblStylePr>
  </w:style>
  <w:style w:type="table" w:customStyle="1" w:styleId="GridTable2Accent4">
    <w:name w:val="Grid Table 2 Accent 4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3176FF" w:themeColor="accent4" w:themeTint="99"/>
        <w:bottom w:val="single" w:sz="2" w:space="0" w:color="3176FF" w:themeColor="accent4" w:themeTint="99"/>
        <w:insideH w:val="single" w:sz="2" w:space="0" w:color="3176FF" w:themeColor="accent4" w:themeTint="99"/>
        <w:insideV w:val="single" w:sz="2" w:space="0" w:color="3176FF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3176FF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3176FF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D1FF" w:themeFill="accent4" w:themeFillTint="33"/>
      </w:tcPr>
    </w:tblStylePr>
    <w:tblStylePr w:type="band1Horz">
      <w:tblPr/>
      <w:tcPr>
        <w:shd w:val="clear" w:color="auto" w:fill="BAD1FF" w:themeFill="accent4" w:themeFillTint="33"/>
      </w:tcPr>
    </w:tblStylePr>
  </w:style>
  <w:style w:type="table" w:customStyle="1" w:styleId="GridTable2Accent5">
    <w:name w:val="Grid Table 2 Accent 5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1B66FF" w:themeColor="accent5" w:themeTint="99"/>
        <w:bottom w:val="single" w:sz="2" w:space="0" w:color="1B66FF" w:themeColor="accent5" w:themeTint="99"/>
        <w:insideH w:val="single" w:sz="2" w:space="0" w:color="1B66FF" w:themeColor="accent5" w:themeTint="99"/>
        <w:insideV w:val="single" w:sz="2" w:space="0" w:color="1B66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1B66FF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1B66FF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3CCFF" w:themeFill="accent5" w:themeFillTint="33"/>
      </w:tcPr>
    </w:tblStylePr>
    <w:tblStylePr w:type="band1Horz">
      <w:tblPr/>
      <w:tcPr>
        <w:shd w:val="clear" w:color="auto" w:fill="B3CCFF" w:themeFill="accent5" w:themeFillTint="33"/>
      </w:tcPr>
    </w:tblStylePr>
  </w:style>
  <w:style w:type="table" w:customStyle="1" w:styleId="GridTable2Accent6">
    <w:name w:val="Grid Table 2 Accent 6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C451C8" w:themeColor="accent6" w:themeTint="99"/>
        <w:bottom w:val="single" w:sz="2" w:space="0" w:color="C451C8" w:themeColor="accent6" w:themeTint="99"/>
        <w:insideH w:val="single" w:sz="2" w:space="0" w:color="C451C8" w:themeColor="accent6" w:themeTint="99"/>
        <w:insideV w:val="single" w:sz="2" w:space="0" w:color="C451C8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C451C8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451C8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C5ED" w:themeFill="accent6" w:themeFillTint="33"/>
      </w:tcPr>
    </w:tblStylePr>
    <w:tblStylePr w:type="band1Horz">
      <w:tblPr/>
      <w:tcPr>
        <w:shd w:val="clear" w:color="auto" w:fill="EBC5ED" w:themeFill="accent6" w:themeFillTint="33"/>
      </w:tcPr>
    </w:tblStylePr>
  </w:style>
  <w:style w:type="table" w:customStyle="1" w:styleId="GridTable3">
    <w:name w:val="Grid Table 3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GridTable3Accent1">
    <w:name w:val="Grid Table 3 Accent 1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966" w:themeColor="accent1" w:themeTint="99"/>
        <w:left w:val="single" w:sz="4" w:space="0" w:color="FFD966" w:themeColor="accent1" w:themeTint="99"/>
        <w:bottom w:val="single" w:sz="4" w:space="0" w:color="FFD966" w:themeColor="accent1" w:themeTint="99"/>
        <w:right w:val="single" w:sz="4" w:space="0" w:color="FFD966" w:themeColor="accent1" w:themeTint="99"/>
        <w:insideH w:val="single" w:sz="4" w:space="0" w:color="FFD966" w:themeColor="accent1" w:themeTint="99"/>
        <w:insideV w:val="single" w:sz="4" w:space="0" w:color="FFD966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1" w:themeFillTint="33"/>
      </w:tcPr>
    </w:tblStylePr>
    <w:tblStylePr w:type="band1Horz">
      <w:tblPr/>
      <w:tcPr>
        <w:shd w:val="clear" w:color="auto" w:fill="FFF2CC" w:themeFill="accent1" w:themeFillTint="33"/>
      </w:tcPr>
    </w:tblStylePr>
    <w:tblStylePr w:type="neCell">
      <w:tblPr/>
      <w:tcPr>
        <w:tcBorders>
          <w:bottom w:val="single" w:sz="4" w:space="0" w:color="FFD966" w:themeColor="accent1" w:themeTint="99"/>
        </w:tcBorders>
      </w:tcPr>
    </w:tblStylePr>
    <w:tblStylePr w:type="nwCell">
      <w:tblPr/>
      <w:tcPr>
        <w:tcBorders>
          <w:bottom w:val="single" w:sz="4" w:space="0" w:color="FFD966" w:themeColor="accent1" w:themeTint="99"/>
        </w:tcBorders>
      </w:tcPr>
    </w:tblStylePr>
    <w:tblStylePr w:type="seCell">
      <w:tblPr/>
      <w:tcPr>
        <w:tcBorders>
          <w:top w:val="single" w:sz="4" w:space="0" w:color="FFD966" w:themeColor="accent1" w:themeTint="99"/>
        </w:tcBorders>
      </w:tcPr>
    </w:tblStylePr>
    <w:tblStylePr w:type="swCell">
      <w:tblPr/>
      <w:tcPr>
        <w:tcBorders>
          <w:top w:val="single" w:sz="4" w:space="0" w:color="FFD966" w:themeColor="accent1" w:themeTint="99"/>
        </w:tcBorders>
      </w:tcPr>
    </w:tblStylePr>
  </w:style>
  <w:style w:type="table" w:customStyle="1" w:styleId="GridTable3Accent2">
    <w:name w:val="Grid Table 3 Accent 2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E8742" w:themeColor="accent2" w:themeTint="99"/>
        <w:left w:val="single" w:sz="4" w:space="0" w:color="EE8742" w:themeColor="accent2" w:themeTint="99"/>
        <w:bottom w:val="single" w:sz="4" w:space="0" w:color="EE8742" w:themeColor="accent2" w:themeTint="99"/>
        <w:right w:val="single" w:sz="4" w:space="0" w:color="EE8742" w:themeColor="accent2" w:themeTint="99"/>
        <w:insideH w:val="single" w:sz="4" w:space="0" w:color="EE8742" w:themeColor="accent2" w:themeTint="99"/>
        <w:insideV w:val="single" w:sz="4" w:space="0" w:color="EE874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D7C0" w:themeFill="accent2" w:themeFillTint="33"/>
      </w:tcPr>
    </w:tblStylePr>
    <w:tblStylePr w:type="band1Horz">
      <w:tblPr/>
      <w:tcPr>
        <w:shd w:val="clear" w:color="auto" w:fill="F9D7C0" w:themeFill="accent2" w:themeFillTint="33"/>
      </w:tcPr>
    </w:tblStylePr>
    <w:tblStylePr w:type="neCell">
      <w:tblPr/>
      <w:tcPr>
        <w:tcBorders>
          <w:bottom w:val="single" w:sz="4" w:space="0" w:color="EE8742" w:themeColor="accent2" w:themeTint="99"/>
        </w:tcBorders>
      </w:tcPr>
    </w:tblStylePr>
    <w:tblStylePr w:type="nwCell">
      <w:tblPr/>
      <w:tcPr>
        <w:tcBorders>
          <w:bottom w:val="single" w:sz="4" w:space="0" w:color="EE8742" w:themeColor="accent2" w:themeTint="99"/>
        </w:tcBorders>
      </w:tcPr>
    </w:tblStylePr>
    <w:tblStylePr w:type="seCell">
      <w:tblPr/>
      <w:tcPr>
        <w:tcBorders>
          <w:top w:val="single" w:sz="4" w:space="0" w:color="EE8742" w:themeColor="accent2" w:themeTint="99"/>
        </w:tcBorders>
      </w:tcPr>
    </w:tblStylePr>
    <w:tblStylePr w:type="swCell">
      <w:tblPr/>
      <w:tcPr>
        <w:tcBorders>
          <w:top w:val="single" w:sz="4" w:space="0" w:color="EE8742" w:themeColor="accent2" w:themeTint="99"/>
        </w:tcBorders>
      </w:tcPr>
    </w:tblStylePr>
  </w:style>
  <w:style w:type="table" w:customStyle="1" w:styleId="GridTable3Accent3">
    <w:name w:val="Grid Table 3 Accent 3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B73D5" w:themeColor="accent3" w:themeTint="99"/>
        <w:left w:val="single" w:sz="4" w:space="0" w:color="AB73D5" w:themeColor="accent3" w:themeTint="99"/>
        <w:bottom w:val="single" w:sz="4" w:space="0" w:color="AB73D5" w:themeColor="accent3" w:themeTint="99"/>
        <w:right w:val="single" w:sz="4" w:space="0" w:color="AB73D5" w:themeColor="accent3" w:themeTint="99"/>
        <w:insideH w:val="single" w:sz="4" w:space="0" w:color="AB73D5" w:themeColor="accent3" w:themeTint="99"/>
        <w:insideV w:val="single" w:sz="4" w:space="0" w:color="AB73D5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D0F1" w:themeFill="accent3" w:themeFillTint="33"/>
      </w:tcPr>
    </w:tblStylePr>
    <w:tblStylePr w:type="band1Horz">
      <w:tblPr/>
      <w:tcPr>
        <w:shd w:val="clear" w:color="auto" w:fill="E2D0F1" w:themeFill="accent3" w:themeFillTint="33"/>
      </w:tcPr>
    </w:tblStylePr>
    <w:tblStylePr w:type="neCell">
      <w:tblPr/>
      <w:tcPr>
        <w:tcBorders>
          <w:bottom w:val="single" w:sz="4" w:space="0" w:color="AB73D5" w:themeColor="accent3" w:themeTint="99"/>
        </w:tcBorders>
      </w:tcPr>
    </w:tblStylePr>
    <w:tblStylePr w:type="nwCell">
      <w:tblPr/>
      <w:tcPr>
        <w:tcBorders>
          <w:bottom w:val="single" w:sz="4" w:space="0" w:color="AB73D5" w:themeColor="accent3" w:themeTint="99"/>
        </w:tcBorders>
      </w:tcPr>
    </w:tblStylePr>
    <w:tblStylePr w:type="seCell">
      <w:tblPr/>
      <w:tcPr>
        <w:tcBorders>
          <w:top w:val="single" w:sz="4" w:space="0" w:color="AB73D5" w:themeColor="accent3" w:themeTint="99"/>
        </w:tcBorders>
      </w:tcPr>
    </w:tblStylePr>
    <w:tblStylePr w:type="swCell">
      <w:tblPr/>
      <w:tcPr>
        <w:tcBorders>
          <w:top w:val="single" w:sz="4" w:space="0" w:color="AB73D5" w:themeColor="accent3" w:themeTint="99"/>
        </w:tcBorders>
      </w:tcPr>
    </w:tblStylePr>
  </w:style>
  <w:style w:type="table" w:customStyle="1" w:styleId="GridTable3Accent4">
    <w:name w:val="Grid Table 3 Accent 4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3176FF" w:themeColor="accent4" w:themeTint="99"/>
        <w:left w:val="single" w:sz="4" w:space="0" w:color="3176FF" w:themeColor="accent4" w:themeTint="99"/>
        <w:bottom w:val="single" w:sz="4" w:space="0" w:color="3176FF" w:themeColor="accent4" w:themeTint="99"/>
        <w:right w:val="single" w:sz="4" w:space="0" w:color="3176FF" w:themeColor="accent4" w:themeTint="99"/>
        <w:insideH w:val="single" w:sz="4" w:space="0" w:color="3176FF" w:themeColor="accent4" w:themeTint="99"/>
        <w:insideV w:val="single" w:sz="4" w:space="0" w:color="3176FF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AD1FF" w:themeFill="accent4" w:themeFillTint="33"/>
      </w:tcPr>
    </w:tblStylePr>
    <w:tblStylePr w:type="band1Horz">
      <w:tblPr/>
      <w:tcPr>
        <w:shd w:val="clear" w:color="auto" w:fill="BAD1FF" w:themeFill="accent4" w:themeFillTint="33"/>
      </w:tcPr>
    </w:tblStylePr>
    <w:tblStylePr w:type="neCell">
      <w:tblPr/>
      <w:tcPr>
        <w:tcBorders>
          <w:bottom w:val="single" w:sz="4" w:space="0" w:color="3176FF" w:themeColor="accent4" w:themeTint="99"/>
        </w:tcBorders>
      </w:tcPr>
    </w:tblStylePr>
    <w:tblStylePr w:type="nwCell">
      <w:tblPr/>
      <w:tcPr>
        <w:tcBorders>
          <w:bottom w:val="single" w:sz="4" w:space="0" w:color="3176FF" w:themeColor="accent4" w:themeTint="99"/>
        </w:tcBorders>
      </w:tcPr>
    </w:tblStylePr>
    <w:tblStylePr w:type="seCell">
      <w:tblPr/>
      <w:tcPr>
        <w:tcBorders>
          <w:top w:val="single" w:sz="4" w:space="0" w:color="3176FF" w:themeColor="accent4" w:themeTint="99"/>
        </w:tcBorders>
      </w:tcPr>
    </w:tblStylePr>
    <w:tblStylePr w:type="swCell">
      <w:tblPr/>
      <w:tcPr>
        <w:tcBorders>
          <w:top w:val="single" w:sz="4" w:space="0" w:color="3176FF" w:themeColor="accent4" w:themeTint="99"/>
        </w:tcBorders>
      </w:tcPr>
    </w:tblStylePr>
  </w:style>
  <w:style w:type="table" w:customStyle="1" w:styleId="GridTable3Accent5">
    <w:name w:val="Grid Table 3 Accent 5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1B66FF" w:themeColor="accent5" w:themeTint="99"/>
        <w:left w:val="single" w:sz="4" w:space="0" w:color="1B66FF" w:themeColor="accent5" w:themeTint="99"/>
        <w:bottom w:val="single" w:sz="4" w:space="0" w:color="1B66FF" w:themeColor="accent5" w:themeTint="99"/>
        <w:right w:val="single" w:sz="4" w:space="0" w:color="1B66FF" w:themeColor="accent5" w:themeTint="99"/>
        <w:insideH w:val="single" w:sz="4" w:space="0" w:color="1B66FF" w:themeColor="accent5" w:themeTint="99"/>
        <w:insideV w:val="single" w:sz="4" w:space="0" w:color="1B66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3CCFF" w:themeFill="accent5" w:themeFillTint="33"/>
      </w:tcPr>
    </w:tblStylePr>
    <w:tblStylePr w:type="band1Horz">
      <w:tblPr/>
      <w:tcPr>
        <w:shd w:val="clear" w:color="auto" w:fill="B3CCFF" w:themeFill="accent5" w:themeFillTint="33"/>
      </w:tcPr>
    </w:tblStylePr>
    <w:tblStylePr w:type="neCell">
      <w:tblPr/>
      <w:tcPr>
        <w:tcBorders>
          <w:bottom w:val="single" w:sz="4" w:space="0" w:color="1B66FF" w:themeColor="accent5" w:themeTint="99"/>
        </w:tcBorders>
      </w:tcPr>
    </w:tblStylePr>
    <w:tblStylePr w:type="nwCell">
      <w:tblPr/>
      <w:tcPr>
        <w:tcBorders>
          <w:bottom w:val="single" w:sz="4" w:space="0" w:color="1B66FF" w:themeColor="accent5" w:themeTint="99"/>
        </w:tcBorders>
      </w:tcPr>
    </w:tblStylePr>
    <w:tblStylePr w:type="seCell">
      <w:tblPr/>
      <w:tcPr>
        <w:tcBorders>
          <w:top w:val="single" w:sz="4" w:space="0" w:color="1B66FF" w:themeColor="accent5" w:themeTint="99"/>
        </w:tcBorders>
      </w:tcPr>
    </w:tblStylePr>
    <w:tblStylePr w:type="swCell">
      <w:tblPr/>
      <w:tcPr>
        <w:tcBorders>
          <w:top w:val="single" w:sz="4" w:space="0" w:color="1B66FF" w:themeColor="accent5" w:themeTint="99"/>
        </w:tcBorders>
      </w:tcPr>
    </w:tblStylePr>
  </w:style>
  <w:style w:type="table" w:customStyle="1" w:styleId="GridTable3Accent6">
    <w:name w:val="Grid Table 3 Accent 6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51C8" w:themeColor="accent6" w:themeTint="99"/>
        <w:left w:val="single" w:sz="4" w:space="0" w:color="C451C8" w:themeColor="accent6" w:themeTint="99"/>
        <w:bottom w:val="single" w:sz="4" w:space="0" w:color="C451C8" w:themeColor="accent6" w:themeTint="99"/>
        <w:right w:val="single" w:sz="4" w:space="0" w:color="C451C8" w:themeColor="accent6" w:themeTint="99"/>
        <w:insideH w:val="single" w:sz="4" w:space="0" w:color="C451C8" w:themeColor="accent6" w:themeTint="99"/>
        <w:insideV w:val="single" w:sz="4" w:space="0" w:color="C451C8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BC5ED" w:themeFill="accent6" w:themeFillTint="33"/>
      </w:tcPr>
    </w:tblStylePr>
    <w:tblStylePr w:type="band1Horz">
      <w:tblPr/>
      <w:tcPr>
        <w:shd w:val="clear" w:color="auto" w:fill="EBC5ED" w:themeFill="accent6" w:themeFillTint="33"/>
      </w:tcPr>
    </w:tblStylePr>
    <w:tblStylePr w:type="neCell">
      <w:tblPr/>
      <w:tcPr>
        <w:tcBorders>
          <w:bottom w:val="single" w:sz="4" w:space="0" w:color="C451C8" w:themeColor="accent6" w:themeTint="99"/>
        </w:tcBorders>
      </w:tcPr>
    </w:tblStylePr>
    <w:tblStylePr w:type="nwCell">
      <w:tblPr/>
      <w:tcPr>
        <w:tcBorders>
          <w:bottom w:val="single" w:sz="4" w:space="0" w:color="C451C8" w:themeColor="accent6" w:themeTint="99"/>
        </w:tcBorders>
      </w:tcPr>
    </w:tblStylePr>
    <w:tblStylePr w:type="seCell">
      <w:tblPr/>
      <w:tcPr>
        <w:tcBorders>
          <w:top w:val="single" w:sz="4" w:space="0" w:color="C451C8" w:themeColor="accent6" w:themeTint="99"/>
        </w:tcBorders>
      </w:tcPr>
    </w:tblStylePr>
    <w:tblStylePr w:type="swCell">
      <w:tblPr/>
      <w:tcPr>
        <w:tcBorders>
          <w:top w:val="single" w:sz="4" w:space="0" w:color="C451C8" w:themeColor="accent6" w:themeTint="99"/>
        </w:tcBorders>
      </w:tcPr>
    </w:tblStylePr>
  </w:style>
  <w:style w:type="table" w:customStyle="1" w:styleId="GridTable4">
    <w:name w:val="Grid Table 4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4Accent1">
    <w:name w:val="Grid Table 4 Accent 1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966" w:themeColor="accent1" w:themeTint="99"/>
        <w:left w:val="single" w:sz="4" w:space="0" w:color="FFD966" w:themeColor="accent1" w:themeTint="99"/>
        <w:bottom w:val="single" w:sz="4" w:space="0" w:color="FFD966" w:themeColor="accent1" w:themeTint="99"/>
        <w:right w:val="single" w:sz="4" w:space="0" w:color="FFD966" w:themeColor="accent1" w:themeTint="99"/>
        <w:insideH w:val="single" w:sz="4" w:space="0" w:color="FFD966" w:themeColor="accent1" w:themeTint="99"/>
        <w:insideV w:val="single" w:sz="4" w:space="0" w:color="FFD966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1"/>
          <w:left w:val="single" w:sz="4" w:space="0" w:color="FFC000" w:themeColor="accent1"/>
          <w:bottom w:val="single" w:sz="4" w:space="0" w:color="FFC000" w:themeColor="accent1"/>
          <w:right w:val="single" w:sz="4" w:space="0" w:color="FFC000" w:themeColor="accent1"/>
          <w:insideH w:val="nil"/>
          <w:insideV w:val="nil"/>
        </w:tcBorders>
        <w:shd w:val="clear" w:color="auto" w:fill="FFC000" w:themeFill="accent1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1" w:themeFillTint="33"/>
      </w:tcPr>
    </w:tblStylePr>
    <w:tblStylePr w:type="band1Horz">
      <w:tblPr/>
      <w:tcPr>
        <w:shd w:val="clear" w:color="auto" w:fill="FFF2CC" w:themeFill="accent1" w:themeFillTint="33"/>
      </w:tcPr>
    </w:tblStylePr>
  </w:style>
  <w:style w:type="table" w:customStyle="1" w:styleId="GridTable4Accent2">
    <w:name w:val="Grid Table 4 Accent 2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E8742" w:themeColor="accent2" w:themeTint="99"/>
        <w:left w:val="single" w:sz="4" w:space="0" w:color="EE8742" w:themeColor="accent2" w:themeTint="99"/>
        <w:bottom w:val="single" w:sz="4" w:space="0" w:color="EE8742" w:themeColor="accent2" w:themeTint="99"/>
        <w:right w:val="single" w:sz="4" w:space="0" w:color="EE8742" w:themeColor="accent2" w:themeTint="99"/>
        <w:insideH w:val="single" w:sz="4" w:space="0" w:color="EE8742" w:themeColor="accent2" w:themeTint="99"/>
        <w:insideV w:val="single" w:sz="4" w:space="0" w:color="EE874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A470E" w:themeColor="accent2"/>
          <w:left w:val="single" w:sz="4" w:space="0" w:color="9A470E" w:themeColor="accent2"/>
          <w:bottom w:val="single" w:sz="4" w:space="0" w:color="9A470E" w:themeColor="accent2"/>
          <w:right w:val="single" w:sz="4" w:space="0" w:color="9A470E" w:themeColor="accent2"/>
          <w:insideH w:val="nil"/>
          <w:insideV w:val="nil"/>
        </w:tcBorders>
        <w:shd w:val="clear" w:color="auto" w:fill="9A470E" w:themeFill="accent2"/>
      </w:tcPr>
    </w:tblStylePr>
    <w:tblStylePr w:type="lastRow">
      <w:rPr>
        <w:b/>
        <w:bCs/>
      </w:rPr>
      <w:tblPr/>
      <w:tcPr>
        <w:tcBorders>
          <w:top w:val="double" w:sz="4" w:space="0" w:color="9A470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7C0" w:themeFill="accent2" w:themeFillTint="33"/>
      </w:tcPr>
    </w:tblStylePr>
    <w:tblStylePr w:type="band1Horz">
      <w:tblPr/>
      <w:tcPr>
        <w:shd w:val="clear" w:color="auto" w:fill="F9D7C0" w:themeFill="accent2" w:themeFillTint="33"/>
      </w:tcPr>
    </w:tblStylePr>
  </w:style>
  <w:style w:type="table" w:customStyle="1" w:styleId="GridTable4Accent3">
    <w:name w:val="Grid Table 4 Accent 3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B73D5" w:themeColor="accent3" w:themeTint="99"/>
        <w:left w:val="single" w:sz="4" w:space="0" w:color="AB73D5" w:themeColor="accent3" w:themeTint="99"/>
        <w:bottom w:val="single" w:sz="4" w:space="0" w:color="AB73D5" w:themeColor="accent3" w:themeTint="99"/>
        <w:right w:val="single" w:sz="4" w:space="0" w:color="AB73D5" w:themeColor="accent3" w:themeTint="99"/>
        <w:insideH w:val="single" w:sz="4" w:space="0" w:color="AB73D5" w:themeColor="accent3" w:themeTint="99"/>
        <w:insideV w:val="single" w:sz="4" w:space="0" w:color="AB73D5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30A0" w:themeColor="accent3"/>
          <w:left w:val="single" w:sz="4" w:space="0" w:color="7030A0" w:themeColor="accent3"/>
          <w:bottom w:val="single" w:sz="4" w:space="0" w:color="7030A0" w:themeColor="accent3"/>
          <w:right w:val="single" w:sz="4" w:space="0" w:color="7030A0" w:themeColor="accent3"/>
          <w:insideH w:val="nil"/>
          <w:insideV w:val="nil"/>
        </w:tcBorders>
        <w:shd w:val="clear" w:color="auto" w:fill="7030A0" w:themeFill="accent3"/>
      </w:tcPr>
    </w:tblStylePr>
    <w:tblStylePr w:type="lastRow">
      <w:rPr>
        <w:b/>
        <w:bCs/>
      </w:rPr>
      <w:tblPr/>
      <w:tcPr>
        <w:tcBorders>
          <w:top w:val="double" w:sz="4" w:space="0" w:color="7030A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0F1" w:themeFill="accent3" w:themeFillTint="33"/>
      </w:tcPr>
    </w:tblStylePr>
    <w:tblStylePr w:type="band1Horz">
      <w:tblPr/>
      <w:tcPr>
        <w:shd w:val="clear" w:color="auto" w:fill="E2D0F1" w:themeFill="accent3" w:themeFillTint="33"/>
      </w:tcPr>
    </w:tblStylePr>
  </w:style>
  <w:style w:type="table" w:customStyle="1" w:styleId="GridTable4Accent4">
    <w:name w:val="Grid Table 4 Accent 4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3176FF" w:themeColor="accent4" w:themeTint="99"/>
        <w:left w:val="single" w:sz="4" w:space="0" w:color="3176FF" w:themeColor="accent4" w:themeTint="99"/>
        <w:bottom w:val="single" w:sz="4" w:space="0" w:color="3176FF" w:themeColor="accent4" w:themeTint="99"/>
        <w:right w:val="single" w:sz="4" w:space="0" w:color="3176FF" w:themeColor="accent4" w:themeTint="99"/>
        <w:insideH w:val="single" w:sz="4" w:space="0" w:color="3176FF" w:themeColor="accent4" w:themeTint="99"/>
        <w:insideV w:val="single" w:sz="4" w:space="0" w:color="3176FF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38A8" w:themeColor="accent4"/>
          <w:left w:val="single" w:sz="4" w:space="0" w:color="0038A8" w:themeColor="accent4"/>
          <w:bottom w:val="single" w:sz="4" w:space="0" w:color="0038A8" w:themeColor="accent4"/>
          <w:right w:val="single" w:sz="4" w:space="0" w:color="0038A8" w:themeColor="accent4"/>
          <w:insideH w:val="nil"/>
          <w:insideV w:val="nil"/>
        </w:tcBorders>
        <w:shd w:val="clear" w:color="auto" w:fill="0038A8" w:themeFill="accent4"/>
      </w:tcPr>
    </w:tblStylePr>
    <w:tblStylePr w:type="lastRow">
      <w:rPr>
        <w:b/>
        <w:bCs/>
      </w:rPr>
      <w:tblPr/>
      <w:tcPr>
        <w:tcBorders>
          <w:top w:val="double" w:sz="4" w:space="0" w:color="0038A8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D1FF" w:themeFill="accent4" w:themeFillTint="33"/>
      </w:tcPr>
    </w:tblStylePr>
    <w:tblStylePr w:type="band1Horz">
      <w:tblPr/>
      <w:tcPr>
        <w:shd w:val="clear" w:color="auto" w:fill="BAD1FF" w:themeFill="accent4" w:themeFillTint="33"/>
      </w:tcPr>
    </w:tblStylePr>
  </w:style>
  <w:style w:type="table" w:customStyle="1" w:styleId="GridTable4Accent5">
    <w:name w:val="Grid Table 4 Accent 5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1B66FF" w:themeColor="accent5" w:themeTint="99"/>
        <w:left w:val="single" w:sz="4" w:space="0" w:color="1B66FF" w:themeColor="accent5" w:themeTint="99"/>
        <w:bottom w:val="single" w:sz="4" w:space="0" w:color="1B66FF" w:themeColor="accent5" w:themeTint="99"/>
        <w:right w:val="single" w:sz="4" w:space="0" w:color="1B66FF" w:themeColor="accent5" w:themeTint="99"/>
        <w:insideH w:val="single" w:sz="4" w:space="0" w:color="1B66FF" w:themeColor="accent5" w:themeTint="99"/>
        <w:insideV w:val="single" w:sz="4" w:space="0" w:color="1B66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2B82" w:themeColor="accent5"/>
          <w:left w:val="single" w:sz="4" w:space="0" w:color="002B82" w:themeColor="accent5"/>
          <w:bottom w:val="single" w:sz="4" w:space="0" w:color="002B82" w:themeColor="accent5"/>
          <w:right w:val="single" w:sz="4" w:space="0" w:color="002B82" w:themeColor="accent5"/>
          <w:insideH w:val="nil"/>
          <w:insideV w:val="nil"/>
        </w:tcBorders>
        <w:shd w:val="clear" w:color="auto" w:fill="002B82" w:themeFill="accent5"/>
      </w:tcPr>
    </w:tblStylePr>
    <w:tblStylePr w:type="lastRow">
      <w:rPr>
        <w:b/>
        <w:bCs/>
      </w:rPr>
      <w:tblPr/>
      <w:tcPr>
        <w:tcBorders>
          <w:top w:val="double" w:sz="4" w:space="0" w:color="002B8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3CCFF" w:themeFill="accent5" w:themeFillTint="33"/>
      </w:tcPr>
    </w:tblStylePr>
    <w:tblStylePr w:type="band1Horz">
      <w:tblPr/>
      <w:tcPr>
        <w:shd w:val="clear" w:color="auto" w:fill="B3CCFF" w:themeFill="accent5" w:themeFillTint="33"/>
      </w:tcPr>
    </w:tblStylePr>
  </w:style>
  <w:style w:type="table" w:customStyle="1" w:styleId="GridTable4Accent6">
    <w:name w:val="Grid Table 4 Accent 6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51C8" w:themeColor="accent6" w:themeTint="99"/>
        <w:left w:val="single" w:sz="4" w:space="0" w:color="C451C8" w:themeColor="accent6" w:themeTint="99"/>
        <w:bottom w:val="single" w:sz="4" w:space="0" w:color="C451C8" w:themeColor="accent6" w:themeTint="99"/>
        <w:right w:val="single" w:sz="4" w:space="0" w:color="C451C8" w:themeColor="accent6" w:themeTint="99"/>
        <w:insideH w:val="single" w:sz="4" w:space="0" w:color="C451C8" w:themeColor="accent6" w:themeTint="99"/>
        <w:insideV w:val="single" w:sz="4" w:space="0" w:color="C451C8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11F63" w:themeColor="accent6"/>
          <w:left w:val="single" w:sz="4" w:space="0" w:color="611F63" w:themeColor="accent6"/>
          <w:bottom w:val="single" w:sz="4" w:space="0" w:color="611F63" w:themeColor="accent6"/>
          <w:right w:val="single" w:sz="4" w:space="0" w:color="611F63" w:themeColor="accent6"/>
          <w:insideH w:val="nil"/>
          <w:insideV w:val="nil"/>
        </w:tcBorders>
        <w:shd w:val="clear" w:color="auto" w:fill="611F63" w:themeFill="accent6"/>
      </w:tcPr>
    </w:tblStylePr>
    <w:tblStylePr w:type="lastRow">
      <w:rPr>
        <w:b/>
        <w:bCs/>
      </w:rPr>
      <w:tblPr/>
      <w:tcPr>
        <w:tcBorders>
          <w:top w:val="double" w:sz="4" w:space="0" w:color="611F63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C5ED" w:themeFill="accent6" w:themeFillTint="33"/>
      </w:tcPr>
    </w:tblStylePr>
    <w:tblStylePr w:type="band1Horz">
      <w:tblPr/>
      <w:tcPr>
        <w:shd w:val="clear" w:color="auto" w:fill="EBC5ED" w:themeFill="accent6" w:themeFillTint="33"/>
      </w:tcPr>
    </w:tblStylePr>
  </w:style>
  <w:style w:type="table" w:customStyle="1" w:styleId="GridTable5Dark">
    <w:name w:val="Grid Table 5 Dark"/>
    <w:basedOn w:val="a4"/>
    <w:uiPriority w:val="50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customStyle="1" w:styleId="GridTable5DarkAccent1">
    <w:name w:val="Grid Table 5 Dark Accent 1"/>
    <w:basedOn w:val="a4"/>
    <w:uiPriority w:val="50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2CC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1"/>
      </w:tcPr>
    </w:tblStylePr>
    <w:tblStylePr w:type="band1Vert">
      <w:tblPr/>
      <w:tcPr>
        <w:shd w:val="clear" w:color="auto" w:fill="FFE599" w:themeFill="accent1" w:themeFillTint="66"/>
      </w:tcPr>
    </w:tblStylePr>
    <w:tblStylePr w:type="band1Horz">
      <w:tblPr/>
      <w:tcPr>
        <w:shd w:val="clear" w:color="auto" w:fill="FFE599" w:themeFill="accent1" w:themeFillTint="66"/>
      </w:tcPr>
    </w:tblStylePr>
  </w:style>
  <w:style w:type="table" w:customStyle="1" w:styleId="GridTable5DarkAccent2">
    <w:name w:val="Grid Table 5 Dark Accent 2"/>
    <w:basedOn w:val="a4"/>
    <w:uiPriority w:val="50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D7C0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A470E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A470E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A470E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A470E" w:themeFill="accent2"/>
      </w:tcPr>
    </w:tblStylePr>
    <w:tblStylePr w:type="band1Vert">
      <w:tblPr/>
      <w:tcPr>
        <w:shd w:val="clear" w:color="auto" w:fill="F3AF81" w:themeFill="accent2" w:themeFillTint="66"/>
      </w:tcPr>
    </w:tblStylePr>
    <w:tblStylePr w:type="band1Horz">
      <w:tblPr/>
      <w:tcPr>
        <w:shd w:val="clear" w:color="auto" w:fill="F3AF81" w:themeFill="accent2" w:themeFillTint="66"/>
      </w:tcPr>
    </w:tblStylePr>
  </w:style>
  <w:style w:type="table" w:customStyle="1" w:styleId="GridTable5DarkAccent3">
    <w:name w:val="Grid Table 5 Dark Accent 3"/>
    <w:basedOn w:val="a4"/>
    <w:uiPriority w:val="50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2D0F1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30A0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30A0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30A0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30A0" w:themeFill="accent3"/>
      </w:tcPr>
    </w:tblStylePr>
    <w:tblStylePr w:type="band1Vert">
      <w:tblPr/>
      <w:tcPr>
        <w:shd w:val="clear" w:color="auto" w:fill="C6A1E3" w:themeFill="accent3" w:themeFillTint="66"/>
      </w:tcPr>
    </w:tblStylePr>
    <w:tblStylePr w:type="band1Horz">
      <w:tblPr/>
      <w:tcPr>
        <w:shd w:val="clear" w:color="auto" w:fill="C6A1E3" w:themeFill="accent3" w:themeFillTint="66"/>
      </w:tcPr>
    </w:tblStylePr>
  </w:style>
  <w:style w:type="table" w:customStyle="1" w:styleId="GridTable5DarkAccent4">
    <w:name w:val="Grid Table 5 Dark Accent 4"/>
    <w:basedOn w:val="a4"/>
    <w:uiPriority w:val="50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AD1FF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38A8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38A8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38A8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38A8" w:themeFill="accent4"/>
      </w:tcPr>
    </w:tblStylePr>
    <w:tblStylePr w:type="band1Vert">
      <w:tblPr/>
      <w:tcPr>
        <w:shd w:val="clear" w:color="auto" w:fill="76A3FF" w:themeFill="accent4" w:themeFillTint="66"/>
      </w:tcPr>
    </w:tblStylePr>
    <w:tblStylePr w:type="band1Horz">
      <w:tblPr/>
      <w:tcPr>
        <w:shd w:val="clear" w:color="auto" w:fill="76A3FF" w:themeFill="accent4" w:themeFillTint="66"/>
      </w:tcPr>
    </w:tblStylePr>
  </w:style>
  <w:style w:type="table" w:customStyle="1" w:styleId="GridTable5DarkAccent5">
    <w:name w:val="Grid Table 5 Dark Accent 5"/>
    <w:basedOn w:val="a4"/>
    <w:uiPriority w:val="50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3CCF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2B82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2B82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2B82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2B82" w:themeFill="accent5"/>
      </w:tcPr>
    </w:tblStylePr>
    <w:tblStylePr w:type="band1Vert">
      <w:tblPr/>
      <w:tcPr>
        <w:shd w:val="clear" w:color="auto" w:fill="6799FF" w:themeFill="accent5" w:themeFillTint="66"/>
      </w:tcPr>
    </w:tblStylePr>
    <w:tblStylePr w:type="band1Horz">
      <w:tblPr/>
      <w:tcPr>
        <w:shd w:val="clear" w:color="auto" w:fill="6799FF" w:themeFill="accent5" w:themeFillTint="66"/>
      </w:tcPr>
    </w:tblStylePr>
  </w:style>
  <w:style w:type="table" w:customStyle="1" w:styleId="GridTable5DarkAccent6">
    <w:name w:val="Grid Table 5 Dark Accent 6"/>
    <w:basedOn w:val="a4"/>
    <w:uiPriority w:val="50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BC5ED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11F63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11F63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11F63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11F63" w:themeFill="accent6"/>
      </w:tcPr>
    </w:tblStylePr>
    <w:tblStylePr w:type="band1Vert">
      <w:tblPr/>
      <w:tcPr>
        <w:shd w:val="clear" w:color="auto" w:fill="D88BDA" w:themeFill="accent6" w:themeFillTint="66"/>
      </w:tcPr>
    </w:tblStylePr>
    <w:tblStylePr w:type="band1Horz">
      <w:tblPr/>
      <w:tcPr>
        <w:shd w:val="clear" w:color="auto" w:fill="D88BDA" w:themeFill="accent6" w:themeFillTint="66"/>
      </w:tcPr>
    </w:tblStylePr>
  </w:style>
  <w:style w:type="table" w:customStyle="1" w:styleId="GridTable6Colorful">
    <w:name w:val="Grid Table 6 Colorful"/>
    <w:basedOn w:val="a4"/>
    <w:uiPriority w:val="51"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6ColorfulAccent1">
    <w:name w:val="Grid Table 6 Colorful Accent 1"/>
    <w:basedOn w:val="a4"/>
    <w:uiPriority w:val="51"/>
    <w:rsid w:val="00630366"/>
    <w:pPr>
      <w:spacing w:after="0" w:line="240" w:lineRule="auto"/>
    </w:pPr>
    <w:rPr>
      <w:color w:val="BF8F00" w:themeColor="accent1" w:themeShade="BF"/>
    </w:rPr>
    <w:tblPr>
      <w:tblStyleRowBandSize w:val="1"/>
      <w:tblStyleColBandSize w:val="1"/>
      <w:tblInd w:w="0" w:type="dxa"/>
      <w:tblBorders>
        <w:top w:val="single" w:sz="4" w:space="0" w:color="FFD966" w:themeColor="accent1" w:themeTint="99"/>
        <w:left w:val="single" w:sz="4" w:space="0" w:color="FFD966" w:themeColor="accent1" w:themeTint="99"/>
        <w:bottom w:val="single" w:sz="4" w:space="0" w:color="FFD966" w:themeColor="accent1" w:themeTint="99"/>
        <w:right w:val="single" w:sz="4" w:space="0" w:color="FFD966" w:themeColor="accent1" w:themeTint="99"/>
        <w:insideH w:val="single" w:sz="4" w:space="0" w:color="FFD966" w:themeColor="accent1" w:themeTint="99"/>
        <w:insideV w:val="single" w:sz="4" w:space="0" w:color="FFD966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FD966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1" w:themeFillTint="33"/>
      </w:tcPr>
    </w:tblStylePr>
    <w:tblStylePr w:type="band1Horz">
      <w:tblPr/>
      <w:tcPr>
        <w:shd w:val="clear" w:color="auto" w:fill="FFF2CC" w:themeFill="accent1" w:themeFillTint="33"/>
      </w:tcPr>
    </w:tblStylePr>
  </w:style>
  <w:style w:type="table" w:customStyle="1" w:styleId="GridTable6ColorfulAccent2">
    <w:name w:val="Grid Table 6 Colorful Accent 2"/>
    <w:basedOn w:val="a4"/>
    <w:uiPriority w:val="51"/>
    <w:rsid w:val="00630366"/>
    <w:pPr>
      <w:spacing w:after="0" w:line="240" w:lineRule="auto"/>
    </w:pPr>
    <w:rPr>
      <w:color w:val="73340A" w:themeColor="accent2" w:themeShade="BF"/>
    </w:rPr>
    <w:tblPr>
      <w:tblStyleRowBandSize w:val="1"/>
      <w:tblStyleColBandSize w:val="1"/>
      <w:tblInd w:w="0" w:type="dxa"/>
      <w:tblBorders>
        <w:top w:val="single" w:sz="4" w:space="0" w:color="EE8742" w:themeColor="accent2" w:themeTint="99"/>
        <w:left w:val="single" w:sz="4" w:space="0" w:color="EE8742" w:themeColor="accent2" w:themeTint="99"/>
        <w:bottom w:val="single" w:sz="4" w:space="0" w:color="EE8742" w:themeColor="accent2" w:themeTint="99"/>
        <w:right w:val="single" w:sz="4" w:space="0" w:color="EE8742" w:themeColor="accent2" w:themeTint="99"/>
        <w:insideH w:val="single" w:sz="4" w:space="0" w:color="EE8742" w:themeColor="accent2" w:themeTint="99"/>
        <w:insideV w:val="single" w:sz="4" w:space="0" w:color="EE874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EE874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E874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7C0" w:themeFill="accent2" w:themeFillTint="33"/>
      </w:tcPr>
    </w:tblStylePr>
    <w:tblStylePr w:type="band1Horz">
      <w:tblPr/>
      <w:tcPr>
        <w:shd w:val="clear" w:color="auto" w:fill="F9D7C0" w:themeFill="accent2" w:themeFillTint="33"/>
      </w:tcPr>
    </w:tblStylePr>
  </w:style>
  <w:style w:type="table" w:customStyle="1" w:styleId="GridTable6ColorfulAccent3">
    <w:name w:val="Grid Table 6 Colorful Accent 3"/>
    <w:basedOn w:val="a4"/>
    <w:uiPriority w:val="51"/>
    <w:rsid w:val="00630366"/>
    <w:pPr>
      <w:spacing w:after="0" w:line="240" w:lineRule="auto"/>
    </w:pPr>
    <w:rPr>
      <w:color w:val="532477" w:themeColor="accent3" w:themeShade="BF"/>
    </w:rPr>
    <w:tblPr>
      <w:tblStyleRowBandSize w:val="1"/>
      <w:tblStyleColBandSize w:val="1"/>
      <w:tblInd w:w="0" w:type="dxa"/>
      <w:tblBorders>
        <w:top w:val="single" w:sz="4" w:space="0" w:color="AB73D5" w:themeColor="accent3" w:themeTint="99"/>
        <w:left w:val="single" w:sz="4" w:space="0" w:color="AB73D5" w:themeColor="accent3" w:themeTint="99"/>
        <w:bottom w:val="single" w:sz="4" w:space="0" w:color="AB73D5" w:themeColor="accent3" w:themeTint="99"/>
        <w:right w:val="single" w:sz="4" w:space="0" w:color="AB73D5" w:themeColor="accent3" w:themeTint="99"/>
        <w:insideH w:val="single" w:sz="4" w:space="0" w:color="AB73D5" w:themeColor="accent3" w:themeTint="99"/>
        <w:insideV w:val="single" w:sz="4" w:space="0" w:color="AB73D5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AB73D5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73D5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0F1" w:themeFill="accent3" w:themeFillTint="33"/>
      </w:tcPr>
    </w:tblStylePr>
    <w:tblStylePr w:type="band1Horz">
      <w:tblPr/>
      <w:tcPr>
        <w:shd w:val="clear" w:color="auto" w:fill="E2D0F1" w:themeFill="accent3" w:themeFillTint="33"/>
      </w:tcPr>
    </w:tblStylePr>
  </w:style>
  <w:style w:type="table" w:customStyle="1" w:styleId="GridTable6ColorfulAccent4">
    <w:name w:val="Grid Table 6 Colorful Accent 4"/>
    <w:basedOn w:val="a4"/>
    <w:uiPriority w:val="51"/>
    <w:rsid w:val="00630366"/>
    <w:pPr>
      <w:spacing w:after="0" w:line="240" w:lineRule="auto"/>
    </w:pPr>
    <w:rPr>
      <w:color w:val="00297D" w:themeColor="accent4" w:themeShade="BF"/>
    </w:rPr>
    <w:tblPr>
      <w:tblStyleRowBandSize w:val="1"/>
      <w:tblStyleColBandSize w:val="1"/>
      <w:tblInd w:w="0" w:type="dxa"/>
      <w:tblBorders>
        <w:top w:val="single" w:sz="4" w:space="0" w:color="3176FF" w:themeColor="accent4" w:themeTint="99"/>
        <w:left w:val="single" w:sz="4" w:space="0" w:color="3176FF" w:themeColor="accent4" w:themeTint="99"/>
        <w:bottom w:val="single" w:sz="4" w:space="0" w:color="3176FF" w:themeColor="accent4" w:themeTint="99"/>
        <w:right w:val="single" w:sz="4" w:space="0" w:color="3176FF" w:themeColor="accent4" w:themeTint="99"/>
        <w:insideH w:val="single" w:sz="4" w:space="0" w:color="3176FF" w:themeColor="accent4" w:themeTint="99"/>
        <w:insideV w:val="single" w:sz="4" w:space="0" w:color="3176FF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3176FF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3176FF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D1FF" w:themeFill="accent4" w:themeFillTint="33"/>
      </w:tcPr>
    </w:tblStylePr>
    <w:tblStylePr w:type="band1Horz">
      <w:tblPr/>
      <w:tcPr>
        <w:shd w:val="clear" w:color="auto" w:fill="BAD1FF" w:themeFill="accent4" w:themeFillTint="33"/>
      </w:tcPr>
    </w:tblStylePr>
  </w:style>
  <w:style w:type="table" w:customStyle="1" w:styleId="GridTable6ColorfulAccent5">
    <w:name w:val="Grid Table 6 Colorful Accent 5"/>
    <w:basedOn w:val="a4"/>
    <w:uiPriority w:val="51"/>
    <w:rsid w:val="00630366"/>
    <w:pPr>
      <w:spacing w:after="0" w:line="240" w:lineRule="auto"/>
    </w:pPr>
    <w:rPr>
      <w:color w:val="002061" w:themeColor="accent5" w:themeShade="BF"/>
    </w:rPr>
    <w:tblPr>
      <w:tblStyleRowBandSize w:val="1"/>
      <w:tblStyleColBandSize w:val="1"/>
      <w:tblInd w:w="0" w:type="dxa"/>
      <w:tblBorders>
        <w:top w:val="single" w:sz="4" w:space="0" w:color="1B66FF" w:themeColor="accent5" w:themeTint="99"/>
        <w:left w:val="single" w:sz="4" w:space="0" w:color="1B66FF" w:themeColor="accent5" w:themeTint="99"/>
        <w:bottom w:val="single" w:sz="4" w:space="0" w:color="1B66FF" w:themeColor="accent5" w:themeTint="99"/>
        <w:right w:val="single" w:sz="4" w:space="0" w:color="1B66FF" w:themeColor="accent5" w:themeTint="99"/>
        <w:insideH w:val="single" w:sz="4" w:space="0" w:color="1B66FF" w:themeColor="accent5" w:themeTint="99"/>
        <w:insideV w:val="single" w:sz="4" w:space="0" w:color="1B66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1B66FF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1B66FF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3CCFF" w:themeFill="accent5" w:themeFillTint="33"/>
      </w:tcPr>
    </w:tblStylePr>
    <w:tblStylePr w:type="band1Horz">
      <w:tblPr/>
      <w:tcPr>
        <w:shd w:val="clear" w:color="auto" w:fill="B3CCFF" w:themeFill="accent5" w:themeFillTint="33"/>
      </w:tcPr>
    </w:tblStylePr>
  </w:style>
  <w:style w:type="table" w:customStyle="1" w:styleId="GridTable6ColorfulAccent6">
    <w:name w:val="Grid Table 6 Colorful Accent 6"/>
    <w:basedOn w:val="a4"/>
    <w:uiPriority w:val="51"/>
    <w:rsid w:val="00630366"/>
    <w:pPr>
      <w:spacing w:after="0" w:line="240" w:lineRule="auto"/>
    </w:pPr>
    <w:rPr>
      <w:color w:val="48174A" w:themeColor="accent6" w:themeShade="BF"/>
    </w:rPr>
    <w:tblPr>
      <w:tblStyleRowBandSize w:val="1"/>
      <w:tblStyleColBandSize w:val="1"/>
      <w:tblInd w:w="0" w:type="dxa"/>
      <w:tblBorders>
        <w:top w:val="single" w:sz="4" w:space="0" w:color="C451C8" w:themeColor="accent6" w:themeTint="99"/>
        <w:left w:val="single" w:sz="4" w:space="0" w:color="C451C8" w:themeColor="accent6" w:themeTint="99"/>
        <w:bottom w:val="single" w:sz="4" w:space="0" w:color="C451C8" w:themeColor="accent6" w:themeTint="99"/>
        <w:right w:val="single" w:sz="4" w:space="0" w:color="C451C8" w:themeColor="accent6" w:themeTint="99"/>
        <w:insideH w:val="single" w:sz="4" w:space="0" w:color="C451C8" w:themeColor="accent6" w:themeTint="99"/>
        <w:insideV w:val="single" w:sz="4" w:space="0" w:color="C451C8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C451C8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451C8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C5ED" w:themeFill="accent6" w:themeFillTint="33"/>
      </w:tcPr>
    </w:tblStylePr>
    <w:tblStylePr w:type="band1Horz">
      <w:tblPr/>
      <w:tcPr>
        <w:shd w:val="clear" w:color="auto" w:fill="EBC5ED" w:themeFill="accent6" w:themeFillTint="33"/>
      </w:tcPr>
    </w:tblStylePr>
  </w:style>
  <w:style w:type="table" w:customStyle="1" w:styleId="GridTable7Colorful">
    <w:name w:val="Grid Table 7 Colorful"/>
    <w:basedOn w:val="a4"/>
    <w:uiPriority w:val="52"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GridTable7ColorfulAccent1">
    <w:name w:val="Grid Table 7 Colorful Accent 1"/>
    <w:basedOn w:val="a4"/>
    <w:uiPriority w:val="52"/>
    <w:rsid w:val="00630366"/>
    <w:pPr>
      <w:spacing w:after="0" w:line="240" w:lineRule="auto"/>
    </w:pPr>
    <w:rPr>
      <w:color w:val="BF8F00" w:themeColor="accent1" w:themeShade="BF"/>
    </w:rPr>
    <w:tblPr>
      <w:tblStyleRowBandSize w:val="1"/>
      <w:tblStyleColBandSize w:val="1"/>
      <w:tblInd w:w="0" w:type="dxa"/>
      <w:tblBorders>
        <w:top w:val="single" w:sz="4" w:space="0" w:color="FFD966" w:themeColor="accent1" w:themeTint="99"/>
        <w:left w:val="single" w:sz="4" w:space="0" w:color="FFD966" w:themeColor="accent1" w:themeTint="99"/>
        <w:bottom w:val="single" w:sz="4" w:space="0" w:color="FFD966" w:themeColor="accent1" w:themeTint="99"/>
        <w:right w:val="single" w:sz="4" w:space="0" w:color="FFD966" w:themeColor="accent1" w:themeTint="99"/>
        <w:insideH w:val="single" w:sz="4" w:space="0" w:color="FFD966" w:themeColor="accent1" w:themeTint="99"/>
        <w:insideV w:val="single" w:sz="4" w:space="0" w:color="FFD966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1" w:themeFillTint="33"/>
      </w:tcPr>
    </w:tblStylePr>
    <w:tblStylePr w:type="band1Horz">
      <w:tblPr/>
      <w:tcPr>
        <w:shd w:val="clear" w:color="auto" w:fill="FFF2CC" w:themeFill="accent1" w:themeFillTint="33"/>
      </w:tcPr>
    </w:tblStylePr>
    <w:tblStylePr w:type="neCell">
      <w:tblPr/>
      <w:tcPr>
        <w:tcBorders>
          <w:bottom w:val="single" w:sz="4" w:space="0" w:color="FFD966" w:themeColor="accent1" w:themeTint="99"/>
        </w:tcBorders>
      </w:tcPr>
    </w:tblStylePr>
    <w:tblStylePr w:type="nwCell">
      <w:tblPr/>
      <w:tcPr>
        <w:tcBorders>
          <w:bottom w:val="single" w:sz="4" w:space="0" w:color="FFD966" w:themeColor="accent1" w:themeTint="99"/>
        </w:tcBorders>
      </w:tcPr>
    </w:tblStylePr>
    <w:tblStylePr w:type="seCell">
      <w:tblPr/>
      <w:tcPr>
        <w:tcBorders>
          <w:top w:val="single" w:sz="4" w:space="0" w:color="FFD966" w:themeColor="accent1" w:themeTint="99"/>
        </w:tcBorders>
      </w:tcPr>
    </w:tblStylePr>
    <w:tblStylePr w:type="swCell">
      <w:tblPr/>
      <w:tcPr>
        <w:tcBorders>
          <w:top w:val="single" w:sz="4" w:space="0" w:color="FFD966" w:themeColor="accent1" w:themeTint="99"/>
        </w:tcBorders>
      </w:tcPr>
    </w:tblStylePr>
  </w:style>
  <w:style w:type="table" w:customStyle="1" w:styleId="GridTable7ColorfulAccent2">
    <w:name w:val="Grid Table 7 Colorful Accent 2"/>
    <w:basedOn w:val="a4"/>
    <w:uiPriority w:val="52"/>
    <w:rsid w:val="00630366"/>
    <w:pPr>
      <w:spacing w:after="0" w:line="240" w:lineRule="auto"/>
    </w:pPr>
    <w:rPr>
      <w:color w:val="73340A" w:themeColor="accent2" w:themeShade="BF"/>
    </w:rPr>
    <w:tblPr>
      <w:tblStyleRowBandSize w:val="1"/>
      <w:tblStyleColBandSize w:val="1"/>
      <w:tblInd w:w="0" w:type="dxa"/>
      <w:tblBorders>
        <w:top w:val="single" w:sz="4" w:space="0" w:color="EE8742" w:themeColor="accent2" w:themeTint="99"/>
        <w:left w:val="single" w:sz="4" w:space="0" w:color="EE8742" w:themeColor="accent2" w:themeTint="99"/>
        <w:bottom w:val="single" w:sz="4" w:space="0" w:color="EE8742" w:themeColor="accent2" w:themeTint="99"/>
        <w:right w:val="single" w:sz="4" w:space="0" w:color="EE8742" w:themeColor="accent2" w:themeTint="99"/>
        <w:insideH w:val="single" w:sz="4" w:space="0" w:color="EE8742" w:themeColor="accent2" w:themeTint="99"/>
        <w:insideV w:val="single" w:sz="4" w:space="0" w:color="EE874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D7C0" w:themeFill="accent2" w:themeFillTint="33"/>
      </w:tcPr>
    </w:tblStylePr>
    <w:tblStylePr w:type="band1Horz">
      <w:tblPr/>
      <w:tcPr>
        <w:shd w:val="clear" w:color="auto" w:fill="F9D7C0" w:themeFill="accent2" w:themeFillTint="33"/>
      </w:tcPr>
    </w:tblStylePr>
    <w:tblStylePr w:type="neCell">
      <w:tblPr/>
      <w:tcPr>
        <w:tcBorders>
          <w:bottom w:val="single" w:sz="4" w:space="0" w:color="EE8742" w:themeColor="accent2" w:themeTint="99"/>
        </w:tcBorders>
      </w:tcPr>
    </w:tblStylePr>
    <w:tblStylePr w:type="nwCell">
      <w:tblPr/>
      <w:tcPr>
        <w:tcBorders>
          <w:bottom w:val="single" w:sz="4" w:space="0" w:color="EE8742" w:themeColor="accent2" w:themeTint="99"/>
        </w:tcBorders>
      </w:tcPr>
    </w:tblStylePr>
    <w:tblStylePr w:type="seCell">
      <w:tblPr/>
      <w:tcPr>
        <w:tcBorders>
          <w:top w:val="single" w:sz="4" w:space="0" w:color="EE8742" w:themeColor="accent2" w:themeTint="99"/>
        </w:tcBorders>
      </w:tcPr>
    </w:tblStylePr>
    <w:tblStylePr w:type="swCell">
      <w:tblPr/>
      <w:tcPr>
        <w:tcBorders>
          <w:top w:val="single" w:sz="4" w:space="0" w:color="EE8742" w:themeColor="accent2" w:themeTint="99"/>
        </w:tcBorders>
      </w:tcPr>
    </w:tblStylePr>
  </w:style>
  <w:style w:type="table" w:customStyle="1" w:styleId="GridTable7ColorfulAccent3">
    <w:name w:val="Grid Table 7 Colorful Accent 3"/>
    <w:basedOn w:val="a4"/>
    <w:uiPriority w:val="52"/>
    <w:rsid w:val="00630366"/>
    <w:pPr>
      <w:spacing w:after="0" w:line="240" w:lineRule="auto"/>
    </w:pPr>
    <w:rPr>
      <w:color w:val="532477" w:themeColor="accent3" w:themeShade="BF"/>
    </w:rPr>
    <w:tblPr>
      <w:tblStyleRowBandSize w:val="1"/>
      <w:tblStyleColBandSize w:val="1"/>
      <w:tblInd w:w="0" w:type="dxa"/>
      <w:tblBorders>
        <w:top w:val="single" w:sz="4" w:space="0" w:color="AB73D5" w:themeColor="accent3" w:themeTint="99"/>
        <w:left w:val="single" w:sz="4" w:space="0" w:color="AB73D5" w:themeColor="accent3" w:themeTint="99"/>
        <w:bottom w:val="single" w:sz="4" w:space="0" w:color="AB73D5" w:themeColor="accent3" w:themeTint="99"/>
        <w:right w:val="single" w:sz="4" w:space="0" w:color="AB73D5" w:themeColor="accent3" w:themeTint="99"/>
        <w:insideH w:val="single" w:sz="4" w:space="0" w:color="AB73D5" w:themeColor="accent3" w:themeTint="99"/>
        <w:insideV w:val="single" w:sz="4" w:space="0" w:color="AB73D5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D0F1" w:themeFill="accent3" w:themeFillTint="33"/>
      </w:tcPr>
    </w:tblStylePr>
    <w:tblStylePr w:type="band1Horz">
      <w:tblPr/>
      <w:tcPr>
        <w:shd w:val="clear" w:color="auto" w:fill="E2D0F1" w:themeFill="accent3" w:themeFillTint="33"/>
      </w:tcPr>
    </w:tblStylePr>
    <w:tblStylePr w:type="neCell">
      <w:tblPr/>
      <w:tcPr>
        <w:tcBorders>
          <w:bottom w:val="single" w:sz="4" w:space="0" w:color="AB73D5" w:themeColor="accent3" w:themeTint="99"/>
        </w:tcBorders>
      </w:tcPr>
    </w:tblStylePr>
    <w:tblStylePr w:type="nwCell">
      <w:tblPr/>
      <w:tcPr>
        <w:tcBorders>
          <w:bottom w:val="single" w:sz="4" w:space="0" w:color="AB73D5" w:themeColor="accent3" w:themeTint="99"/>
        </w:tcBorders>
      </w:tcPr>
    </w:tblStylePr>
    <w:tblStylePr w:type="seCell">
      <w:tblPr/>
      <w:tcPr>
        <w:tcBorders>
          <w:top w:val="single" w:sz="4" w:space="0" w:color="AB73D5" w:themeColor="accent3" w:themeTint="99"/>
        </w:tcBorders>
      </w:tcPr>
    </w:tblStylePr>
    <w:tblStylePr w:type="swCell">
      <w:tblPr/>
      <w:tcPr>
        <w:tcBorders>
          <w:top w:val="single" w:sz="4" w:space="0" w:color="AB73D5" w:themeColor="accent3" w:themeTint="99"/>
        </w:tcBorders>
      </w:tcPr>
    </w:tblStylePr>
  </w:style>
  <w:style w:type="table" w:customStyle="1" w:styleId="GridTable7ColorfulAccent4">
    <w:name w:val="Grid Table 7 Colorful Accent 4"/>
    <w:basedOn w:val="a4"/>
    <w:uiPriority w:val="52"/>
    <w:rsid w:val="00630366"/>
    <w:pPr>
      <w:spacing w:after="0" w:line="240" w:lineRule="auto"/>
    </w:pPr>
    <w:rPr>
      <w:color w:val="00297D" w:themeColor="accent4" w:themeShade="BF"/>
    </w:rPr>
    <w:tblPr>
      <w:tblStyleRowBandSize w:val="1"/>
      <w:tblStyleColBandSize w:val="1"/>
      <w:tblInd w:w="0" w:type="dxa"/>
      <w:tblBorders>
        <w:top w:val="single" w:sz="4" w:space="0" w:color="3176FF" w:themeColor="accent4" w:themeTint="99"/>
        <w:left w:val="single" w:sz="4" w:space="0" w:color="3176FF" w:themeColor="accent4" w:themeTint="99"/>
        <w:bottom w:val="single" w:sz="4" w:space="0" w:color="3176FF" w:themeColor="accent4" w:themeTint="99"/>
        <w:right w:val="single" w:sz="4" w:space="0" w:color="3176FF" w:themeColor="accent4" w:themeTint="99"/>
        <w:insideH w:val="single" w:sz="4" w:space="0" w:color="3176FF" w:themeColor="accent4" w:themeTint="99"/>
        <w:insideV w:val="single" w:sz="4" w:space="0" w:color="3176FF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AD1FF" w:themeFill="accent4" w:themeFillTint="33"/>
      </w:tcPr>
    </w:tblStylePr>
    <w:tblStylePr w:type="band1Horz">
      <w:tblPr/>
      <w:tcPr>
        <w:shd w:val="clear" w:color="auto" w:fill="BAD1FF" w:themeFill="accent4" w:themeFillTint="33"/>
      </w:tcPr>
    </w:tblStylePr>
    <w:tblStylePr w:type="neCell">
      <w:tblPr/>
      <w:tcPr>
        <w:tcBorders>
          <w:bottom w:val="single" w:sz="4" w:space="0" w:color="3176FF" w:themeColor="accent4" w:themeTint="99"/>
        </w:tcBorders>
      </w:tcPr>
    </w:tblStylePr>
    <w:tblStylePr w:type="nwCell">
      <w:tblPr/>
      <w:tcPr>
        <w:tcBorders>
          <w:bottom w:val="single" w:sz="4" w:space="0" w:color="3176FF" w:themeColor="accent4" w:themeTint="99"/>
        </w:tcBorders>
      </w:tcPr>
    </w:tblStylePr>
    <w:tblStylePr w:type="seCell">
      <w:tblPr/>
      <w:tcPr>
        <w:tcBorders>
          <w:top w:val="single" w:sz="4" w:space="0" w:color="3176FF" w:themeColor="accent4" w:themeTint="99"/>
        </w:tcBorders>
      </w:tcPr>
    </w:tblStylePr>
    <w:tblStylePr w:type="swCell">
      <w:tblPr/>
      <w:tcPr>
        <w:tcBorders>
          <w:top w:val="single" w:sz="4" w:space="0" w:color="3176FF" w:themeColor="accent4" w:themeTint="99"/>
        </w:tcBorders>
      </w:tcPr>
    </w:tblStylePr>
  </w:style>
  <w:style w:type="table" w:customStyle="1" w:styleId="GridTable7ColorfulAccent5">
    <w:name w:val="Grid Table 7 Colorful Accent 5"/>
    <w:basedOn w:val="a4"/>
    <w:uiPriority w:val="52"/>
    <w:rsid w:val="00630366"/>
    <w:pPr>
      <w:spacing w:after="0" w:line="240" w:lineRule="auto"/>
    </w:pPr>
    <w:rPr>
      <w:color w:val="002061" w:themeColor="accent5" w:themeShade="BF"/>
    </w:rPr>
    <w:tblPr>
      <w:tblStyleRowBandSize w:val="1"/>
      <w:tblStyleColBandSize w:val="1"/>
      <w:tblInd w:w="0" w:type="dxa"/>
      <w:tblBorders>
        <w:top w:val="single" w:sz="4" w:space="0" w:color="1B66FF" w:themeColor="accent5" w:themeTint="99"/>
        <w:left w:val="single" w:sz="4" w:space="0" w:color="1B66FF" w:themeColor="accent5" w:themeTint="99"/>
        <w:bottom w:val="single" w:sz="4" w:space="0" w:color="1B66FF" w:themeColor="accent5" w:themeTint="99"/>
        <w:right w:val="single" w:sz="4" w:space="0" w:color="1B66FF" w:themeColor="accent5" w:themeTint="99"/>
        <w:insideH w:val="single" w:sz="4" w:space="0" w:color="1B66FF" w:themeColor="accent5" w:themeTint="99"/>
        <w:insideV w:val="single" w:sz="4" w:space="0" w:color="1B66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3CCFF" w:themeFill="accent5" w:themeFillTint="33"/>
      </w:tcPr>
    </w:tblStylePr>
    <w:tblStylePr w:type="band1Horz">
      <w:tblPr/>
      <w:tcPr>
        <w:shd w:val="clear" w:color="auto" w:fill="B3CCFF" w:themeFill="accent5" w:themeFillTint="33"/>
      </w:tcPr>
    </w:tblStylePr>
    <w:tblStylePr w:type="neCell">
      <w:tblPr/>
      <w:tcPr>
        <w:tcBorders>
          <w:bottom w:val="single" w:sz="4" w:space="0" w:color="1B66FF" w:themeColor="accent5" w:themeTint="99"/>
        </w:tcBorders>
      </w:tcPr>
    </w:tblStylePr>
    <w:tblStylePr w:type="nwCell">
      <w:tblPr/>
      <w:tcPr>
        <w:tcBorders>
          <w:bottom w:val="single" w:sz="4" w:space="0" w:color="1B66FF" w:themeColor="accent5" w:themeTint="99"/>
        </w:tcBorders>
      </w:tcPr>
    </w:tblStylePr>
    <w:tblStylePr w:type="seCell">
      <w:tblPr/>
      <w:tcPr>
        <w:tcBorders>
          <w:top w:val="single" w:sz="4" w:space="0" w:color="1B66FF" w:themeColor="accent5" w:themeTint="99"/>
        </w:tcBorders>
      </w:tcPr>
    </w:tblStylePr>
    <w:tblStylePr w:type="swCell">
      <w:tblPr/>
      <w:tcPr>
        <w:tcBorders>
          <w:top w:val="single" w:sz="4" w:space="0" w:color="1B66FF" w:themeColor="accent5" w:themeTint="99"/>
        </w:tcBorders>
      </w:tcPr>
    </w:tblStylePr>
  </w:style>
  <w:style w:type="table" w:customStyle="1" w:styleId="GridTable7ColorfulAccent6">
    <w:name w:val="Grid Table 7 Colorful Accent 6"/>
    <w:basedOn w:val="a4"/>
    <w:uiPriority w:val="52"/>
    <w:rsid w:val="00630366"/>
    <w:pPr>
      <w:spacing w:after="0" w:line="240" w:lineRule="auto"/>
    </w:pPr>
    <w:rPr>
      <w:color w:val="48174A" w:themeColor="accent6" w:themeShade="BF"/>
    </w:rPr>
    <w:tblPr>
      <w:tblStyleRowBandSize w:val="1"/>
      <w:tblStyleColBandSize w:val="1"/>
      <w:tblInd w:w="0" w:type="dxa"/>
      <w:tblBorders>
        <w:top w:val="single" w:sz="4" w:space="0" w:color="C451C8" w:themeColor="accent6" w:themeTint="99"/>
        <w:left w:val="single" w:sz="4" w:space="0" w:color="C451C8" w:themeColor="accent6" w:themeTint="99"/>
        <w:bottom w:val="single" w:sz="4" w:space="0" w:color="C451C8" w:themeColor="accent6" w:themeTint="99"/>
        <w:right w:val="single" w:sz="4" w:space="0" w:color="C451C8" w:themeColor="accent6" w:themeTint="99"/>
        <w:insideH w:val="single" w:sz="4" w:space="0" w:color="C451C8" w:themeColor="accent6" w:themeTint="99"/>
        <w:insideV w:val="single" w:sz="4" w:space="0" w:color="C451C8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BC5ED" w:themeFill="accent6" w:themeFillTint="33"/>
      </w:tcPr>
    </w:tblStylePr>
    <w:tblStylePr w:type="band1Horz">
      <w:tblPr/>
      <w:tcPr>
        <w:shd w:val="clear" w:color="auto" w:fill="EBC5ED" w:themeFill="accent6" w:themeFillTint="33"/>
      </w:tcPr>
    </w:tblStylePr>
    <w:tblStylePr w:type="neCell">
      <w:tblPr/>
      <w:tcPr>
        <w:tcBorders>
          <w:bottom w:val="single" w:sz="4" w:space="0" w:color="C451C8" w:themeColor="accent6" w:themeTint="99"/>
        </w:tcBorders>
      </w:tcPr>
    </w:tblStylePr>
    <w:tblStylePr w:type="nwCell">
      <w:tblPr/>
      <w:tcPr>
        <w:tcBorders>
          <w:bottom w:val="single" w:sz="4" w:space="0" w:color="C451C8" w:themeColor="accent6" w:themeTint="99"/>
        </w:tcBorders>
      </w:tcPr>
    </w:tblStylePr>
    <w:tblStylePr w:type="seCell">
      <w:tblPr/>
      <w:tcPr>
        <w:tcBorders>
          <w:top w:val="single" w:sz="4" w:space="0" w:color="C451C8" w:themeColor="accent6" w:themeTint="99"/>
        </w:tcBorders>
      </w:tcPr>
    </w:tblStylePr>
    <w:tblStylePr w:type="swCell">
      <w:tblPr/>
      <w:tcPr>
        <w:tcBorders>
          <w:top w:val="single" w:sz="4" w:space="0" w:color="C451C8" w:themeColor="accent6" w:themeTint="99"/>
        </w:tcBorders>
      </w:tcPr>
    </w:tblStylePr>
  </w:style>
  <w:style w:type="character" w:customStyle="1" w:styleId="Hashtag">
    <w:name w:val="Hashtag"/>
    <w:basedOn w:val="a3"/>
    <w:uiPriority w:val="99"/>
    <w:semiHidden/>
    <w:unhideWhenUsed/>
    <w:rsid w:val="00630366"/>
    <w:rPr>
      <w:rFonts w:ascii="Tahoma" w:hAnsi="Tahoma" w:cs="Tahoma"/>
      <w:color w:val="2B579A"/>
      <w:shd w:val="clear" w:color="auto" w:fill="E1DFDD"/>
    </w:rPr>
  </w:style>
  <w:style w:type="character" w:styleId="HTML">
    <w:name w:val="HTML Acronym"/>
    <w:basedOn w:val="a3"/>
    <w:uiPriority w:val="99"/>
    <w:semiHidden/>
    <w:unhideWhenUsed/>
    <w:rsid w:val="00630366"/>
    <w:rPr>
      <w:rFonts w:ascii="Tahoma" w:hAnsi="Tahoma" w:cs="Tahoma"/>
    </w:rPr>
  </w:style>
  <w:style w:type="paragraph" w:styleId="HTML0">
    <w:name w:val="HTML Address"/>
    <w:basedOn w:val="a2"/>
    <w:link w:val="HTML1"/>
    <w:uiPriority w:val="99"/>
    <w:semiHidden/>
    <w:unhideWhenUsed/>
    <w:rsid w:val="00630366"/>
    <w:rPr>
      <w:i/>
      <w:iCs/>
    </w:rPr>
  </w:style>
  <w:style w:type="character" w:customStyle="1" w:styleId="HTML1">
    <w:name w:val="Адрес HTML Знак"/>
    <w:basedOn w:val="a3"/>
    <w:link w:val="HTML0"/>
    <w:uiPriority w:val="99"/>
    <w:semiHidden/>
    <w:rsid w:val="00630366"/>
    <w:rPr>
      <w:rFonts w:ascii="Tahoma" w:hAnsi="Tahoma" w:cs="Tahoma"/>
      <w:i/>
      <w:iCs/>
      <w:color w:val="000000" w:themeColor="text1"/>
      <w:lang w:val="en-US"/>
    </w:rPr>
  </w:style>
  <w:style w:type="character" w:styleId="HTML2">
    <w:name w:val="HTML Cite"/>
    <w:basedOn w:val="a3"/>
    <w:uiPriority w:val="99"/>
    <w:semiHidden/>
    <w:unhideWhenUsed/>
    <w:rsid w:val="00630366"/>
    <w:rPr>
      <w:rFonts w:ascii="Tahoma" w:hAnsi="Tahoma" w:cs="Tahoma"/>
      <w:i/>
      <w:iCs/>
    </w:rPr>
  </w:style>
  <w:style w:type="character" w:styleId="HTML3">
    <w:name w:val="HTML Code"/>
    <w:basedOn w:val="a3"/>
    <w:uiPriority w:val="99"/>
    <w:semiHidden/>
    <w:unhideWhenUsed/>
    <w:rsid w:val="00630366"/>
    <w:rPr>
      <w:rFonts w:ascii="Consolas" w:hAnsi="Consolas" w:cs="Tahoma"/>
      <w:sz w:val="20"/>
      <w:szCs w:val="20"/>
    </w:rPr>
  </w:style>
  <w:style w:type="character" w:styleId="HTML4">
    <w:name w:val="HTML Definition"/>
    <w:basedOn w:val="a3"/>
    <w:uiPriority w:val="99"/>
    <w:semiHidden/>
    <w:unhideWhenUsed/>
    <w:rsid w:val="00630366"/>
    <w:rPr>
      <w:rFonts w:ascii="Tahoma" w:hAnsi="Tahoma" w:cs="Tahoma"/>
      <w:i/>
      <w:iCs/>
    </w:rPr>
  </w:style>
  <w:style w:type="character" w:styleId="HTML5">
    <w:name w:val="HTML Keyboard"/>
    <w:basedOn w:val="a3"/>
    <w:uiPriority w:val="99"/>
    <w:semiHidden/>
    <w:unhideWhenUsed/>
    <w:rsid w:val="00630366"/>
    <w:rPr>
      <w:rFonts w:ascii="Consolas" w:hAnsi="Consolas" w:cs="Tahoma"/>
      <w:sz w:val="20"/>
      <w:szCs w:val="20"/>
    </w:rPr>
  </w:style>
  <w:style w:type="paragraph" w:styleId="HTML6">
    <w:name w:val="HTML Preformatted"/>
    <w:basedOn w:val="a2"/>
    <w:link w:val="HTML7"/>
    <w:uiPriority w:val="99"/>
    <w:semiHidden/>
    <w:unhideWhenUsed/>
    <w:rsid w:val="00630366"/>
    <w:rPr>
      <w:rFonts w:ascii="Consolas" w:hAnsi="Consolas"/>
      <w:sz w:val="20"/>
      <w:szCs w:val="20"/>
    </w:rPr>
  </w:style>
  <w:style w:type="character" w:customStyle="1" w:styleId="HTML7">
    <w:name w:val="Стандартный HTML Знак"/>
    <w:basedOn w:val="a3"/>
    <w:link w:val="HTML6"/>
    <w:uiPriority w:val="99"/>
    <w:semiHidden/>
    <w:rsid w:val="00630366"/>
    <w:rPr>
      <w:rFonts w:ascii="Consolas" w:hAnsi="Consolas" w:cs="Tahoma"/>
      <w:color w:val="000000" w:themeColor="text1"/>
      <w:sz w:val="20"/>
      <w:szCs w:val="20"/>
      <w:lang w:val="en-US"/>
    </w:rPr>
  </w:style>
  <w:style w:type="character" w:styleId="HTML8">
    <w:name w:val="HTML Sample"/>
    <w:basedOn w:val="a3"/>
    <w:uiPriority w:val="99"/>
    <w:semiHidden/>
    <w:unhideWhenUsed/>
    <w:rsid w:val="00630366"/>
    <w:rPr>
      <w:rFonts w:ascii="Consolas" w:hAnsi="Consolas" w:cs="Tahoma"/>
      <w:sz w:val="24"/>
      <w:szCs w:val="24"/>
    </w:rPr>
  </w:style>
  <w:style w:type="character" w:styleId="HTML9">
    <w:name w:val="HTML Typewriter"/>
    <w:basedOn w:val="a3"/>
    <w:uiPriority w:val="99"/>
    <w:semiHidden/>
    <w:unhideWhenUsed/>
    <w:rsid w:val="00630366"/>
    <w:rPr>
      <w:rFonts w:ascii="Consolas" w:hAnsi="Consolas" w:cs="Tahoma"/>
      <w:sz w:val="20"/>
      <w:szCs w:val="20"/>
    </w:rPr>
  </w:style>
  <w:style w:type="character" w:styleId="HTMLa">
    <w:name w:val="HTML Variable"/>
    <w:basedOn w:val="a3"/>
    <w:uiPriority w:val="99"/>
    <w:semiHidden/>
    <w:unhideWhenUsed/>
    <w:rsid w:val="00630366"/>
    <w:rPr>
      <w:rFonts w:ascii="Tahoma" w:hAnsi="Tahoma" w:cs="Tahoma"/>
      <w:i/>
      <w:iCs/>
    </w:rPr>
  </w:style>
  <w:style w:type="character" w:styleId="afff4">
    <w:name w:val="Hyperlink"/>
    <w:basedOn w:val="a3"/>
    <w:uiPriority w:val="99"/>
    <w:semiHidden/>
    <w:unhideWhenUsed/>
    <w:rsid w:val="00630366"/>
    <w:rPr>
      <w:rFonts w:ascii="Tahoma" w:hAnsi="Tahoma" w:cs="Tahoma"/>
      <w:color w:val="002060" w:themeColor="hyperlink"/>
      <w:u w:val="single"/>
    </w:rPr>
  </w:style>
  <w:style w:type="paragraph" w:styleId="11">
    <w:name w:val="index 1"/>
    <w:basedOn w:val="a2"/>
    <w:next w:val="a2"/>
    <w:autoRedefine/>
    <w:uiPriority w:val="99"/>
    <w:semiHidden/>
    <w:unhideWhenUsed/>
    <w:rsid w:val="00630366"/>
    <w:pPr>
      <w:ind w:left="220" w:hanging="220"/>
    </w:pPr>
  </w:style>
  <w:style w:type="paragraph" w:styleId="2a">
    <w:name w:val="index 2"/>
    <w:basedOn w:val="a2"/>
    <w:next w:val="a2"/>
    <w:autoRedefine/>
    <w:uiPriority w:val="99"/>
    <w:semiHidden/>
    <w:unhideWhenUsed/>
    <w:rsid w:val="00630366"/>
    <w:pPr>
      <w:ind w:left="440" w:hanging="220"/>
    </w:pPr>
  </w:style>
  <w:style w:type="paragraph" w:styleId="37">
    <w:name w:val="index 3"/>
    <w:basedOn w:val="a2"/>
    <w:next w:val="a2"/>
    <w:autoRedefine/>
    <w:uiPriority w:val="99"/>
    <w:semiHidden/>
    <w:unhideWhenUsed/>
    <w:rsid w:val="00630366"/>
    <w:pPr>
      <w:ind w:left="660" w:hanging="220"/>
    </w:pPr>
  </w:style>
  <w:style w:type="paragraph" w:styleId="43">
    <w:name w:val="index 4"/>
    <w:basedOn w:val="a2"/>
    <w:next w:val="a2"/>
    <w:autoRedefine/>
    <w:uiPriority w:val="99"/>
    <w:semiHidden/>
    <w:unhideWhenUsed/>
    <w:rsid w:val="00630366"/>
    <w:pPr>
      <w:ind w:left="880" w:hanging="220"/>
    </w:pPr>
  </w:style>
  <w:style w:type="paragraph" w:styleId="53">
    <w:name w:val="index 5"/>
    <w:basedOn w:val="a2"/>
    <w:next w:val="a2"/>
    <w:autoRedefine/>
    <w:uiPriority w:val="99"/>
    <w:semiHidden/>
    <w:unhideWhenUsed/>
    <w:rsid w:val="00630366"/>
    <w:pPr>
      <w:ind w:left="1100" w:hanging="220"/>
    </w:pPr>
  </w:style>
  <w:style w:type="paragraph" w:styleId="61">
    <w:name w:val="index 6"/>
    <w:basedOn w:val="a2"/>
    <w:next w:val="a2"/>
    <w:autoRedefine/>
    <w:uiPriority w:val="99"/>
    <w:semiHidden/>
    <w:unhideWhenUsed/>
    <w:rsid w:val="00630366"/>
    <w:pPr>
      <w:ind w:left="1320" w:hanging="220"/>
    </w:pPr>
  </w:style>
  <w:style w:type="paragraph" w:styleId="71">
    <w:name w:val="index 7"/>
    <w:basedOn w:val="a2"/>
    <w:next w:val="a2"/>
    <w:autoRedefine/>
    <w:uiPriority w:val="99"/>
    <w:semiHidden/>
    <w:unhideWhenUsed/>
    <w:rsid w:val="00630366"/>
    <w:pPr>
      <w:ind w:left="1540" w:hanging="220"/>
    </w:pPr>
  </w:style>
  <w:style w:type="paragraph" w:styleId="81">
    <w:name w:val="index 8"/>
    <w:basedOn w:val="a2"/>
    <w:next w:val="a2"/>
    <w:autoRedefine/>
    <w:uiPriority w:val="99"/>
    <w:semiHidden/>
    <w:unhideWhenUsed/>
    <w:rsid w:val="00630366"/>
    <w:pPr>
      <w:ind w:left="1760" w:hanging="220"/>
    </w:pPr>
  </w:style>
  <w:style w:type="paragraph" w:styleId="91">
    <w:name w:val="index 9"/>
    <w:basedOn w:val="a2"/>
    <w:next w:val="a2"/>
    <w:autoRedefine/>
    <w:uiPriority w:val="99"/>
    <w:semiHidden/>
    <w:unhideWhenUsed/>
    <w:rsid w:val="00630366"/>
    <w:pPr>
      <w:ind w:left="1980" w:hanging="220"/>
    </w:pPr>
  </w:style>
  <w:style w:type="paragraph" w:styleId="afff5">
    <w:name w:val="index heading"/>
    <w:basedOn w:val="a2"/>
    <w:next w:val="11"/>
    <w:uiPriority w:val="99"/>
    <w:semiHidden/>
    <w:unhideWhenUsed/>
    <w:rsid w:val="00630366"/>
    <w:rPr>
      <w:rFonts w:eastAsiaTheme="majorEastAsia"/>
      <w:b/>
      <w:bCs/>
    </w:rPr>
  </w:style>
  <w:style w:type="character" w:styleId="afff6">
    <w:name w:val="Intense Emphasis"/>
    <w:basedOn w:val="a3"/>
    <w:uiPriority w:val="21"/>
    <w:semiHidden/>
    <w:rsid w:val="00630366"/>
    <w:rPr>
      <w:rFonts w:ascii="Tahoma" w:hAnsi="Tahoma" w:cs="Tahoma"/>
      <w:i/>
      <w:iCs/>
      <w:color w:val="FFC000" w:themeColor="accent1"/>
    </w:rPr>
  </w:style>
  <w:style w:type="paragraph" w:styleId="afff7">
    <w:name w:val="Intense Quote"/>
    <w:basedOn w:val="a2"/>
    <w:next w:val="a2"/>
    <w:link w:val="afff8"/>
    <w:uiPriority w:val="30"/>
    <w:semiHidden/>
    <w:rsid w:val="00630366"/>
    <w:pPr>
      <w:pBdr>
        <w:top w:val="single" w:sz="4" w:space="10" w:color="FFC000" w:themeColor="accent1"/>
        <w:bottom w:val="single" w:sz="4" w:space="10" w:color="FFC000" w:themeColor="accent1"/>
      </w:pBdr>
      <w:spacing w:before="360" w:after="360"/>
      <w:ind w:left="864" w:right="864"/>
      <w:jc w:val="center"/>
    </w:pPr>
    <w:rPr>
      <w:i/>
      <w:iCs/>
      <w:color w:val="FFC000" w:themeColor="accent1"/>
    </w:rPr>
  </w:style>
  <w:style w:type="character" w:customStyle="1" w:styleId="afff8">
    <w:name w:val="Выделенная цитата Знак"/>
    <w:basedOn w:val="a3"/>
    <w:link w:val="afff7"/>
    <w:uiPriority w:val="30"/>
    <w:semiHidden/>
    <w:rsid w:val="00630366"/>
    <w:rPr>
      <w:rFonts w:ascii="Tahoma" w:hAnsi="Tahoma" w:cs="Tahoma"/>
      <w:i/>
      <w:iCs/>
      <w:color w:val="FFC000" w:themeColor="accent1"/>
      <w:lang w:val="en-US"/>
    </w:rPr>
  </w:style>
  <w:style w:type="character" w:styleId="afff9">
    <w:name w:val="Intense Reference"/>
    <w:basedOn w:val="a3"/>
    <w:uiPriority w:val="32"/>
    <w:semiHidden/>
    <w:rsid w:val="00630366"/>
    <w:rPr>
      <w:rFonts w:ascii="Tahoma" w:hAnsi="Tahoma" w:cs="Tahoma"/>
      <w:b/>
      <w:bCs/>
      <w:smallCaps/>
      <w:color w:val="FFC000" w:themeColor="accent1"/>
      <w:spacing w:val="5"/>
    </w:rPr>
  </w:style>
  <w:style w:type="table" w:styleId="afffa">
    <w:name w:val="Light Grid"/>
    <w:basedOn w:val="a4"/>
    <w:uiPriority w:val="62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3">
    <w:name w:val="Light Grid Accent 1"/>
    <w:basedOn w:val="a4"/>
    <w:uiPriority w:val="62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C000" w:themeColor="accent1"/>
        <w:left w:val="single" w:sz="8" w:space="0" w:color="FFC000" w:themeColor="accent1"/>
        <w:bottom w:val="single" w:sz="8" w:space="0" w:color="FFC000" w:themeColor="accent1"/>
        <w:right w:val="single" w:sz="8" w:space="0" w:color="FFC000" w:themeColor="accent1"/>
        <w:insideH w:val="single" w:sz="8" w:space="0" w:color="FFC000" w:themeColor="accent1"/>
        <w:insideV w:val="single" w:sz="8" w:space="0" w:color="FFC000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1"/>
          <w:left w:val="single" w:sz="8" w:space="0" w:color="FFC000" w:themeColor="accent1"/>
          <w:bottom w:val="single" w:sz="18" w:space="0" w:color="FFC000" w:themeColor="accent1"/>
          <w:right w:val="single" w:sz="8" w:space="0" w:color="FFC000" w:themeColor="accent1"/>
          <w:insideH w:val="nil"/>
          <w:insideV w:val="single" w:sz="8" w:space="0" w:color="FFC000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000" w:themeColor="accent1"/>
          <w:left w:val="single" w:sz="8" w:space="0" w:color="FFC000" w:themeColor="accent1"/>
          <w:bottom w:val="single" w:sz="8" w:space="0" w:color="FFC000" w:themeColor="accent1"/>
          <w:right w:val="single" w:sz="8" w:space="0" w:color="FFC000" w:themeColor="accent1"/>
          <w:insideH w:val="nil"/>
          <w:insideV w:val="single" w:sz="8" w:space="0" w:color="FFC000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1"/>
          <w:left w:val="single" w:sz="8" w:space="0" w:color="FFC000" w:themeColor="accent1"/>
          <w:bottom w:val="single" w:sz="8" w:space="0" w:color="FFC000" w:themeColor="accent1"/>
          <w:right w:val="single" w:sz="8" w:space="0" w:color="FFC000" w:themeColor="accent1"/>
        </w:tcBorders>
      </w:tcPr>
    </w:tblStylePr>
    <w:tblStylePr w:type="band1Vert">
      <w:tblPr/>
      <w:tcPr>
        <w:tcBorders>
          <w:top w:val="single" w:sz="8" w:space="0" w:color="FFC000" w:themeColor="accent1"/>
          <w:left w:val="single" w:sz="8" w:space="0" w:color="FFC000" w:themeColor="accent1"/>
          <w:bottom w:val="single" w:sz="8" w:space="0" w:color="FFC000" w:themeColor="accent1"/>
          <w:right w:val="single" w:sz="8" w:space="0" w:color="FFC000" w:themeColor="accent1"/>
        </w:tcBorders>
        <w:shd w:val="clear" w:color="auto" w:fill="FFEFC0" w:themeFill="accent1" w:themeFillTint="3F"/>
      </w:tcPr>
    </w:tblStylePr>
    <w:tblStylePr w:type="band1Horz">
      <w:tblPr/>
      <w:tcPr>
        <w:tcBorders>
          <w:top w:val="single" w:sz="8" w:space="0" w:color="FFC000" w:themeColor="accent1"/>
          <w:left w:val="single" w:sz="8" w:space="0" w:color="FFC000" w:themeColor="accent1"/>
          <w:bottom w:val="single" w:sz="8" w:space="0" w:color="FFC000" w:themeColor="accent1"/>
          <w:right w:val="single" w:sz="8" w:space="0" w:color="FFC000" w:themeColor="accent1"/>
          <w:insideV w:val="single" w:sz="8" w:space="0" w:color="FFC000" w:themeColor="accent1"/>
        </w:tcBorders>
        <w:shd w:val="clear" w:color="auto" w:fill="FFEFC0" w:themeFill="accent1" w:themeFillTint="3F"/>
      </w:tcPr>
    </w:tblStylePr>
    <w:tblStylePr w:type="band2Horz">
      <w:tblPr/>
      <w:tcPr>
        <w:tcBorders>
          <w:top w:val="single" w:sz="8" w:space="0" w:color="FFC000" w:themeColor="accent1"/>
          <w:left w:val="single" w:sz="8" w:space="0" w:color="FFC000" w:themeColor="accent1"/>
          <w:bottom w:val="single" w:sz="8" w:space="0" w:color="FFC000" w:themeColor="accent1"/>
          <w:right w:val="single" w:sz="8" w:space="0" w:color="FFC000" w:themeColor="accent1"/>
          <w:insideV w:val="single" w:sz="8" w:space="0" w:color="FFC000" w:themeColor="accent1"/>
        </w:tcBorders>
      </w:tcPr>
    </w:tblStylePr>
  </w:style>
  <w:style w:type="table" w:styleId="-23">
    <w:name w:val="Light Grid Accent 2"/>
    <w:basedOn w:val="a4"/>
    <w:uiPriority w:val="62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A470E" w:themeColor="accent2"/>
        <w:left w:val="single" w:sz="8" w:space="0" w:color="9A470E" w:themeColor="accent2"/>
        <w:bottom w:val="single" w:sz="8" w:space="0" w:color="9A470E" w:themeColor="accent2"/>
        <w:right w:val="single" w:sz="8" w:space="0" w:color="9A470E" w:themeColor="accent2"/>
        <w:insideH w:val="single" w:sz="8" w:space="0" w:color="9A470E" w:themeColor="accent2"/>
        <w:insideV w:val="single" w:sz="8" w:space="0" w:color="9A470E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A470E" w:themeColor="accent2"/>
          <w:left w:val="single" w:sz="8" w:space="0" w:color="9A470E" w:themeColor="accent2"/>
          <w:bottom w:val="single" w:sz="18" w:space="0" w:color="9A470E" w:themeColor="accent2"/>
          <w:right w:val="single" w:sz="8" w:space="0" w:color="9A470E" w:themeColor="accent2"/>
          <w:insideH w:val="nil"/>
          <w:insideV w:val="single" w:sz="8" w:space="0" w:color="9A470E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A470E" w:themeColor="accent2"/>
          <w:left w:val="single" w:sz="8" w:space="0" w:color="9A470E" w:themeColor="accent2"/>
          <w:bottom w:val="single" w:sz="8" w:space="0" w:color="9A470E" w:themeColor="accent2"/>
          <w:right w:val="single" w:sz="8" w:space="0" w:color="9A470E" w:themeColor="accent2"/>
          <w:insideH w:val="nil"/>
          <w:insideV w:val="single" w:sz="8" w:space="0" w:color="9A470E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A470E" w:themeColor="accent2"/>
          <w:left w:val="single" w:sz="8" w:space="0" w:color="9A470E" w:themeColor="accent2"/>
          <w:bottom w:val="single" w:sz="8" w:space="0" w:color="9A470E" w:themeColor="accent2"/>
          <w:right w:val="single" w:sz="8" w:space="0" w:color="9A470E" w:themeColor="accent2"/>
        </w:tcBorders>
      </w:tcPr>
    </w:tblStylePr>
    <w:tblStylePr w:type="band1Vert">
      <w:tblPr/>
      <w:tcPr>
        <w:tcBorders>
          <w:top w:val="single" w:sz="8" w:space="0" w:color="9A470E" w:themeColor="accent2"/>
          <w:left w:val="single" w:sz="8" w:space="0" w:color="9A470E" w:themeColor="accent2"/>
          <w:bottom w:val="single" w:sz="8" w:space="0" w:color="9A470E" w:themeColor="accent2"/>
          <w:right w:val="single" w:sz="8" w:space="0" w:color="9A470E" w:themeColor="accent2"/>
        </w:tcBorders>
        <w:shd w:val="clear" w:color="auto" w:fill="F8CDB1" w:themeFill="accent2" w:themeFillTint="3F"/>
      </w:tcPr>
    </w:tblStylePr>
    <w:tblStylePr w:type="band1Horz">
      <w:tblPr/>
      <w:tcPr>
        <w:tcBorders>
          <w:top w:val="single" w:sz="8" w:space="0" w:color="9A470E" w:themeColor="accent2"/>
          <w:left w:val="single" w:sz="8" w:space="0" w:color="9A470E" w:themeColor="accent2"/>
          <w:bottom w:val="single" w:sz="8" w:space="0" w:color="9A470E" w:themeColor="accent2"/>
          <w:right w:val="single" w:sz="8" w:space="0" w:color="9A470E" w:themeColor="accent2"/>
          <w:insideV w:val="single" w:sz="8" w:space="0" w:color="9A470E" w:themeColor="accent2"/>
        </w:tcBorders>
        <w:shd w:val="clear" w:color="auto" w:fill="F8CDB1" w:themeFill="accent2" w:themeFillTint="3F"/>
      </w:tcPr>
    </w:tblStylePr>
    <w:tblStylePr w:type="band2Horz">
      <w:tblPr/>
      <w:tcPr>
        <w:tcBorders>
          <w:top w:val="single" w:sz="8" w:space="0" w:color="9A470E" w:themeColor="accent2"/>
          <w:left w:val="single" w:sz="8" w:space="0" w:color="9A470E" w:themeColor="accent2"/>
          <w:bottom w:val="single" w:sz="8" w:space="0" w:color="9A470E" w:themeColor="accent2"/>
          <w:right w:val="single" w:sz="8" w:space="0" w:color="9A470E" w:themeColor="accent2"/>
          <w:insideV w:val="single" w:sz="8" w:space="0" w:color="9A470E" w:themeColor="accent2"/>
        </w:tcBorders>
      </w:tcPr>
    </w:tblStylePr>
  </w:style>
  <w:style w:type="table" w:styleId="-33">
    <w:name w:val="Light Grid Accent 3"/>
    <w:basedOn w:val="a4"/>
    <w:uiPriority w:val="62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030A0" w:themeColor="accent3"/>
        <w:left w:val="single" w:sz="8" w:space="0" w:color="7030A0" w:themeColor="accent3"/>
        <w:bottom w:val="single" w:sz="8" w:space="0" w:color="7030A0" w:themeColor="accent3"/>
        <w:right w:val="single" w:sz="8" w:space="0" w:color="7030A0" w:themeColor="accent3"/>
        <w:insideH w:val="single" w:sz="8" w:space="0" w:color="7030A0" w:themeColor="accent3"/>
        <w:insideV w:val="single" w:sz="8" w:space="0" w:color="7030A0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30A0" w:themeColor="accent3"/>
          <w:left w:val="single" w:sz="8" w:space="0" w:color="7030A0" w:themeColor="accent3"/>
          <w:bottom w:val="single" w:sz="18" w:space="0" w:color="7030A0" w:themeColor="accent3"/>
          <w:right w:val="single" w:sz="8" w:space="0" w:color="7030A0" w:themeColor="accent3"/>
          <w:insideH w:val="nil"/>
          <w:insideV w:val="single" w:sz="8" w:space="0" w:color="7030A0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030A0" w:themeColor="accent3"/>
          <w:left w:val="single" w:sz="8" w:space="0" w:color="7030A0" w:themeColor="accent3"/>
          <w:bottom w:val="single" w:sz="8" w:space="0" w:color="7030A0" w:themeColor="accent3"/>
          <w:right w:val="single" w:sz="8" w:space="0" w:color="7030A0" w:themeColor="accent3"/>
          <w:insideH w:val="nil"/>
          <w:insideV w:val="single" w:sz="8" w:space="0" w:color="7030A0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30A0" w:themeColor="accent3"/>
          <w:left w:val="single" w:sz="8" w:space="0" w:color="7030A0" w:themeColor="accent3"/>
          <w:bottom w:val="single" w:sz="8" w:space="0" w:color="7030A0" w:themeColor="accent3"/>
          <w:right w:val="single" w:sz="8" w:space="0" w:color="7030A0" w:themeColor="accent3"/>
        </w:tcBorders>
      </w:tcPr>
    </w:tblStylePr>
    <w:tblStylePr w:type="band1Vert">
      <w:tblPr/>
      <w:tcPr>
        <w:tcBorders>
          <w:top w:val="single" w:sz="8" w:space="0" w:color="7030A0" w:themeColor="accent3"/>
          <w:left w:val="single" w:sz="8" w:space="0" w:color="7030A0" w:themeColor="accent3"/>
          <w:bottom w:val="single" w:sz="8" w:space="0" w:color="7030A0" w:themeColor="accent3"/>
          <w:right w:val="single" w:sz="8" w:space="0" w:color="7030A0" w:themeColor="accent3"/>
        </w:tcBorders>
        <w:shd w:val="clear" w:color="auto" w:fill="DCC5ED" w:themeFill="accent3" w:themeFillTint="3F"/>
      </w:tcPr>
    </w:tblStylePr>
    <w:tblStylePr w:type="band1Horz">
      <w:tblPr/>
      <w:tcPr>
        <w:tcBorders>
          <w:top w:val="single" w:sz="8" w:space="0" w:color="7030A0" w:themeColor="accent3"/>
          <w:left w:val="single" w:sz="8" w:space="0" w:color="7030A0" w:themeColor="accent3"/>
          <w:bottom w:val="single" w:sz="8" w:space="0" w:color="7030A0" w:themeColor="accent3"/>
          <w:right w:val="single" w:sz="8" w:space="0" w:color="7030A0" w:themeColor="accent3"/>
          <w:insideV w:val="single" w:sz="8" w:space="0" w:color="7030A0" w:themeColor="accent3"/>
        </w:tcBorders>
        <w:shd w:val="clear" w:color="auto" w:fill="DCC5ED" w:themeFill="accent3" w:themeFillTint="3F"/>
      </w:tcPr>
    </w:tblStylePr>
    <w:tblStylePr w:type="band2Horz">
      <w:tblPr/>
      <w:tcPr>
        <w:tcBorders>
          <w:top w:val="single" w:sz="8" w:space="0" w:color="7030A0" w:themeColor="accent3"/>
          <w:left w:val="single" w:sz="8" w:space="0" w:color="7030A0" w:themeColor="accent3"/>
          <w:bottom w:val="single" w:sz="8" w:space="0" w:color="7030A0" w:themeColor="accent3"/>
          <w:right w:val="single" w:sz="8" w:space="0" w:color="7030A0" w:themeColor="accent3"/>
          <w:insideV w:val="single" w:sz="8" w:space="0" w:color="7030A0" w:themeColor="accent3"/>
        </w:tcBorders>
      </w:tcPr>
    </w:tblStylePr>
  </w:style>
  <w:style w:type="table" w:styleId="-43">
    <w:name w:val="Light Grid Accent 4"/>
    <w:basedOn w:val="a4"/>
    <w:uiPriority w:val="62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38A8" w:themeColor="accent4"/>
        <w:left w:val="single" w:sz="8" w:space="0" w:color="0038A8" w:themeColor="accent4"/>
        <w:bottom w:val="single" w:sz="8" w:space="0" w:color="0038A8" w:themeColor="accent4"/>
        <w:right w:val="single" w:sz="8" w:space="0" w:color="0038A8" w:themeColor="accent4"/>
        <w:insideH w:val="single" w:sz="8" w:space="0" w:color="0038A8" w:themeColor="accent4"/>
        <w:insideV w:val="single" w:sz="8" w:space="0" w:color="0038A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38A8" w:themeColor="accent4"/>
          <w:left w:val="single" w:sz="8" w:space="0" w:color="0038A8" w:themeColor="accent4"/>
          <w:bottom w:val="single" w:sz="18" w:space="0" w:color="0038A8" w:themeColor="accent4"/>
          <w:right w:val="single" w:sz="8" w:space="0" w:color="0038A8" w:themeColor="accent4"/>
          <w:insideH w:val="nil"/>
          <w:insideV w:val="single" w:sz="8" w:space="0" w:color="0038A8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38A8" w:themeColor="accent4"/>
          <w:left w:val="single" w:sz="8" w:space="0" w:color="0038A8" w:themeColor="accent4"/>
          <w:bottom w:val="single" w:sz="8" w:space="0" w:color="0038A8" w:themeColor="accent4"/>
          <w:right w:val="single" w:sz="8" w:space="0" w:color="0038A8" w:themeColor="accent4"/>
          <w:insideH w:val="nil"/>
          <w:insideV w:val="single" w:sz="8" w:space="0" w:color="0038A8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38A8" w:themeColor="accent4"/>
          <w:left w:val="single" w:sz="8" w:space="0" w:color="0038A8" w:themeColor="accent4"/>
          <w:bottom w:val="single" w:sz="8" w:space="0" w:color="0038A8" w:themeColor="accent4"/>
          <w:right w:val="single" w:sz="8" w:space="0" w:color="0038A8" w:themeColor="accent4"/>
        </w:tcBorders>
      </w:tcPr>
    </w:tblStylePr>
    <w:tblStylePr w:type="band1Vert">
      <w:tblPr/>
      <w:tcPr>
        <w:tcBorders>
          <w:top w:val="single" w:sz="8" w:space="0" w:color="0038A8" w:themeColor="accent4"/>
          <w:left w:val="single" w:sz="8" w:space="0" w:color="0038A8" w:themeColor="accent4"/>
          <w:bottom w:val="single" w:sz="8" w:space="0" w:color="0038A8" w:themeColor="accent4"/>
          <w:right w:val="single" w:sz="8" w:space="0" w:color="0038A8" w:themeColor="accent4"/>
        </w:tcBorders>
        <w:shd w:val="clear" w:color="auto" w:fill="AAC6FF" w:themeFill="accent4" w:themeFillTint="3F"/>
      </w:tcPr>
    </w:tblStylePr>
    <w:tblStylePr w:type="band1Horz">
      <w:tblPr/>
      <w:tcPr>
        <w:tcBorders>
          <w:top w:val="single" w:sz="8" w:space="0" w:color="0038A8" w:themeColor="accent4"/>
          <w:left w:val="single" w:sz="8" w:space="0" w:color="0038A8" w:themeColor="accent4"/>
          <w:bottom w:val="single" w:sz="8" w:space="0" w:color="0038A8" w:themeColor="accent4"/>
          <w:right w:val="single" w:sz="8" w:space="0" w:color="0038A8" w:themeColor="accent4"/>
          <w:insideV w:val="single" w:sz="8" w:space="0" w:color="0038A8" w:themeColor="accent4"/>
        </w:tcBorders>
        <w:shd w:val="clear" w:color="auto" w:fill="AAC6FF" w:themeFill="accent4" w:themeFillTint="3F"/>
      </w:tcPr>
    </w:tblStylePr>
    <w:tblStylePr w:type="band2Horz">
      <w:tblPr/>
      <w:tcPr>
        <w:tcBorders>
          <w:top w:val="single" w:sz="8" w:space="0" w:color="0038A8" w:themeColor="accent4"/>
          <w:left w:val="single" w:sz="8" w:space="0" w:color="0038A8" w:themeColor="accent4"/>
          <w:bottom w:val="single" w:sz="8" w:space="0" w:color="0038A8" w:themeColor="accent4"/>
          <w:right w:val="single" w:sz="8" w:space="0" w:color="0038A8" w:themeColor="accent4"/>
          <w:insideV w:val="single" w:sz="8" w:space="0" w:color="0038A8" w:themeColor="accent4"/>
        </w:tcBorders>
      </w:tcPr>
    </w:tblStylePr>
  </w:style>
  <w:style w:type="table" w:styleId="-53">
    <w:name w:val="Light Grid Accent 5"/>
    <w:basedOn w:val="a4"/>
    <w:uiPriority w:val="62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2B82" w:themeColor="accent5"/>
        <w:left w:val="single" w:sz="8" w:space="0" w:color="002B82" w:themeColor="accent5"/>
        <w:bottom w:val="single" w:sz="8" w:space="0" w:color="002B82" w:themeColor="accent5"/>
        <w:right w:val="single" w:sz="8" w:space="0" w:color="002B82" w:themeColor="accent5"/>
        <w:insideH w:val="single" w:sz="8" w:space="0" w:color="002B82" w:themeColor="accent5"/>
        <w:insideV w:val="single" w:sz="8" w:space="0" w:color="002B8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2B82" w:themeColor="accent5"/>
          <w:left w:val="single" w:sz="8" w:space="0" w:color="002B82" w:themeColor="accent5"/>
          <w:bottom w:val="single" w:sz="18" w:space="0" w:color="002B82" w:themeColor="accent5"/>
          <w:right w:val="single" w:sz="8" w:space="0" w:color="002B82" w:themeColor="accent5"/>
          <w:insideH w:val="nil"/>
          <w:insideV w:val="single" w:sz="8" w:space="0" w:color="002B82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2B82" w:themeColor="accent5"/>
          <w:left w:val="single" w:sz="8" w:space="0" w:color="002B82" w:themeColor="accent5"/>
          <w:bottom w:val="single" w:sz="8" w:space="0" w:color="002B82" w:themeColor="accent5"/>
          <w:right w:val="single" w:sz="8" w:space="0" w:color="002B82" w:themeColor="accent5"/>
          <w:insideH w:val="nil"/>
          <w:insideV w:val="single" w:sz="8" w:space="0" w:color="002B82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2B82" w:themeColor="accent5"/>
          <w:left w:val="single" w:sz="8" w:space="0" w:color="002B82" w:themeColor="accent5"/>
          <w:bottom w:val="single" w:sz="8" w:space="0" w:color="002B82" w:themeColor="accent5"/>
          <w:right w:val="single" w:sz="8" w:space="0" w:color="002B82" w:themeColor="accent5"/>
        </w:tcBorders>
      </w:tcPr>
    </w:tblStylePr>
    <w:tblStylePr w:type="band1Vert">
      <w:tblPr/>
      <w:tcPr>
        <w:tcBorders>
          <w:top w:val="single" w:sz="8" w:space="0" w:color="002B82" w:themeColor="accent5"/>
          <w:left w:val="single" w:sz="8" w:space="0" w:color="002B82" w:themeColor="accent5"/>
          <w:bottom w:val="single" w:sz="8" w:space="0" w:color="002B82" w:themeColor="accent5"/>
          <w:right w:val="single" w:sz="8" w:space="0" w:color="002B82" w:themeColor="accent5"/>
        </w:tcBorders>
        <w:shd w:val="clear" w:color="auto" w:fill="A1BFFF" w:themeFill="accent5" w:themeFillTint="3F"/>
      </w:tcPr>
    </w:tblStylePr>
    <w:tblStylePr w:type="band1Horz">
      <w:tblPr/>
      <w:tcPr>
        <w:tcBorders>
          <w:top w:val="single" w:sz="8" w:space="0" w:color="002B82" w:themeColor="accent5"/>
          <w:left w:val="single" w:sz="8" w:space="0" w:color="002B82" w:themeColor="accent5"/>
          <w:bottom w:val="single" w:sz="8" w:space="0" w:color="002B82" w:themeColor="accent5"/>
          <w:right w:val="single" w:sz="8" w:space="0" w:color="002B82" w:themeColor="accent5"/>
          <w:insideV w:val="single" w:sz="8" w:space="0" w:color="002B82" w:themeColor="accent5"/>
        </w:tcBorders>
        <w:shd w:val="clear" w:color="auto" w:fill="A1BFFF" w:themeFill="accent5" w:themeFillTint="3F"/>
      </w:tcPr>
    </w:tblStylePr>
    <w:tblStylePr w:type="band2Horz">
      <w:tblPr/>
      <w:tcPr>
        <w:tcBorders>
          <w:top w:val="single" w:sz="8" w:space="0" w:color="002B82" w:themeColor="accent5"/>
          <w:left w:val="single" w:sz="8" w:space="0" w:color="002B82" w:themeColor="accent5"/>
          <w:bottom w:val="single" w:sz="8" w:space="0" w:color="002B82" w:themeColor="accent5"/>
          <w:right w:val="single" w:sz="8" w:space="0" w:color="002B82" w:themeColor="accent5"/>
          <w:insideV w:val="single" w:sz="8" w:space="0" w:color="002B82" w:themeColor="accent5"/>
        </w:tcBorders>
      </w:tcPr>
    </w:tblStylePr>
  </w:style>
  <w:style w:type="table" w:styleId="-63">
    <w:name w:val="Light Grid Accent 6"/>
    <w:basedOn w:val="a4"/>
    <w:uiPriority w:val="62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611F63" w:themeColor="accent6"/>
        <w:left w:val="single" w:sz="8" w:space="0" w:color="611F63" w:themeColor="accent6"/>
        <w:bottom w:val="single" w:sz="8" w:space="0" w:color="611F63" w:themeColor="accent6"/>
        <w:right w:val="single" w:sz="8" w:space="0" w:color="611F63" w:themeColor="accent6"/>
        <w:insideH w:val="single" w:sz="8" w:space="0" w:color="611F63" w:themeColor="accent6"/>
        <w:insideV w:val="single" w:sz="8" w:space="0" w:color="611F63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11F63" w:themeColor="accent6"/>
          <w:left w:val="single" w:sz="8" w:space="0" w:color="611F63" w:themeColor="accent6"/>
          <w:bottom w:val="single" w:sz="18" w:space="0" w:color="611F63" w:themeColor="accent6"/>
          <w:right w:val="single" w:sz="8" w:space="0" w:color="611F63" w:themeColor="accent6"/>
          <w:insideH w:val="nil"/>
          <w:insideV w:val="single" w:sz="8" w:space="0" w:color="611F63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11F63" w:themeColor="accent6"/>
          <w:left w:val="single" w:sz="8" w:space="0" w:color="611F63" w:themeColor="accent6"/>
          <w:bottom w:val="single" w:sz="8" w:space="0" w:color="611F63" w:themeColor="accent6"/>
          <w:right w:val="single" w:sz="8" w:space="0" w:color="611F63" w:themeColor="accent6"/>
          <w:insideH w:val="nil"/>
          <w:insideV w:val="single" w:sz="8" w:space="0" w:color="611F63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11F63" w:themeColor="accent6"/>
          <w:left w:val="single" w:sz="8" w:space="0" w:color="611F63" w:themeColor="accent6"/>
          <w:bottom w:val="single" w:sz="8" w:space="0" w:color="611F63" w:themeColor="accent6"/>
          <w:right w:val="single" w:sz="8" w:space="0" w:color="611F63" w:themeColor="accent6"/>
        </w:tcBorders>
      </w:tcPr>
    </w:tblStylePr>
    <w:tblStylePr w:type="band1Vert">
      <w:tblPr/>
      <w:tcPr>
        <w:tcBorders>
          <w:top w:val="single" w:sz="8" w:space="0" w:color="611F63" w:themeColor="accent6"/>
          <w:left w:val="single" w:sz="8" w:space="0" w:color="611F63" w:themeColor="accent6"/>
          <w:bottom w:val="single" w:sz="8" w:space="0" w:color="611F63" w:themeColor="accent6"/>
          <w:right w:val="single" w:sz="8" w:space="0" w:color="611F63" w:themeColor="accent6"/>
        </w:tcBorders>
        <w:shd w:val="clear" w:color="auto" w:fill="E7B7E8" w:themeFill="accent6" w:themeFillTint="3F"/>
      </w:tcPr>
    </w:tblStylePr>
    <w:tblStylePr w:type="band1Horz">
      <w:tblPr/>
      <w:tcPr>
        <w:tcBorders>
          <w:top w:val="single" w:sz="8" w:space="0" w:color="611F63" w:themeColor="accent6"/>
          <w:left w:val="single" w:sz="8" w:space="0" w:color="611F63" w:themeColor="accent6"/>
          <w:bottom w:val="single" w:sz="8" w:space="0" w:color="611F63" w:themeColor="accent6"/>
          <w:right w:val="single" w:sz="8" w:space="0" w:color="611F63" w:themeColor="accent6"/>
          <w:insideV w:val="single" w:sz="8" w:space="0" w:color="611F63" w:themeColor="accent6"/>
        </w:tcBorders>
        <w:shd w:val="clear" w:color="auto" w:fill="E7B7E8" w:themeFill="accent6" w:themeFillTint="3F"/>
      </w:tcPr>
    </w:tblStylePr>
    <w:tblStylePr w:type="band2Horz">
      <w:tblPr/>
      <w:tcPr>
        <w:tcBorders>
          <w:top w:val="single" w:sz="8" w:space="0" w:color="611F63" w:themeColor="accent6"/>
          <w:left w:val="single" w:sz="8" w:space="0" w:color="611F63" w:themeColor="accent6"/>
          <w:bottom w:val="single" w:sz="8" w:space="0" w:color="611F63" w:themeColor="accent6"/>
          <w:right w:val="single" w:sz="8" w:space="0" w:color="611F63" w:themeColor="accent6"/>
          <w:insideV w:val="single" w:sz="8" w:space="0" w:color="611F63" w:themeColor="accent6"/>
        </w:tcBorders>
      </w:tcPr>
    </w:tblStylePr>
  </w:style>
  <w:style w:type="table" w:styleId="afffb">
    <w:name w:val="Light List"/>
    <w:basedOn w:val="a4"/>
    <w:uiPriority w:val="61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4">
    <w:name w:val="Light List Accent 1"/>
    <w:basedOn w:val="a4"/>
    <w:uiPriority w:val="61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C000" w:themeColor="accent1"/>
        <w:left w:val="single" w:sz="8" w:space="0" w:color="FFC000" w:themeColor="accent1"/>
        <w:bottom w:val="single" w:sz="8" w:space="0" w:color="FFC000" w:themeColor="accent1"/>
        <w:right w:val="single" w:sz="8" w:space="0" w:color="FFC000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C000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000" w:themeColor="accent1"/>
          <w:left w:val="single" w:sz="8" w:space="0" w:color="FFC000" w:themeColor="accent1"/>
          <w:bottom w:val="single" w:sz="8" w:space="0" w:color="FFC000" w:themeColor="accent1"/>
          <w:right w:val="single" w:sz="8" w:space="0" w:color="FFC000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C000" w:themeColor="accent1"/>
          <w:left w:val="single" w:sz="8" w:space="0" w:color="FFC000" w:themeColor="accent1"/>
          <w:bottom w:val="single" w:sz="8" w:space="0" w:color="FFC000" w:themeColor="accent1"/>
          <w:right w:val="single" w:sz="8" w:space="0" w:color="FFC000" w:themeColor="accent1"/>
        </w:tcBorders>
      </w:tcPr>
    </w:tblStylePr>
    <w:tblStylePr w:type="band1Horz">
      <w:tblPr/>
      <w:tcPr>
        <w:tcBorders>
          <w:top w:val="single" w:sz="8" w:space="0" w:color="FFC000" w:themeColor="accent1"/>
          <w:left w:val="single" w:sz="8" w:space="0" w:color="FFC000" w:themeColor="accent1"/>
          <w:bottom w:val="single" w:sz="8" w:space="0" w:color="FFC000" w:themeColor="accent1"/>
          <w:right w:val="single" w:sz="8" w:space="0" w:color="FFC000" w:themeColor="accent1"/>
        </w:tcBorders>
      </w:tcPr>
    </w:tblStylePr>
  </w:style>
  <w:style w:type="table" w:styleId="-24">
    <w:name w:val="Light List Accent 2"/>
    <w:basedOn w:val="a4"/>
    <w:uiPriority w:val="61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A470E" w:themeColor="accent2"/>
        <w:left w:val="single" w:sz="8" w:space="0" w:color="9A470E" w:themeColor="accent2"/>
        <w:bottom w:val="single" w:sz="8" w:space="0" w:color="9A470E" w:themeColor="accent2"/>
        <w:right w:val="single" w:sz="8" w:space="0" w:color="9A470E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A470E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A470E" w:themeColor="accent2"/>
          <w:left w:val="single" w:sz="8" w:space="0" w:color="9A470E" w:themeColor="accent2"/>
          <w:bottom w:val="single" w:sz="8" w:space="0" w:color="9A470E" w:themeColor="accent2"/>
          <w:right w:val="single" w:sz="8" w:space="0" w:color="9A470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A470E" w:themeColor="accent2"/>
          <w:left w:val="single" w:sz="8" w:space="0" w:color="9A470E" w:themeColor="accent2"/>
          <w:bottom w:val="single" w:sz="8" w:space="0" w:color="9A470E" w:themeColor="accent2"/>
          <w:right w:val="single" w:sz="8" w:space="0" w:color="9A470E" w:themeColor="accent2"/>
        </w:tcBorders>
      </w:tcPr>
    </w:tblStylePr>
    <w:tblStylePr w:type="band1Horz">
      <w:tblPr/>
      <w:tcPr>
        <w:tcBorders>
          <w:top w:val="single" w:sz="8" w:space="0" w:color="9A470E" w:themeColor="accent2"/>
          <w:left w:val="single" w:sz="8" w:space="0" w:color="9A470E" w:themeColor="accent2"/>
          <w:bottom w:val="single" w:sz="8" w:space="0" w:color="9A470E" w:themeColor="accent2"/>
          <w:right w:val="single" w:sz="8" w:space="0" w:color="9A470E" w:themeColor="accent2"/>
        </w:tcBorders>
      </w:tcPr>
    </w:tblStylePr>
  </w:style>
  <w:style w:type="table" w:styleId="-34">
    <w:name w:val="Light List Accent 3"/>
    <w:basedOn w:val="a4"/>
    <w:uiPriority w:val="61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030A0" w:themeColor="accent3"/>
        <w:left w:val="single" w:sz="8" w:space="0" w:color="7030A0" w:themeColor="accent3"/>
        <w:bottom w:val="single" w:sz="8" w:space="0" w:color="7030A0" w:themeColor="accent3"/>
        <w:right w:val="single" w:sz="8" w:space="0" w:color="7030A0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030A0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30A0" w:themeColor="accent3"/>
          <w:left w:val="single" w:sz="8" w:space="0" w:color="7030A0" w:themeColor="accent3"/>
          <w:bottom w:val="single" w:sz="8" w:space="0" w:color="7030A0" w:themeColor="accent3"/>
          <w:right w:val="single" w:sz="8" w:space="0" w:color="7030A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30A0" w:themeColor="accent3"/>
          <w:left w:val="single" w:sz="8" w:space="0" w:color="7030A0" w:themeColor="accent3"/>
          <w:bottom w:val="single" w:sz="8" w:space="0" w:color="7030A0" w:themeColor="accent3"/>
          <w:right w:val="single" w:sz="8" w:space="0" w:color="7030A0" w:themeColor="accent3"/>
        </w:tcBorders>
      </w:tcPr>
    </w:tblStylePr>
    <w:tblStylePr w:type="band1Horz">
      <w:tblPr/>
      <w:tcPr>
        <w:tcBorders>
          <w:top w:val="single" w:sz="8" w:space="0" w:color="7030A0" w:themeColor="accent3"/>
          <w:left w:val="single" w:sz="8" w:space="0" w:color="7030A0" w:themeColor="accent3"/>
          <w:bottom w:val="single" w:sz="8" w:space="0" w:color="7030A0" w:themeColor="accent3"/>
          <w:right w:val="single" w:sz="8" w:space="0" w:color="7030A0" w:themeColor="accent3"/>
        </w:tcBorders>
      </w:tcPr>
    </w:tblStylePr>
  </w:style>
  <w:style w:type="table" w:styleId="-44">
    <w:name w:val="Light List Accent 4"/>
    <w:basedOn w:val="a4"/>
    <w:uiPriority w:val="61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38A8" w:themeColor="accent4"/>
        <w:left w:val="single" w:sz="8" w:space="0" w:color="0038A8" w:themeColor="accent4"/>
        <w:bottom w:val="single" w:sz="8" w:space="0" w:color="0038A8" w:themeColor="accent4"/>
        <w:right w:val="single" w:sz="8" w:space="0" w:color="0038A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38A8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38A8" w:themeColor="accent4"/>
          <w:left w:val="single" w:sz="8" w:space="0" w:color="0038A8" w:themeColor="accent4"/>
          <w:bottom w:val="single" w:sz="8" w:space="0" w:color="0038A8" w:themeColor="accent4"/>
          <w:right w:val="single" w:sz="8" w:space="0" w:color="0038A8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38A8" w:themeColor="accent4"/>
          <w:left w:val="single" w:sz="8" w:space="0" w:color="0038A8" w:themeColor="accent4"/>
          <w:bottom w:val="single" w:sz="8" w:space="0" w:color="0038A8" w:themeColor="accent4"/>
          <w:right w:val="single" w:sz="8" w:space="0" w:color="0038A8" w:themeColor="accent4"/>
        </w:tcBorders>
      </w:tcPr>
    </w:tblStylePr>
    <w:tblStylePr w:type="band1Horz">
      <w:tblPr/>
      <w:tcPr>
        <w:tcBorders>
          <w:top w:val="single" w:sz="8" w:space="0" w:color="0038A8" w:themeColor="accent4"/>
          <w:left w:val="single" w:sz="8" w:space="0" w:color="0038A8" w:themeColor="accent4"/>
          <w:bottom w:val="single" w:sz="8" w:space="0" w:color="0038A8" w:themeColor="accent4"/>
          <w:right w:val="single" w:sz="8" w:space="0" w:color="0038A8" w:themeColor="accent4"/>
        </w:tcBorders>
      </w:tcPr>
    </w:tblStylePr>
  </w:style>
  <w:style w:type="table" w:styleId="-54">
    <w:name w:val="Light List Accent 5"/>
    <w:basedOn w:val="a4"/>
    <w:uiPriority w:val="61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2B82" w:themeColor="accent5"/>
        <w:left w:val="single" w:sz="8" w:space="0" w:color="002B82" w:themeColor="accent5"/>
        <w:bottom w:val="single" w:sz="8" w:space="0" w:color="002B82" w:themeColor="accent5"/>
        <w:right w:val="single" w:sz="8" w:space="0" w:color="002B8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2B82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2B82" w:themeColor="accent5"/>
          <w:left w:val="single" w:sz="8" w:space="0" w:color="002B82" w:themeColor="accent5"/>
          <w:bottom w:val="single" w:sz="8" w:space="0" w:color="002B82" w:themeColor="accent5"/>
          <w:right w:val="single" w:sz="8" w:space="0" w:color="002B8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2B82" w:themeColor="accent5"/>
          <w:left w:val="single" w:sz="8" w:space="0" w:color="002B82" w:themeColor="accent5"/>
          <w:bottom w:val="single" w:sz="8" w:space="0" w:color="002B82" w:themeColor="accent5"/>
          <w:right w:val="single" w:sz="8" w:space="0" w:color="002B82" w:themeColor="accent5"/>
        </w:tcBorders>
      </w:tcPr>
    </w:tblStylePr>
    <w:tblStylePr w:type="band1Horz">
      <w:tblPr/>
      <w:tcPr>
        <w:tcBorders>
          <w:top w:val="single" w:sz="8" w:space="0" w:color="002B82" w:themeColor="accent5"/>
          <w:left w:val="single" w:sz="8" w:space="0" w:color="002B82" w:themeColor="accent5"/>
          <w:bottom w:val="single" w:sz="8" w:space="0" w:color="002B82" w:themeColor="accent5"/>
          <w:right w:val="single" w:sz="8" w:space="0" w:color="002B82" w:themeColor="accent5"/>
        </w:tcBorders>
      </w:tcPr>
    </w:tblStylePr>
  </w:style>
  <w:style w:type="table" w:styleId="-64">
    <w:name w:val="Light List Accent 6"/>
    <w:basedOn w:val="a4"/>
    <w:uiPriority w:val="61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611F63" w:themeColor="accent6"/>
        <w:left w:val="single" w:sz="8" w:space="0" w:color="611F63" w:themeColor="accent6"/>
        <w:bottom w:val="single" w:sz="8" w:space="0" w:color="611F63" w:themeColor="accent6"/>
        <w:right w:val="single" w:sz="8" w:space="0" w:color="611F63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11F63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11F63" w:themeColor="accent6"/>
          <w:left w:val="single" w:sz="8" w:space="0" w:color="611F63" w:themeColor="accent6"/>
          <w:bottom w:val="single" w:sz="8" w:space="0" w:color="611F63" w:themeColor="accent6"/>
          <w:right w:val="single" w:sz="8" w:space="0" w:color="611F63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11F63" w:themeColor="accent6"/>
          <w:left w:val="single" w:sz="8" w:space="0" w:color="611F63" w:themeColor="accent6"/>
          <w:bottom w:val="single" w:sz="8" w:space="0" w:color="611F63" w:themeColor="accent6"/>
          <w:right w:val="single" w:sz="8" w:space="0" w:color="611F63" w:themeColor="accent6"/>
        </w:tcBorders>
      </w:tcPr>
    </w:tblStylePr>
    <w:tblStylePr w:type="band1Horz">
      <w:tblPr/>
      <w:tcPr>
        <w:tcBorders>
          <w:top w:val="single" w:sz="8" w:space="0" w:color="611F63" w:themeColor="accent6"/>
          <w:left w:val="single" w:sz="8" w:space="0" w:color="611F63" w:themeColor="accent6"/>
          <w:bottom w:val="single" w:sz="8" w:space="0" w:color="611F63" w:themeColor="accent6"/>
          <w:right w:val="single" w:sz="8" w:space="0" w:color="611F63" w:themeColor="accent6"/>
        </w:tcBorders>
      </w:tcPr>
    </w:tblStylePr>
  </w:style>
  <w:style w:type="table" w:styleId="afffc">
    <w:name w:val="Light Shading"/>
    <w:basedOn w:val="a4"/>
    <w:uiPriority w:val="60"/>
    <w:semiHidden/>
    <w:unhideWhenUsed/>
    <w:rsid w:val="00630366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5">
    <w:name w:val="Light Shading Accent 1"/>
    <w:basedOn w:val="a4"/>
    <w:uiPriority w:val="60"/>
    <w:semiHidden/>
    <w:unhideWhenUsed/>
    <w:rsid w:val="00630366"/>
    <w:pPr>
      <w:spacing w:after="0" w:line="240" w:lineRule="auto"/>
    </w:pPr>
    <w:rPr>
      <w:color w:val="BF8F00" w:themeColor="accent1" w:themeShade="BF"/>
    </w:rPr>
    <w:tblPr>
      <w:tblStyleRowBandSize w:val="1"/>
      <w:tblStyleColBandSize w:val="1"/>
      <w:tblInd w:w="0" w:type="dxa"/>
      <w:tblBorders>
        <w:top w:val="single" w:sz="8" w:space="0" w:color="FFC000" w:themeColor="accent1"/>
        <w:bottom w:val="single" w:sz="8" w:space="0" w:color="FFC000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1"/>
          <w:left w:val="nil"/>
          <w:bottom w:val="single" w:sz="8" w:space="0" w:color="FFC000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1"/>
          <w:left w:val="nil"/>
          <w:bottom w:val="single" w:sz="8" w:space="0" w:color="FFC000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1" w:themeFillTint="3F"/>
      </w:tcPr>
    </w:tblStylePr>
  </w:style>
  <w:style w:type="table" w:styleId="-25">
    <w:name w:val="Light Shading Accent 2"/>
    <w:basedOn w:val="a4"/>
    <w:uiPriority w:val="60"/>
    <w:semiHidden/>
    <w:unhideWhenUsed/>
    <w:rsid w:val="00630366"/>
    <w:pPr>
      <w:spacing w:after="0" w:line="240" w:lineRule="auto"/>
    </w:pPr>
    <w:rPr>
      <w:color w:val="73340A" w:themeColor="accent2" w:themeShade="BF"/>
    </w:rPr>
    <w:tblPr>
      <w:tblStyleRowBandSize w:val="1"/>
      <w:tblStyleColBandSize w:val="1"/>
      <w:tblInd w:w="0" w:type="dxa"/>
      <w:tblBorders>
        <w:top w:val="single" w:sz="8" w:space="0" w:color="9A470E" w:themeColor="accent2"/>
        <w:bottom w:val="single" w:sz="8" w:space="0" w:color="9A470E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A470E" w:themeColor="accent2"/>
          <w:left w:val="nil"/>
          <w:bottom w:val="single" w:sz="8" w:space="0" w:color="9A470E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A470E" w:themeColor="accent2"/>
          <w:left w:val="nil"/>
          <w:bottom w:val="single" w:sz="8" w:space="0" w:color="9A470E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CDB1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8CDB1" w:themeFill="accent2" w:themeFillTint="3F"/>
      </w:tcPr>
    </w:tblStylePr>
  </w:style>
  <w:style w:type="table" w:styleId="-35">
    <w:name w:val="Light Shading Accent 3"/>
    <w:basedOn w:val="a4"/>
    <w:uiPriority w:val="60"/>
    <w:semiHidden/>
    <w:unhideWhenUsed/>
    <w:rsid w:val="00630366"/>
    <w:pPr>
      <w:spacing w:after="0" w:line="240" w:lineRule="auto"/>
    </w:pPr>
    <w:rPr>
      <w:color w:val="532477" w:themeColor="accent3" w:themeShade="BF"/>
    </w:rPr>
    <w:tblPr>
      <w:tblStyleRowBandSize w:val="1"/>
      <w:tblStyleColBandSize w:val="1"/>
      <w:tblInd w:w="0" w:type="dxa"/>
      <w:tblBorders>
        <w:top w:val="single" w:sz="8" w:space="0" w:color="7030A0" w:themeColor="accent3"/>
        <w:bottom w:val="single" w:sz="8" w:space="0" w:color="7030A0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30A0" w:themeColor="accent3"/>
          <w:left w:val="nil"/>
          <w:bottom w:val="single" w:sz="8" w:space="0" w:color="7030A0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30A0" w:themeColor="accent3"/>
          <w:left w:val="nil"/>
          <w:bottom w:val="single" w:sz="8" w:space="0" w:color="7030A0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C5ED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C5ED" w:themeFill="accent3" w:themeFillTint="3F"/>
      </w:tcPr>
    </w:tblStylePr>
  </w:style>
  <w:style w:type="table" w:styleId="-45">
    <w:name w:val="Light Shading Accent 4"/>
    <w:basedOn w:val="a4"/>
    <w:uiPriority w:val="60"/>
    <w:semiHidden/>
    <w:unhideWhenUsed/>
    <w:rsid w:val="00630366"/>
    <w:pPr>
      <w:spacing w:after="0" w:line="240" w:lineRule="auto"/>
    </w:pPr>
    <w:rPr>
      <w:color w:val="00297D" w:themeColor="accent4" w:themeShade="BF"/>
    </w:rPr>
    <w:tblPr>
      <w:tblStyleRowBandSize w:val="1"/>
      <w:tblStyleColBandSize w:val="1"/>
      <w:tblInd w:w="0" w:type="dxa"/>
      <w:tblBorders>
        <w:top w:val="single" w:sz="8" w:space="0" w:color="0038A8" w:themeColor="accent4"/>
        <w:bottom w:val="single" w:sz="8" w:space="0" w:color="0038A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38A8" w:themeColor="accent4"/>
          <w:left w:val="nil"/>
          <w:bottom w:val="single" w:sz="8" w:space="0" w:color="0038A8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38A8" w:themeColor="accent4"/>
          <w:left w:val="nil"/>
          <w:bottom w:val="single" w:sz="8" w:space="0" w:color="0038A8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AC6FF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AC6FF" w:themeFill="accent4" w:themeFillTint="3F"/>
      </w:tcPr>
    </w:tblStylePr>
  </w:style>
  <w:style w:type="table" w:styleId="-55">
    <w:name w:val="Light Shading Accent 5"/>
    <w:basedOn w:val="a4"/>
    <w:uiPriority w:val="60"/>
    <w:semiHidden/>
    <w:unhideWhenUsed/>
    <w:rsid w:val="00630366"/>
    <w:pPr>
      <w:spacing w:after="0" w:line="240" w:lineRule="auto"/>
    </w:pPr>
    <w:rPr>
      <w:color w:val="002061" w:themeColor="accent5" w:themeShade="BF"/>
    </w:rPr>
    <w:tblPr>
      <w:tblStyleRowBandSize w:val="1"/>
      <w:tblStyleColBandSize w:val="1"/>
      <w:tblInd w:w="0" w:type="dxa"/>
      <w:tblBorders>
        <w:top w:val="single" w:sz="8" w:space="0" w:color="002B82" w:themeColor="accent5"/>
        <w:bottom w:val="single" w:sz="8" w:space="0" w:color="002B8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2B82" w:themeColor="accent5"/>
          <w:left w:val="nil"/>
          <w:bottom w:val="single" w:sz="8" w:space="0" w:color="002B82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2B82" w:themeColor="accent5"/>
          <w:left w:val="nil"/>
          <w:bottom w:val="single" w:sz="8" w:space="0" w:color="002B82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1BFFF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1BFFF" w:themeFill="accent5" w:themeFillTint="3F"/>
      </w:tcPr>
    </w:tblStylePr>
  </w:style>
  <w:style w:type="table" w:styleId="-65">
    <w:name w:val="Light Shading Accent 6"/>
    <w:basedOn w:val="a4"/>
    <w:uiPriority w:val="60"/>
    <w:semiHidden/>
    <w:unhideWhenUsed/>
    <w:rsid w:val="00630366"/>
    <w:pPr>
      <w:spacing w:after="0" w:line="240" w:lineRule="auto"/>
    </w:pPr>
    <w:rPr>
      <w:color w:val="48174A" w:themeColor="accent6" w:themeShade="BF"/>
    </w:rPr>
    <w:tblPr>
      <w:tblStyleRowBandSize w:val="1"/>
      <w:tblStyleColBandSize w:val="1"/>
      <w:tblInd w:w="0" w:type="dxa"/>
      <w:tblBorders>
        <w:top w:val="single" w:sz="8" w:space="0" w:color="611F63" w:themeColor="accent6"/>
        <w:bottom w:val="single" w:sz="8" w:space="0" w:color="611F63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11F63" w:themeColor="accent6"/>
          <w:left w:val="nil"/>
          <w:bottom w:val="single" w:sz="8" w:space="0" w:color="611F63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11F63" w:themeColor="accent6"/>
          <w:left w:val="nil"/>
          <w:bottom w:val="single" w:sz="8" w:space="0" w:color="611F63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7B7E8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7B7E8" w:themeFill="accent6" w:themeFillTint="3F"/>
      </w:tcPr>
    </w:tblStylePr>
  </w:style>
  <w:style w:type="character" w:styleId="afffd">
    <w:name w:val="line number"/>
    <w:basedOn w:val="a3"/>
    <w:uiPriority w:val="99"/>
    <w:semiHidden/>
    <w:unhideWhenUsed/>
    <w:rsid w:val="00630366"/>
    <w:rPr>
      <w:rFonts w:ascii="Tahoma" w:hAnsi="Tahoma" w:cs="Tahoma"/>
    </w:rPr>
  </w:style>
  <w:style w:type="paragraph" w:styleId="afffe">
    <w:name w:val="List"/>
    <w:basedOn w:val="a2"/>
    <w:uiPriority w:val="99"/>
    <w:semiHidden/>
    <w:unhideWhenUsed/>
    <w:rsid w:val="00630366"/>
    <w:pPr>
      <w:ind w:left="360" w:hanging="360"/>
    </w:pPr>
  </w:style>
  <w:style w:type="paragraph" w:styleId="2b">
    <w:name w:val="List 2"/>
    <w:basedOn w:val="a2"/>
    <w:uiPriority w:val="99"/>
    <w:semiHidden/>
    <w:unhideWhenUsed/>
    <w:rsid w:val="00630366"/>
    <w:pPr>
      <w:ind w:left="720" w:hanging="360"/>
    </w:pPr>
  </w:style>
  <w:style w:type="paragraph" w:styleId="38">
    <w:name w:val="List 3"/>
    <w:basedOn w:val="a2"/>
    <w:uiPriority w:val="99"/>
    <w:semiHidden/>
    <w:unhideWhenUsed/>
    <w:rsid w:val="00630366"/>
    <w:pPr>
      <w:ind w:left="1080" w:hanging="360"/>
    </w:pPr>
  </w:style>
  <w:style w:type="paragraph" w:styleId="44">
    <w:name w:val="List 4"/>
    <w:basedOn w:val="a2"/>
    <w:uiPriority w:val="99"/>
    <w:semiHidden/>
    <w:unhideWhenUsed/>
    <w:rsid w:val="00630366"/>
    <w:pPr>
      <w:ind w:left="1440" w:hanging="360"/>
    </w:pPr>
  </w:style>
  <w:style w:type="paragraph" w:styleId="54">
    <w:name w:val="List 5"/>
    <w:basedOn w:val="a2"/>
    <w:uiPriority w:val="99"/>
    <w:semiHidden/>
    <w:unhideWhenUsed/>
    <w:rsid w:val="00630366"/>
    <w:pPr>
      <w:ind w:left="1800" w:hanging="360"/>
    </w:pPr>
  </w:style>
  <w:style w:type="paragraph" w:styleId="a0">
    <w:name w:val="List Bullet"/>
    <w:basedOn w:val="a2"/>
    <w:uiPriority w:val="99"/>
    <w:semiHidden/>
    <w:unhideWhenUsed/>
    <w:rsid w:val="00630366"/>
    <w:pPr>
      <w:numPr>
        <w:numId w:val="4"/>
      </w:numPr>
    </w:pPr>
  </w:style>
  <w:style w:type="paragraph" w:styleId="20">
    <w:name w:val="List Bullet 2"/>
    <w:basedOn w:val="a2"/>
    <w:uiPriority w:val="99"/>
    <w:semiHidden/>
    <w:unhideWhenUsed/>
    <w:rsid w:val="00630366"/>
    <w:pPr>
      <w:numPr>
        <w:numId w:val="5"/>
      </w:numPr>
    </w:pPr>
  </w:style>
  <w:style w:type="paragraph" w:styleId="30">
    <w:name w:val="List Bullet 3"/>
    <w:basedOn w:val="a2"/>
    <w:uiPriority w:val="99"/>
    <w:semiHidden/>
    <w:unhideWhenUsed/>
    <w:rsid w:val="00630366"/>
    <w:pPr>
      <w:numPr>
        <w:numId w:val="6"/>
      </w:numPr>
    </w:pPr>
  </w:style>
  <w:style w:type="paragraph" w:styleId="40">
    <w:name w:val="List Bullet 4"/>
    <w:basedOn w:val="a2"/>
    <w:uiPriority w:val="99"/>
    <w:semiHidden/>
    <w:unhideWhenUsed/>
    <w:rsid w:val="00630366"/>
    <w:pPr>
      <w:numPr>
        <w:numId w:val="7"/>
      </w:numPr>
    </w:pPr>
  </w:style>
  <w:style w:type="paragraph" w:styleId="50">
    <w:name w:val="List Bullet 5"/>
    <w:basedOn w:val="a2"/>
    <w:uiPriority w:val="99"/>
    <w:semiHidden/>
    <w:unhideWhenUsed/>
    <w:rsid w:val="00630366"/>
    <w:pPr>
      <w:numPr>
        <w:numId w:val="8"/>
      </w:numPr>
    </w:pPr>
  </w:style>
  <w:style w:type="paragraph" w:styleId="affff">
    <w:name w:val="List Continue"/>
    <w:basedOn w:val="a2"/>
    <w:uiPriority w:val="99"/>
    <w:semiHidden/>
    <w:unhideWhenUsed/>
    <w:rsid w:val="00630366"/>
    <w:pPr>
      <w:spacing w:after="120"/>
      <w:ind w:left="360"/>
    </w:pPr>
  </w:style>
  <w:style w:type="paragraph" w:styleId="2c">
    <w:name w:val="List Continue 2"/>
    <w:basedOn w:val="a2"/>
    <w:uiPriority w:val="99"/>
    <w:semiHidden/>
    <w:unhideWhenUsed/>
    <w:rsid w:val="00630366"/>
    <w:pPr>
      <w:spacing w:after="120"/>
      <w:ind w:left="720"/>
    </w:pPr>
  </w:style>
  <w:style w:type="paragraph" w:styleId="39">
    <w:name w:val="List Continue 3"/>
    <w:basedOn w:val="a2"/>
    <w:uiPriority w:val="99"/>
    <w:semiHidden/>
    <w:unhideWhenUsed/>
    <w:rsid w:val="00630366"/>
    <w:pPr>
      <w:spacing w:after="120"/>
      <w:ind w:left="1080"/>
    </w:pPr>
  </w:style>
  <w:style w:type="paragraph" w:styleId="45">
    <w:name w:val="List Continue 4"/>
    <w:basedOn w:val="a2"/>
    <w:uiPriority w:val="99"/>
    <w:semiHidden/>
    <w:unhideWhenUsed/>
    <w:rsid w:val="00630366"/>
    <w:pPr>
      <w:spacing w:after="120"/>
      <w:ind w:left="1440"/>
    </w:pPr>
  </w:style>
  <w:style w:type="paragraph" w:styleId="55">
    <w:name w:val="List Continue 5"/>
    <w:basedOn w:val="a2"/>
    <w:uiPriority w:val="99"/>
    <w:semiHidden/>
    <w:unhideWhenUsed/>
    <w:rsid w:val="00630366"/>
    <w:pPr>
      <w:spacing w:after="120"/>
      <w:ind w:left="1800"/>
    </w:pPr>
  </w:style>
  <w:style w:type="paragraph" w:styleId="a">
    <w:name w:val="List Number"/>
    <w:basedOn w:val="a2"/>
    <w:uiPriority w:val="99"/>
    <w:semiHidden/>
    <w:unhideWhenUsed/>
    <w:rsid w:val="00630366"/>
    <w:pPr>
      <w:numPr>
        <w:numId w:val="9"/>
      </w:numPr>
    </w:pPr>
  </w:style>
  <w:style w:type="paragraph" w:styleId="2">
    <w:name w:val="List Number 2"/>
    <w:basedOn w:val="a2"/>
    <w:uiPriority w:val="99"/>
    <w:semiHidden/>
    <w:unhideWhenUsed/>
    <w:rsid w:val="00630366"/>
    <w:pPr>
      <w:numPr>
        <w:numId w:val="10"/>
      </w:numPr>
    </w:pPr>
  </w:style>
  <w:style w:type="paragraph" w:styleId="3">
    <w:name w:val="List Number 3"/>
    <w:basedOn w:val="a2"/>
    <w:uiPriority w:val="99"/>
    <w:semiHidden/>
    <w:unhideWhenUsed/>
    <w:rsid w:val="00630366"/>
    <w:pPr>
      <w:numPr>
        <w:numId w:val="11"/>
      </w:numPr>
    </w:pPr>
  </w:style>
  <w:style w:type="paragraph" w:styleId="4">
    <w:name w:val="List Number 4"/>
    <w:basedOn w:val="a2"/>
    <w:uiPriority w:val="99"/>
    <w:semiHidden/>
    <w:unhideWhenUsed/>
    <w:rsid w:val="00630366"/>
    <w:pPr>
      <w:numPr>
        <w:numId w:val="12"/>
      </w:numPr>
    </w:pPr>
  </w:style>
  <w:style w:type="paragraph" w:styleId="5">
    <w:name w:val="List Number 5"/>
    <w:basedOn w:val="a2"/>
    <w:uiPriority w:val="99"/>
    <w:semiHidden/>
    <w:unhideWhenUsed/>
    <w:rsid w:val="00630366"/>
    <w:pPr>
      <w:numPr>
        <w:numId w:val="13"/>
      </w:numPr>
    </w:pPr>
  </w:style>
  <w:style w:type="paragraph" w:styleId="affff0">
    <w:name w:val="List Paragraph"/>
    <w:basedOn w:val="a2"/>
    <w:uiPriority w:val="34"/>
    <w:semiHidden/>
    <w:rsid w:val="00630366"/>
    <w:pPr>
      <w:ind w:left="720"/>
    </w:pPr>
  </w:style>
  <w:style w:type="table" w:customStyle="1" w:styleId="ListTable1Light">
    <w:name w:val="List Table 1 Light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1LightAccent1">
    <w:name w:val="List Table 1 Light Accent 1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FD966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D96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1" w:themeFillTint="33"/>
      </w:tcPr>
    </w:tblStylePr>
    <w:tblStylePr w:type="band1Horz">
      <w:tblPr/>
      <w:tcPr>
        <w:shd w:val="clear" w:color="auto" w:fill="FFF2CC" w:themeFill="accent1" w:themeFillTint="33"/>
      </w:tcPr>
    </w:tblStylePr>
  </w:style>
  <w:style w:type="table" w:customStyle="1" w:styleId="ListTable1LightAccent2">
    <w:name w:val="List Table 1 Light Accent 2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EE874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E874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7C0" w:themeFill="accent2" w:themeFillTint="33"/>
      </w:tcPr>
    </w:tblStylePr>
    <w:tblStylePr w:type="band1Horz">
      <w:tblPr/>
      <w:tcPr>
        <w:shd w:val="clear" w:color="auto" w:fill="F9D7C0" w:themeFill="accent2" w:themeFillTint="33"/>
      </w:tcPr>
    </w:tblStylePr>
  </w:style>
  <w:style w:type="table" w:customStyle="1" w:styleId="ListTable1LightAccent3">
    <w:name w:val="List Table 1 Light Accent 3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AB73D5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73D5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0F1" w:themeFill="accent3" w:themeFillTint="33"/>
      </w:tcPr>
    </w:tblStylePr>
    <w:tblStylePr w:type="band1Horz">
      <w:tblPr/>
      <w:tcPr>
        <w:shd w:val="clear" w:color="auto" w:fill="E2D0F1" w:themeFill="accent3" w:themeFillTint="33"/>
      </w:tcPr>
    </w:tblStylePr>
  </w:style>
  <w:style w:type="table" w:customStyle="1" w:styleId="ListTable1LightAccent4">
    <w:name w:val="List Table 1 Light Accent 4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3176FF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3176FF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D1FF" w:themeFill="accent4" w:themeFillTint="33"/>
      </w:tcPr>
    </w:tblStylePr>
    <w:tblStylePr w:type="band1Horz">
      <w:tblPr/>
      <w:tcPr>
        <w:shd w:val="clear" w:color="auto" w:fill="BAD1FF" w:themeFill="accent4" w:themeFillTint="33"/>
      </w:tcPr>
    </w:tblStylePr>
  </w:style>
  <w:style w:type="table" w:customStyle="1" w:styleId="ListTable1LightAccent5">
    <w:name w:val="List Table 1 Light Accent 5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1B66FF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1B66FF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3CCFF" w:themeFill="accent5" w:themeFillTint="33"/>
      </w:tcPr>
    </w:tblStylePr>
    <w:tblStylePr w:type="band1Horz">
      <w:tblPr/>
      <w:tcPr>
        <w:shd w:val="clear" w:color="auto" w:fill="B3CCFF" w:themeFill="accent5" w:themeFillTint="33"/>
      </w:tcPr>
    </w:tblStylePr>
  </w:style>
  <w:style w:type="table" w:customStyle="1" w:styleId="ListTable1LightAccent6">
    <w:name w:val="List Table 1 Light Accent 6"/>
    <w:basedOn w:val="a4"/>
    <w:uiPriority w:val="46"/>
    <w:rsid w:val="0063036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C451C8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451C8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C5ED" w:themeFill="accent6" w:themeFillTint="33"/>
      </w:tcPr>
    </w:tblStylePr>
    <w:tblStylePr w:type="band1Horz">
      <w:tblPr/>
      <w:tcPr>
        <w:shd w:val="clear" w:color="auto" w:fill="EBC5ED" w:themeFill="accent6" w:themeFillTint="33"/>
      </w:tcPr>
    </w:tblStylePr>
  </w:style>
  <w:style w:type="table" w:customStyle="1" w:styleId="ListTable2">
    <w:name w:val="List Table 2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2Accent1">
    <w:name w:val="List Table 2 Accent 1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966" w:themeColor="accent1" w:themeTint="99"/>
        <w:bottom w:val="single" w:sz="4" w:space="0" w:color="FFD966" w:themeColor="accent1" w:themeTint="99"/>
        <w:insideH w:val="single" w:sz="4" w:space="0" w:color="FFD966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1" w:themeFillTint="33"/>
      </w:tcPr>
    </w:tblStylePr>
    <w:tblStylePr w:type="band1Horz">
      <w:tblPr/>
      <w:tcPr>
        <w:shd w:val="clear" w:color="auto" w:fill="FFF2CC" w:themeFill="accent1" w:themeFillTint="33"/>
      </w:tcPr>
    </w:tblStylePr>
  </w:style>
  <w:style w:type="table" w:customStyle="1" w:styleId="ListTable2Accent2">
    <w:name w:val="List Table 2 Accent 2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E8742" w:themeColor="accent2" w:themeTint="99"/>
        <w:bottom w:val="single" w:sz="4" w:space="0" w:color="EE8742" w:themeColor="accent2" w:themeTint="99"/>
        <w:insideH w:val="single" w:sz="4" w:space="0" w:color="EE874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7C0" w:themeFill="accent2" w:themeFillTint="33"/>
      </w:tcPr>
    </w:tblStylePr>
    <w:tblStylePr w:type="band1Horz">
      <w:tblPr/>
      <w:tcPr>
        <w:shd w:val="clear" w:color="auto" w:fill="F9D7C0" w:themeFill="accent2" w:themeFillTint="33"/>
      </w:tcPr>
    </w:tblStylePr>
  </w:style>
  <w:style w:type="table" w:customStyle="1" w:styleId="ListTable2Accent3">
    <w:name w:val="List Table 2 Accent 3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B73D5" w:themeColor="accent3" w:themeTint="99"/>
        <w:bottom w:val="single" w:sz="4" w:space="0" w:color="AB73D5" w:themeColor="accent3" w:themeTint="99"/>
        <w:insideH w:val="single" w:sz="4" w:space="0" w:color="AB73D5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0F1" w:themeFill="accent3" w:themeFillTint="33"/>
      </w:tcPr>
    </w:tblStylePr>
    <w:tblStylePr w:type="band1Horz">
      <w:tblPr/>
      <w:tcPr>
        <w:shd w:val="clear" w:color="auto" w:fill="E2D0F1" w:themeFill="accent3" w:themeFillTint="33"/>
      </w:tcPr>
    </w:tblStylePr>
  </w:style>
  <w:style w:type="table" w:customStyle="1" w:styleId="ListTable2Accent4">
    <w:name w:val="List Table 2 Accent 4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3176FF" w:themeColor="accent4" w:themeTint="99"/>
        <w:bottom w:val="single" w:sz="4" w:space="0" w:color="3176FF" w:themeColor="accent4" w:themeTint="99"/>
        <w:insideH w:val="single" w:sz="4" w:space="0" w:color="3176FF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D1FF" w:themeFill="accent4" w:themeFillTint="33"/>
      </w:tcPr>
    </w:tblStylePr>
    <w:tblStylePr w:type="band1Horz">
      <w:tblPr/>
      <w:tcPr>
        <w:shd w:val="clear" w:color="auto" w:fill="BAD1FF" w:themeFill="accent4" w:themeFillTint="33"/>
      </w:tcPr>
    </w:tblStylePr>
  </w:style>
  <w:style w:type="table" w:customStyle="1" w:styleId="ListTable2Accent5">
    <w:name w:val="List Table 2 Accent 5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1B66FF" w:themeColor="accent5" w:themeTint="99"/>
        <w:bottom w:val="single" w:sz="4" w:space="0" w:color="1B66FF" w:themeColor="accent5" w:themeTint="99"/>
        <w:insideH w:val="single" w:sz="4" w:space="0" w:color="1B66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3CCFF" w:themeFill="accent5" w:themeFillTint="33"/>
      </w:tcPr>
    </w:tblStylePr>
    <w:tblStylePr w:type="band1Horz">
      <w:tblPr/>
      <w:tcPr>
        <w:shd w:val="clear" w:color="auto" w:fill="B3CCFF" w:themeFill="accent5" w:themeFillTint="33"/>
      </w:tcPr>
    </w:tblStylePr>
  </w:style>
  <w:style w:type="table" w:customStyle="1" w:styleId="ListTable2Accent6">
    <w:name w:val="List Table 2 Accent 6"/>
    <w:basedOn w:val="a4"/>
    <w:uiPriority w:val="47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51C8" w:themeColor="accent6" w:themeTint="99"/>
        <w:bottom w:val="single" w:sz="4" w:space="0" w:color="C451C8" w:themeColor="accent6" w:themeTint="99"/>
        <w:insideH w:val="single" w:sz="4" w:space="0" w:color="C451C8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C5ED" w:themeFill="accent6" w:themeFillTint="33"/>
      </w:tcPr>
    </w:tblStylePr>
    <w:tblStylePr w:type="band1Horz">
      <w:tblPr/>
      <w:tcPr>
        <w:shd w:val="clear" w:color="auto" w:fill="EBC5ED" w:themeFill="accent6" w:themeFillTint="33"/>
      </w:tcPr>
    </w:tblStylePr>
  </w:style>
  <w:style w:type="table" w:customStyle="1" w:styleId="ListTable3">
    <w:name w:val="List Table 3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customStyle="1" w:styleId="ListTable3Accent1">
    <w:name w:val="List Table 3 Accent 1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C000" w:themeColor="accent1"/>
        <w:left w:val="single" w:sz="4" w:space="0" w:color="FFC000" w:themeColor="accent1"/>
        <w:bottom w:val="single" w:sz="4" w:space="0" w:color="FFC000" w:themeColor="accent1"/>
        <w:right w:val="single" w:sz="4" w:space="0" w:color="FFC000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FFC000" w:themeFill="accent1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000" w:themeColor="accent1"/>
          <w:right w:val="single" w:sz="4" w:space="0" w:color="FFC000" w:themeColor="accent1"/>
        </w:tcBorders>
      </w:tcPr>
    </w:tblStylePr>
    <w:tblStylePr w:type="band1Horz">
      <w:tblPr/>
      <w:tcPr>
        <w:tcBorders>
          <w:top w:val="single" w:sz="4" w:space="0" w:color="FFC000" w:themeColor="accent1"/>
          <w:bottom w:val="single" w:sz="4" w:space="0" w:color="FFC000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000" w:themeColor="accent1"/>
          <w:left w:val="nil"/>
        </w:tcBorders>
      </w:tcPr>
    </w:tblStylePr>
    <w:tblStylePr w:type="swCell">
      <w:tblPr/>
      <w:tcPr>
        <w:tcBorders>
          <w:top w:val="double" w:sz="4" w:space="0" w:color="FFC000" w:themeColor="accent1"/>
          <w:right w:val="nil"/>
        </w:tcBorders>
      </w:tcPr>
    </w:tblStylePr>
  </w:style>
  <w:style w:type="table" w:customStyle="1" w:styleId="ListTable3Accent2">
    <w:name w:val="List Table 3 Accent 2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A470E" w:themeColor="accent2"/>
        <w:left w:val="single" w:sz="4" w:space="0" w:color="9A470E" w:themeColor="accent2"/>
        <w:bottom w:val="single" w:sz="4" w:space="0" w:color="9A470E" w:themeColor="accent2"/>
        <w:right w:val="single" w:sz="4" w:space="0" w:color="9A470E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9A470E" w:themeFill="accent2"/>
      </w:tcPr>
    </w:tblStylePr>
    <w:tblStylePr w:type="lastRow">
      <w:rPr>
        <w:b/>
        <w:bCs/>
      </w:rPr>
      <w:tblPr/>
      <w:tcPr>
        <w:tcBorders>
          <w:top w:val="double" w:sz="4" w:space="0" w:color="9A470E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A470E" w:themeColor="accent2"/>
          <w:right w:val="single" w:sz="4" w:space="0" w:color="9A470E" w:themeColor="accent2"/>
        </w:tcBorders>
      </w:tcPr>
    </w:tblStylePr>
    <w:tblStylePr w:type="band1Horz">
      <w:tblPr/>
      <w:tcPr>
        <w:tcBorders>
          <w:top w:val="single" w:sz="4" w:space="0" w:color="9A470E" w:themeColor="accent2"/>
          <w:bottom w:val="single" w:sz="4" w:space="0" w:color="9A470E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A470E" w:themeColor="accent2"/>
          <w:left w:val="nil"/>
        </w:tcBorders>
      </w:tcPr>
    </w:tblStylePr>
    <w:tblStylePr w:type="swCell">
      <w:tblPr/>
      <w:tcPr>
        <w:tcBorders>
          <w:top w:val="double" w:sz="4" w:space="0" w:color="9A470E" w:themeColor="accent2"/>
          <w:right w:val="nil"/>
        </w:tcBorders>
      </w:tcPr>
    </w:tblStylePr>
  </w:style>
  <w:style w:type="table" w:customStyle="1" w:styleId="ListTable3Accent3">
    <w:name w:val="List Table 3 Accent 3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030A0" w:themeColor="accent3"/>
        <w:left w:val="single" w:sz="4" w:space="0" w:color="7030A0" w:themeColor="accent3"/>
        <w:bottom w:val="single" w:sz="4" w:space="0" w:color="7030A0" w:themeColor="accent3"/>
        <w:right w:val="single" w:sz="4" w:space="0" w:color="7030A0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7030A0" w:themeFill="accent3"/>
      </w:tcPr>
    </w:tblStylePr>
    <w:tblStylePr w:type="lastRow">
      <w:rPr>
        <w:b/>
        <w:bCs/>
      </w:rPr>
      <w:tblPr/>
      <w:tcPr>
        <w:tcBorders>
          <w:top w:val="double" w:sz="4" w:space="0" w:color="7030A0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030A0" w:themeColor="accent3"/>
          <w:right w:val="single" w:sz="4" w:space="0" w:color="7030A0" w:themeColor="accent3"/>
        </w:tcBorders>
      </w:tcPr>
    </w:tblStylePr>
    <w:tblStylePr w:type="band1Horz">
      <w:tblPr/>
      <w:tcPr>
        <w:tcBorders>
          <w:top w:val="single" w:sz="4" w:space="0" w:color="7030A0" w:themeColor="accent3"/>
          <w:bottom w:val="single" w:sz="4" w:space="0" w:color="7030A0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030A0" w:themeColor="accent3"/>
          <w:left w:val="nil"/>
        </w:tcBorders>
      </w:tcPr>
    </w:tblStylePr>
    <w:tblStylePr w:type="swCell">
      <w:tblPr/>
      <w:tcPr>
        <w:tcBorders>
          <w:top w:val="double" w:sz="4" w:space="0" w:color="7030A0" w:themeColor="accent3"/>
          <w:right w:val="nil"/>
        </w:tcBorders>
      </w:tcPr>
    </w:tblStylePr>
  </w:style>
  <w:style w:type="table" w:customStyle="1" w:styleId="ListTable3Accent4">
    <w:name w:val="List Table 3 Accent 4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38A8" w:themeColor="accent4"/>
        <w:left w:val="single" w:sz="4" w:space="0" w:color="0038A8" w:themeColor="accent4"/>
        <w:bottom w:val="single" w:sz="4" w:space="0" w:color="0038A8" w:themeColor="accent4"/>
        <w:right w:val="single" w:sz="4" w:space="0" w:color="0038A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38A8" w:themeFill="accent4"/>
      </w:tcPr>
    </w:tblStylePr>
    <w:tblStylePr w:type="lastRow">
      <w:rPr>
        <w:b/>
        <w:bCs/>
      </w:rPr>
      <w:tblPr/>
      <w:tcPr>
        <w:tcBorders>
          <w:top w:val="double" w:sz="4" w:space="0" w:color="0038A8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38A8" w:themeColor="accent4"/>
          <w:right w:val="single" w:sz="4" w:space="0" w:color="0038A8" w:themeColor="accent4"/>
        </w:tcBorders>
      </w:tcPr>
    </w:tblStylePr>
    <w:tblStylePr w:type="band1Horz">
      <w:tblPr/>
      <w:tcPr>
        <w:tcBorders>
          <w:top w:val="single" w:sz="4" w:space="0" w:color="0038A8" w:themeColor="accent4"/>
          <w:bottom w:val="single" w:sz="4" w:space="0" w:color="0038A8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38A8" w:themeColor="accent4"/>
          <w:left w:val="nil"/>
        </w:tcBorders>
      </w:tcPr>
    </w:tblStylePr>
    <w:tblStylePr w:type="swCell">
      <w:tblPr/>
      <w:tcPr>
        <w:tcBorders>
          <w:top w:val="double" w:sz="4" w:space="0" w:color="0038A8" w:themeColor="accent4"/>
          <w:right w:val="nil"/>
        </w:tcBorders>
      </w:tcPr>
    </w:tblStylePr>
  </w:style>
  <w:style w:type="table" w:customStyle="1" w:styleId="ListTable3Accent5">
    <w:name w:val="List Table 3 Accent 5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2B82" w:themeColor="accent5"/>
        <w:left w:val="single" w:sz="4" w:space="0" w:color="002B82" w:themeColor="accent5"/>
        <w:bottom w:val="single" w:sz="4" w:space="0" w:color="002B82" w:themeColor="accent5"/>
        <w:right w:val="single" w:sz="4" w:space="0" w:color="002B8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2B82" w:themeFill="accent5"/>
      </w:tcPr>
    </w:tblStylePr>
    <w:tblStylePr w:type="lastRow">
      <w:rPr>
        <w:b/>
        <w:bCs/>
      </w:rPr>
      <w:tblPr/>
      <w:tcPr>
        <w:tcBorders>
          <w:top w:val="double" w:sz="4" w:space="0" w:color="002B82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2B82" w:themeColor="accent5"/>
          <w:right w:val="single" w:sz="4" w:space="0" w:color="002B82" w:themeColor="accent5"/>
        </w:tcBorders>
      </w:tcPr>
    </w:tblStylePr>
    <w:tblStylePr w:type="band1Horz">
      <w:tblPr/>
      <w:tcPr>
        <w:tcBorders>
          <w:top w:val="single" w:sz="4" w:space="0" w:color="002B82" w:themeColor="accent5"/>
          <w:bottom w:val="single" w:sz="4" w:space="0" w:color="002B82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2B82" w:themeColor="accent5"/>
          <w:left w:val="nil"/>
        </w:tcBorders>
      </w:tcPr>
    </w:tblStylePr>
    <w:tblStylePr w:type="swCell">
      <w:tblPr/>
      <w:tcPr>
        <w:tcBorders>
          <w:top w:val="double" w:sz="4" w:space="0" w:color="002B82" w:themeColor="accent5"/>
          <w:right w:val="nil"/>
        </w:tcBorders>
      </w:tcPr>
    </w:tblStylePr>
  </w:style>
  <w:style w:type="table" w:customStyle="1" w:styleId="ListTable3Accent6">
    <w:name w:val="List Table 3 Accent 6"/>
    <w:basedOn w:val="a4"/>
    <w:uiPriority w:val="48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11F63" w:themeColor="accent6"/>
        <w:left w:val="single" w:sz="4" w:space="0" w:color="611F63" w:themeColor="accent6"/>
        <w:bottom w:val="single" w:sz="4" w:space="0" w:color="611F63" w:themeColor="accent6"/>
        <w:right w:val="single" w:sz="4" w:space="0" w:color="611F63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611F63" w:themeFill="accent6"/>
      </w:tcPr>
    </w:tblStylePr>
    <w:tblStylePr w:type="lastRow">
      <w:rPr>
        <w:b/>
        <w:bCs/>
      </w:rPr>
      <w:tblPr/>
      <w:tcPr>
        <w:tcBorders>
          <w:top w:val="double" w:sz="4" w:space="0" w:color="611F63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11F63" w:themeColor="accent6"/>
          <w:right w:val="single" w:sz="4" w:space="0" w:color="611F63" w:themeColor="accent6"/>
        </w:tcBorders>
      </w:tcPr>
    </w:tblStylePr>
    <w:tblStylePr w:type="band1Horz">
      <w:tblPr/>
      <w:tcPr>
        <w:tcBorders>
          <w:top w:val="single" w:sz="4" w:space="0" w:color="611F63" w:themeColor="accent6"/>
          <w:bottom w:val="single" w:sz="4" w:space="0" w:color="611F63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11F63" w:themeColor="accent6"/>
          <w:left w:val="nil"/>
        </w:tcBorders>
      </w:tcPr>
    </w:tblStylePr>
    <w:tblStylePr w:type="swCell">
      <w:tblPr/>
      <w:tcPr>
        <w:tcBorders>
          <w:top w:val="double" w:sz="4" w:space="0" w:color="611F63" w:themeColor="accent6"/>
          <w:right w:val="nil"/>
        </w:tcBorders>
      </w:tcPr>
    </w:tblStylePr>
  </w:style>
  <w:style w:type="table" w:customStyle="1" w:styleId="ListTable4">
    <w:name w:val="List Table 4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4Accent1">
    <w:name w:val="List Table 4 Accent 1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966" w:themeColor="accent1" w:themeTint="99"/>
        <w:left w:val="single" w:sz="4" w:space="0" w:color="FFD966" w:themeColor="accent1" w:themeTint="99"/>
        <w:bottom w:val="single" w:sz="4" w:space="0" w:color="FFD966" w:themeColor="accent1" w:themeTint="99"/>
        <w:right w:val="single" w:sz="4" w:space="0" w:color="FFD966" w:themeColor="accent1" w:themeTint="99"/>
        <w:insideH w:val="single" w:sz="4" w:space="0" w:color="FFD966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1"/>
          <w:left w:val="single" w:sz="4" w:space="0" w:color="FFC000" w:themeColor="accent1"/>
          <w:bottom w:val="single" w:sz="4" w:space="0" w:color="FFC000" w:themeColor="accent1"/>
          <w:right w:val="single" w:sz="4" w:space="0" w:color="FFC000" w:themeColor="accent1"/>
          <w:insideH w:val="nil"/>
        </w:tcBorders>
        <w:shd w:val="clear" w:color="auto" w:fill="FFC000" w:themeFill="accent1"/>
      </w:tcPr>
    </w:tblStylePr>
    <w:tblStylePr w:type="lastRow">
      <w:rPr>
        <w:b/>
        <w:bCs/>
      </w:rPr>
      <w:tblPr/>
      <w:tcPr>
        <w:tcBorders>
          <w:top w:val="double" w:sz="4" w:space="0" w:color="FFD96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1" w:themeFillTint="33"/>
      </w:tcPr>
    </w:tblStylePr>
    <w:tblStylePr w:type="band1Horz">
      <w:tblPr/>
      <w:tcPr>
        <w:shd w:val="clear" w:color="auto" w:fill="FFF2CC" w:themeFill="accent1" w:themeFillTint="33"/>
      </w:tcPr>
    </w:tblStylePr>
  </w:style>
  <w:style w:type="table" w:customStyle="1" w:styleId="ListTable4Accent2">
    <w:name w:val="List Table 4 Accent 2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E8742" w:themeColor="accent2" w:themeTint="99"/>
        <w:left w:val="single" w:sz="4" w:space="0" w:color="EE8742" w:themeColor="accent2" w:themeTint="99"/>
        <w:bottom w:val="single" w:sz="4" w:space="0" w:color="EE8742" w:themeColor="accent2" w:themeTint="99"/>
        <w:right w:val="single" w:sz="4" w:space="0" w:color="EE8742" w:themeColor="accent2" w:themeTint="99"/>
        <w:insideH w:val="single" w:sz="4" w:space="0" w:color="EE874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A470E" w:themeColor="accent2"/>
          <w:left w:val="single" w:sz="4" w:space="0" w:color="9A470E" w:themeColor="accent2"/>
          <w:bottom w:val="single" w:sz="4" w:space="0" w:color="9A470E" w:themeColor="accent2"/>
          <w:right w:val="single" w:sz="4" w:space="0" w:color="9A470E" w:themeColor="accent2"/>
          <w:insideH w:val="nil"/>
        </w:tcBorders>
        <w:shd w:val="clear" w:color="auto" w:fill="9A470E" w:themeFill="accent2"/>
      </w:tcPr>
    </w:tblStylePr>
    <w:tblStylePr w:type="lastRow">
      <w:rPr>
        <w:b/>
        <w:bCs/>
      </w:rPr>
      <w:tblPr/>
      <w:tcPr>
        <w:tcBorders>
          <w:top w:val="double" w:sz="4" w:space="0" w:color="EE874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7C0" w:themeFill="accent2" w:themeFillTint="33"/>
      </w:tcPr>
    </w:tblStylePr>
    <w:tblStylePr w:type="band1Horz">
      <w:tblPr/>
      <w:tcPr>
        <w:shd w:val="clear" w:color="auto" w:fill="F9D7C0" w:themeFill="accent2" w:themeFillTint="33"/>
      </w:tcPr>
    </w:tblStylePr>
  </w:style>
  <w:style w:type="table" w:customStyle="1" w:styleId="ListTable4Accent3">
    <w:name w:val="List Table 4 Accent 3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B73D5" w:themeColor="accent3" w:themeTint="99"/>
        <w:left w:val="single" w:sz="4" w:space="0" w:color="AB73D5" w:themeColor="accent3" w:themeTint="99"/>
        <w:bottom w:val="single" w:sz="4" w:space="0" w:color="AB73D5" w:themeColor="accent3" w:themeTint="99"/>
        <w:right w:val="single" w:sz="4" w:space="0" w:color="AB73D5" w:themeColor="accent3" w:themeTint="99"/>
        <w:insideH w:val="single" w:sz="4" w:space="0" w:color="AB73D5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30A0" w:themeColor="accent3"/>
          <w:left w:val="single" w:sz="4" w:space="0" w:color="7030A0" w:themeColor="accent3"/>
          <w:bottom w:val="single" w:sz="4" w:space="0" w:color="7030A0" w:themeColor="accent3"/>
          <w:right w:val="single" w:sz="4" w:space="0" w:color="7030A0" w:themeColor="accent3"/>
          <w:insideH w:val="nil"/>
        </w:tcBorders>
        <w:shd w:val="clear" w:color="auto" w:fill="7030A0" w:themeFill="accent3"/>
      </w:tcPr>
    </w:tblStylePr>
    <w:tblStylePr w:type="lastRow">
      <w:rPr>
        <w:b/>
        <w:bCs/>
      </w:rPr>
      <w:tblPr/>
      <w:tcPr>
        <w:tcBorders>
          <w:top w:val="double" w:sz="4" w:space="0" w:color="AB73D5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0F1" w:themeFill="accent3" w:themeFillTint="33"/>
      </w:tcPr>
    </w:tblStylePr>
    <w:tblStylePr w:type="band1Horz">
      <w:tblPr/>
      <w:tcPr>
        <w:shd w:val="clear" w:color="auto" w:fill="E2D0F1" w:themeFill="accent3" w:themeFillTint="33"/>
      </w:tcPr>
    </w:tblStylePr>
  </w:style>
  <w:style w:type="table" w:customStyle="1" w:styleId="ListTable4Accent4">
    <w:name w:val="List Table 4 Accent 4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3176FF" w:themeColor="accent4" w:themeTint="99"/>
        <w:left w:val="single" w:sz="4" w:space="0" w:color="3176FF" w:themeColor="accent4" w:themeTint="99"/>
        <w:bottom w:val="single" w:sz="4" w:space="0" w:color="3176FF" w:themeColor="accent4" w:themeTint="99"/>
        <w:right w:val="single" w:sz="4" w:space="0" w:color="3176FF" w:themeColor="accent4" w:themeTint="99"/>
        <w:insideH w:val="single" w:sz="4" w:space="0" w:color="3176FF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38A8" w:themeColor="accent4"/>
          <w:left w:val="single" w:sz="4" w:space="0" w:color="0038A8" w:themeColor="accent4"/>
          <w:bottom w:val="single" w:sz="4" w:space="0" w:color="0038A8" w:themeColor="accent4"/>
          <w:right w:val="single" w:sz="4" w:space="0" w:color="0038A8" w:themeColor="accent4"/>
          <w:insideH w:val="nil"/>
        </w:tcBorders>
        <w:shd w:val="clear" w:color="auto" w:fill="0038A8" w:themeFill="accent4"/>
      </w:tcPr>
    </w:tblStylePr>
    <w:tblStylePr w:type="lastRow">
      <w:rPr>
        <w:b/>
        <w:bCs/>
      </w:rPr>
      <w:tblPr/>
      <w:tcPr>
        <w:tcBorders>
          <w:top w:val="double" w:sz="4" w:space="0" w:color="3176FF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D1FF" w:themeFill="accent4" w:themeFillTint="33"/>
      </w:tcPr>
    </w:tblStylePr>
    <w:tblStylePr w:type="band1Horz">
      <w:tblPr/>
      <w:tcPr>
        <w:shd w:val="clear" w:color="auto" w:fill="BAD1FF" w:themeFill="accent4" w:themeFillTint="33"/>
      </w:tcPr>
    </w:tblStylePr>
  </w:style>
  <w:style w:type="table" w:customStyle="1" w:styleId="ListTable4Accent5">
    <w:name w:val="List Table 4 Accent 5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1B66FF" w:themeColor="accent5" w:themeTint="99"/>
        <w:left w:val="single" w:sz="4" w:space="0" w:color="1B66FF" w:themeColor="accent5" w:themeTint="99"/>
        <w:bottom w:val="single" w:sz="4" w:space="0" w:color="1B66FF" w:themeColor="accent5" w:themeTint="99"/>
        <w:right w:val="single" w:sz="4" w:space="0" w:color="1B66FF" w:themeColor="accent5" w:themeTint="99"/>
        <w:insideH w:val="single" w:sz="4" w:space="0" w:color="1B66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2B82" w:themeColor="accent5"/>
          <w:left w:val="single" w:sz="4" w:space="0" w:color="002B82" w:themeColor="accent5"/>
          <w:bottom w:val="single" w:sz="4" w:space="0" w:color="002B82" w:themeColor="accent5"/>
          <w:right w:val="single" w:sz="4" w:space="0" w:color="002B82" w:themeColor="accent5"/>
          <w:insideH w:val="nil"/>
        </w:tcBorders>
        <w:shd w:val="clear" w:color="auto" w:fill="002B82" w:themeFill="accent5"/>
      </w:tcPr>
    </w:tblStylePr>
    <w:tblStylePr w:type="lastRow">
      <w:rPr>
        <w:b/>
        <w:bCs/>
      </w:rPr>
      <w:tblPr/>
      <w:tcPr>
        <w:tcBorders>
          <w:top w:val="double" w:sz="4" w:space="0" w:color="1B66FF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3CCFF" w:themeFill="accent5" w:themeFillTint="33"/>
      </w:tcPr>
    </w:tblStylePr>
    <w:tblStylePr w:type="band1Horz">
      <w:tblPr/>
      <w:tcPr>
        <w:shd w:val="clear" w:color="auto" w:fill="B3CCFF" w:themeFill="accent5" w:themeFillTint="33"/>
      </w:tcPr>
    </w:tblStylePr>
  </w:style>
  <w:style w:type="table" w:customStyle="1" w:styleId="ListTable4Accent6">
    <w:name w:val="List Table 4 Accent 6"/>
    <w:basedOn w:val="a4"/>
    <w:uiPriority w:val="49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51C8" w:themeColor="accent6" w:themeTint="99"/>
        <w:left w:val="single" w:sz="4" w:space="0" w:color="C451C8" w:themeColor="accent6" w:themeTint="99"/>
        <w:bottom w:val="single" w:sz="4" w:space="0" w:color="C451C8" w:themeColor="accent6" w:themeTint="99"/>
        <w:right w:val="single" w:sz="4" w:space="0" w:color="C451C8" w:themeColor="accent6" w:themeTint="99"/>
        <w:insideH w:val="single" w:sz="4" w:space="0" w:color="C451C8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11F63" w:themeColor="accent6"/>
          <w:left w:val="single" w:sz="4" w:space="0" w:color="611F63" w:themeColor="accent6"/>
          <w:bottom w:val="single" w:sz="4" w:space="0" w:color="611F63" w:themeColor="accent6"/>
          <w:right w:val="single" w:sz="4" w:space="0" w:color="611F63" w:themeColor="accent6"/>
          <w:insideH w:val="nil"/>
        </w:tcBorders>
        <w:shd w:val="clear" w:color="auto" w:fill="611F63" w:themeFill="accent6"/>
      </w:tcPr>
    </w:tblStylePr>
    <w:tblStylePr w:type="lastRow">
      <w:rPr>
        <w:b/>
        <w:bCs/>
      </w:rPr>
      <w:tblPr/>
      <w:tcPr>
        <w:tcBorders>
          <w:top w:val="double" w:sz="4" w:space="0" w:color="C451C8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C5ED" w:themeFill="accent6" w:themeFillTint="33"/>
      </w:tcPr>
    </w:tblStylePr>
    <w:tblStylePr w:type="band1Horz">
      <w:tblPr/>
      <w:tcPr>
        <w:shd w:val="clear" w:color="auto" w:fill="EBC5ED" w:themeFill="accent6" w:themeFillTint="33"/>
      </w:tcPr>
    </w:tblStylePr>
  </w:style>
  <w:style w:type="table" w:customStyle="1" w:styleId="ListTable5Dark">
    <w:name w:val="List Table 5 Dark"/>
    <w:basedOn w:val="a4"/>
    <w:uiPriority w:val="50"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1">
    <w:name w:val="List Table 5 Dark Accent 1"/>
    <w:basedOn w:val="a4"/>
    <w:uiPriority w:val="50"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FFC000" w:themeColor="accent1"/>
        <w:left w:val="single" w:sz="24" w:space="0" w:color="FFC000" w:themeColor="accent1"/>
        <w:bottom w:val="single" w:sz="24" w:space="0" w:color="FFC000" w:themeColor="accent1"/>
        <w:right w:val="single" w:sz="24" w:space="0" w:color="FFC000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C000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2">
    <w:name w:val="List Table 5 Dark Accent 2"/>
    <w:basedOn w:val="a4"/>
    <w:uiPriority w:val="50"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9A470E" w:themeColor="accent2"/>
        <w:left w:val="single" w:sz="24" w:space="0" w:color="9A470E" w:themeColor="accent2"/>
        <w:bottom w:val="single" w:sz="24" w:space="0" w:color="9A470E" w:themeColor="accent2"/>
        <w:right w:val="single" w:sz="24" w:space="0" w:color="9A470E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A470E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3">
    <w:name w:val="List Table 5 Dark Accent 3"/>
    <w:basedOn w:val="a4"/>
    <w:uiPriority w:val="50"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7030A0" w:themeColor="accent3"/>
        <w:left w:val="single" w:sz="24" w:space="0" w:color="7030A0" w:themeColor="accent3"/>
        <w:bottom w:val="single" w:sz="24" w:space="0" w:color="7030A0" w:themeColor="accent3"/>
        <w:right w:val="single" w:sz="24" w:space="0" w:color="7030A0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7030A0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4">
    <w:name w:val="List Table 5 Dark Accent 4"/>
    <w:basedOn w:val="a4"/>
    <w:uiPriority w:val="50"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38A8" w:themeColor="accent4"/>
        <w:left w:val="single" w:sz="24" w:space="0" w:color="0038A8" w:themeColor="accent4"/>
        <w:bottom w:val="single" w:sz="24" w:space="0" w:color="0038A8" w:themeColor="accent4"/>
        <w:right w:val="single" w:sz="24" w:space="0" w:color="0038A8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38A8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5">
    <w:name w:val="List Table 5 Dark Accent 5"/>
    <w:basedOn w:val="a4"/>
    <w:uiPriority w:val="50"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2B82" w:themeColor="accent5"/>
        <w:left w:val="single" w:sz="24" w:space="0" w:color="002B82" w:themeColor="accent5"/>
        <w:bottom w:val="single" w:sz="24" w:space="0" w:color="002B82" w:themeColor="accent5"/>
        <w:right w:val="single" w:sz="24" w:space="0" w:color="002B82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2B82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6">
    <w:name w:val="List Table 5 Dark Accent 6"/>
    <w:basedOn w:val="a4"/>
    <w:uiPriority w:val="50"/>
    <w:rsid w:val="0063036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611F63" w:themeColor="accent6"/>
        <w:left w:val="single" w:sz="24" w:space="0" w:color="611F63" w:themeColor="accent6"/>
        <w:bottom w:val="single" w:sz="24" w:space="0" w:color="611F63" w:themeColor="accent6"/>
        <w:right w:val="single" w:sz="24" w:space="0" w:color="611F63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611F63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6Colorful">
    <w:name w:val="List Table 6 Colorful"/>
    <w:basedOn w:val="a4"/>
    <w:uiPriority w:val="51"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000000" w:themeColor="text1"/>
        <w:bottom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6ColorfulAccent1">
    <w:name w:val="List Table 6 Colorful Accent 1"/>
    <w:basedOn w:val="a4"/>
    <w:uiPriority w:val="51"/>
    <w:rsid w:val="00630366"/>
    <w:pPr>
      <w:spacing w:after="0" w:line="240" w:lineRule="auto"/>
    </w:pPr>
    <w:rPr>
      <w:color w:val="BF8F00" w:themeColor="accent1" w:themeShade="BF"/>
    </w:rPr>
    <w:tblPr>
      <w:tblStyleRowBandSize w:val="1"/>
      <w:tblStyleColBandSize w:val="1"/>
      <w:tblInd w:w="0" w:type="dxa"/>
      <w:tblBorders>
        <w:top w:val="single" w:sz="4" w:space="0" w:color="FFC000" w:themeColor="accent1"/>
        <w:bottom w:val="single" w:sz="4" w:space="0" w:color="FFC000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FC000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FFC000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1" w:themeFillTint="33"/>
      </w:tcPr>
    </w:tblStylePr>
    <w:tblStylePr w:type="band1Horz">
      <w:tblPr/>
      <w:tcPr>
        <w:shd w:val="clear" w:color="auto" w:fill="FFF2CC" w:themeFill="accent1" w:themeFillTint="33"/>
      </w:tcPr>
    </w:tblStylePr>
  </w:style>
  <w:style w:type="table" w:customStyle="1" w:styleId="ListTable6ColorfulAccent2">
    <w:name w:val="List Table 6 Colorful Accent 2"/>
    <w:basedOn w:val="a4"/>
    <w:uiPriority w:val="51"/>
    <w:rsid w:val="00630366"/>
    <w:pPr>
      <w:spacing w:after="0" w:line="240" w:lineRule="auto"/>
    </w:pPr>
    <w:rPr>
      <w:color w:val="73340A" w:themeColor="accent2" w:themeShade="BF"/>
    </w:rPr>
    <w:tblPr>
      <w:tblStyleRowBandSize w:val="1"/>
      <w:tblStyleColBandSize w:val="1"/>
      <w:tblInd w:w="0" w:type="dxa"/>
      <w:tblBorders>
        <w:top w:val="single" w:sz="4" w:space="0" w:color="9A470E" w:themeColor="accent2"/>
        <w:bottom w:val="single" w:sz="4" w:space="0" w:color="9A470E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9A470E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A470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7C0" w:themeFill="accent2" w:themeFillTint="33"/>
      </w:tcPr>
    </w:tblStylePr>
    <w:tblStylePr w:type="band1Horz">
      <w:tblPr/>
      <w:tcPr>
        <w:shd w:val="clear" w:color="auto" w:fill="F9D7C0" w:themeFill="accent2" w:themeFillTint="33"/>
      </w:tcPr>
    </w:tblStylePr>
  </w:style>
  <w:style w:type="table" w:customStyle="1" w:styleId="ListTable6ColorfulAccent3">
    <w:name w:val="List Table 6 Colorful Accent 3"/>
    <w:basedOn w:val="a4"/>
    <w:uiPriority w:val="51"/>
    <w:rsid w:val="00630366"/>
    <w:pPr>
      <w:spacing w:after="0" w:line="240" w:lineRule="auto"/>
    </w:pPr>
    <w:rPr>
      <w:color w:val="532477" w:themeColor="accent3" w:themeShade="BF"/>
    </w:rPr>
    <w:tblPr>
      <w:tblStyleRowBandSize w:val="1"/>
      <w:tblStyleColBandSize w:val="1"/>
      <w:tblInd w:w="0" w:type="dxa"/>
      <w:tblBorders>
        <w:top w:val="single" w:sz="4" w:space="0" w:color="7030A0" w:themeColor="accent3"/>
        <w:bottom w:val="single" w:sz="4" w:space="0" w:color="7030A0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030A0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7030A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0F1" w:themeFill="accent3" w:themeFillTint="33"/>
      </w:tcPr>
    </w:tblStylePr>
    <w:tblStylePr w:type="band1Horz">
      <w:tblPr/>
      <w:tcPr>
        <w:shd w:val="clear" w:color="auto" w:fill="E2D0F1" w:themeFill="accent3" w:themeFillTint="33"/>
      </w:tcPr>
    </w:tblStylePr>
  </w:style>
  <w:style w:type="table" w:customStyle="1" w:styleId="ListTable6ColorfulAccent4">
    <w:name w:val="List Table 6 Colorful Accent 4"/>
    <w:basedOn w:val="a4"/>
    <w:uiPriority w:val="51"/>
    <w:rsid w:val="00630366"/>
    <w:pPr>
      <w:spacing w:after="0" w:line="240" w:lineRule="auto"/>
    </w:pPr>
    <w:rPr>
      <w:color w:val="00297D" w:themeColor="accent4" w:themeShade="BF"/>
    </w:rPr>
    <w:tblPr>
      <w:tblStyleRowBandSize w:val="1"/>
      <w:tblStyleColBandSize w:val="1"/>
      <w:tblInd w:w="0" w:type="dxa"/>
      <w:tblBorders>
        <w:top w:val="single" w:sz="4" w:space="0" w:color="0038A8" w:themeColor="accent4"/>
        <w:bottom w:val="single" w:sz="4" w:space="0" w:color="0038A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38A8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0038A8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D1FF" w:themeFill="accent4" w:themeFillTint="33"/>
      </w:tcPr>
    </w:tblStylePr>
    <w:tblStylePr w:type="band1Horz">
      <w:tblPr/>
      <w:tcPr>
        <w:shd w:val="clear" w:color="auto" w:fill="BAD1FF" w:themeFill="accent4" w:themeFillTint="33"/>
      </w:tcPr>
    </w:tblStylePr>
  </w:style>
  <w:style w:type="table" w:customStyle="1" w:styleId="ListTable6ColorfulAccent5">
    <w:name w:val="List Table 6 Colorful Accent 5"/>
    <w:basedOn w:val="a4"/>
    <w:uiPriority w:val="51"/>
    <w:rsid w:val="00630366"/>
    <w:pPr>
      <w:spacing w:after="0" w:line="240" w:lineRule="auto"/>
    </w:pPr>
    <w:rPr>
      <w:color w:val="002061" w:themeColor="accent5" w:themeShade="BF"/>
    </w:rPr>
    <w:tblPr>
      <w:tblStyleRowBandSize w:val="1"/>
      <w:tblStyleColBandSize w:val="1"/>
      <w:tblInd w:w="0" w:type="dxa"/>
      <w:tblBorders>
        <w:top w:val="single" w:sz="4" w:space="0" w:color="002B82" w:themeColor="accent5"/>
        <w:bottom w:val="single" w:sz="4" w:space="0" w:color="002B8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2B82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002B8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3CCFF" w:themeFill="accent5" w:themeFillTint="33"/>
      </w:tcPr>
    </w:tblStylePr>
    <w:tblStylePr w:type="band1Horz">
      <w:tblPr/>
      <w:tcPr>
        <w:shd w:val="clear" w:color="auto" w:fill="B3CCFF" w:themeFill="accent5" w:themeFillTint="33"/>
      </w:tcPr>
    </w:tblStylePr>
  </w:style>
  <w:style w:type="table" w:customStyle="1" w:styleId="ListTable6ColorfulAccent6">
    <w:name w:val="List Table 6 Colorful Accent 6"/>
    <w:basedOn w:val="a4"/>
    <w:uiPriority w:val="51"/>
    <w:rsid w:val="00630366"/>
    <w:pPr>
      <w:spacing w:after="0" w:line="240" w:lineRule="auto"/>
    </w:pPr>
    <w:rPr>
      <w:color w:val="48174A" w:themeColor="accent6" w:themeShade="BF"/>
    </w:rPr>
    <w:tblPr>
      <w:tblStyleRowBandSize w:val="1"/>
      <w:tblStyleColBandSize w:val="1"/>
      <w:tblInd w:w="0" w:type="dxa"/>
      <w:tblBorders>
        <w:top w:val="single" w:sz="4" w:space="0" w:color="611F63" w:themeColor="accent6"/>
        <w:bottom w:val="single" w:sz="4" w:space="0" w:color="611F63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11F63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611F63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C5ED" w:themeFill="accent6" w:themeFillTint="33"/>
      </w:tcPr>
    </w:tblStylePr>
    <w:tblStylePr w:type="band1Horz">
      <w:tblPr/>
      <w:tcPr>
        <w:shd w:val="clear" w:color="auto" w:fill="EBC5ED" w:themeFill="accent6" w:themeFillTint="33"/>
      </w:tcPr>
    </w:tblStylePr>
  </w:style>
  <w:style w:type="table" w:customStyle="1" w:styleId="ListTable7Colorful">
    <w:name w:val="List Table 7 Colorful"/>
    <w:basedOn w:val="a4"/>
    <w:uiPriority w:val="52"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1">
    <w:name w:val="List Table 7 Colorful Accent 1"/>
    <w:basedOn w:val="a4"/>
    <w:uiPriority w:val="52"/>
    <w:rsid w:val="00630366"/>
    <w:pPr>
      <w:spacing w:after="0" w:line="240" w:lineRule="auto"/>
    </w:pPr>
    <w:rPr>
      <w:color w:val="BF8F00" w:themeColor="accent1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C000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C000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C000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C000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1" w:themeFillTint="33"/>
      </w:tcPr>
    </w:tblStylePr>
    <w:tblStylePr w:type="band1Horz">
      <w:tblPr/>
      <w:tcPr>
        <w:shd w:val="clear" w:color="auto" w:fill="FFF2CC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2">
    <w:name w:val="List Table 7 Colorful Accent 2"/>
    <w:basedOn w:val="a4"/>
    <w:uiPriority w:val="52"/>
    <w:rsid w:val="00630366"/>
    <w:pPr>
      <w:spacing w:after="0" w:line="240" w:lineRule="auto"/>
    </w:pPr>
    <w:rPr>
      <w:color w:val="73340A" w:themeColor="accent2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A470E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A470E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A470E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A470E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9D7C0" w:themeFill="accent2" w:themeFillTint="33"/>
      </w:tcPr>
    </w:tblStylePr>
    <w:tblStylePr w:type="band1Horz">
      <w:tblPr/>
      <w:tcPr>
        <w:shd w:val="clear" w:color="auto" w:fill="F9D7C0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3">
    <w:name w:val="List Table 7 Colorful Accent 3"/>
    <w:basedOn w:val="a4"/>
    <w:uiPriority w:val="52"/>
    <w:rsid w:val="00630366"/>
    <w:pPr>
      <w:spacing w:after="0" w:line="240" w:lineRule="auto"/>
    </w:pPr>
    <w:rPr>
      <w:color w:val="532477" w:themeColor="accent3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030A0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030A0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030A0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030A0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2D0F1" w:themeFill="accent3" w:themeFillTint="33"/>
      </w:tcPr>
    </w:tblStylePr>
    <w:tblStylePr w:type="band1Horz">
      <w:tblPr/>
      <w:tcPr>
        <w:shd w:val="clear" w:color="auto" w:fill="E2D0F1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4">
    <w:name w:val="List Table 7 Colorful Accent 4"/>
    <w:basedOn w:val="a4"/>
    <w:uiPriority w:val="52"/>
    <w:rsid w:val="00630366"/>
    <w:pPr>
      <w:spacing w:after="0" w:line="240" w:lineRule="auto"/>
    </w:pPr>
    <w:rPr>
      <w:color w:val="00297D" w:themeColor="accent4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38A8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38A8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38A8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38A8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BAD1FF" w:themeFill="accent4" w:themeFillTint="33"/>
      </w:tcPr>
    </w:tblStylePr>
    <w:tblStylePr w:type="band1Horz">
      <w:tblPr/>
      <w:tcPr>
        <w:shd w:val="clear" w:color="auto" w:fill="BAD1FF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5">
    <w:name w:val="List Table 7 Colorful Accent 5"/>
    <w:basedOn w:val="a4"/>
    <w:uiPriority w:val="52"/>
    <w:rsid w:val="00630366"/>
    <w:pPr>
      <w:spacing w:after="0" w:line="240" w:lineRule="auto"/>
    </w:pPr>
    <w:rPr>
      <w:color w:val="002061" w:themeColor="accent5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2B82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2B82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2B82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2B82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B3CCFF" w:themeFill="accent5" w:themeFillTint="33"/>
      </w:tcPr>
    </w:tblStylePr>
    <w:tblStylePr w:type="band1Horz">
      <w:tblPr/>
      <w:tcPr>
        <w:shd w:val="clear" w:color="auto" w:fill="B3CCF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6">
    <w:name w:val="List Table 7 Colorful Accent 6"/>
    <w:basedOn w:val="a4"/>
    <w:uiPriority w:val="52"/>
    <w:rsid w:val="00630366"/>
    <w:pPr>
      <w:spacing w:after="0" w:line="240" w:lineRule="auto"/>
    </w:pPr>
    <w:rPr>
      <w:color w:val="48174A" w:themeColor="accent6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11F63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11F63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11F63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11F63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BC5ED" w:themeFill="accent6" w:themeFillTint="33"/>
      </w:tcPr>
    </w:tblStylePr>
    <w:tblStylePr w:type="band1Horz">
      <w:tblPr/>
      <w:tcPr>
        <w:shd w:val="clear" w:color="auto" w:fill="EBC5ED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1">
    <w:name w:val="macro"/>
    <w:link w:val="affff2"/>
    <w:uiPriority w:val="99"/>
    <w:semiHidden/>
    <w:unhideWhenUsed/>
    <w:rsid w:val="0063036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240" w:lineRule="auto"/>
      <w:contextualSpacing/>
    </w:pPr>
    <w:rPr>
      <w:rFonts w:ascii="Consolas" w:hAnsi="Consolas" w:cs="Consolas"/>
      <w:color w:val="000000" w:themeColor="text1"/>
      <w:sz w:val="20"/>
      <w:szCs w:val="20"/>
      <w:lang w:val="en-US"/>
    </w:rPr>
  </w:style>
  <w:style w:type="character" w:customStyle="1" w:styleId="affff2">
    <w:name w:val="Текст макроса Знак"/>
    <w:basedOn w:val="a3"/>
    <w:link w:val="affff1"/>
    <w:uiPriority w:val="99"/>
    <w:semiHidden/>
    <w:rsid w:val="00630366"/>
    <w:rPr>
      <w:rFonts w:ascii="Consolas" w:hAnsi="Consolas" w:cs="Consolas"/>
      <w:color w:val="000000" w:themeColor="text1"/>
      <w:sz w:val="20"/>
      <w:szCs w:val="20"/>
      <w:lang w:val="en-US"/>
    </w:rPr>
  </w:style>
  <w:style w:type="table" w:styleId="12">
    <w:name w:val="Medium Grid 1"/>
    <w:basedOn w:val="a4"/>
    <w:uiPriority w:val="67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">
    <w:name w:val="Medium Grid 1 Accent 1"/>
    <w:basedOn w:val="a4"/>
    <w:uiPriority w:val="67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CF40" w:themeColor="accent1" w:themeTint="BF"/>
        <w:left w:val="single" w:sz="8" w:space="0" w:color="FFCF40" w:themeColor="accent1" w:themeTint="BF"/>
        <w:bottom w:val="single" w:sz="8" w:space="0" w:color="FFCF40" w:themeColor="accent1" w:themeTint="BF"/>
        <w:right w:val="single" w:sz="8" w:space="0" w:color="FFCF40" w:themeColor="accent1" w:themeTint="BF"/>
        <w:insideH w:val="single" w:sz="8" w:space="0" w:color="FFCF40" w:themeColor="accent1" w:themeTint="BF"/>
        <w:insideV w:val="single" w:sz="8" w:space="0" w:color="FFCF40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EFC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CF40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F80" w:themeFill="accent1" w:themeFillTint="7F"/>
      </w:tcPr>
    </w:tblStylePr>
    <w:tblStylePr w:type="band1Horz">
      <w:tblPr/>
      <w:tcPr>
        <w:shd w:val="clear" w:color="auto" w:fill="FFDF80" w:themeFill="accent1" w:themeFillTint="7F"/>
      </w:tcPr>
    </w:tblStylePr>
  </w:style>
  <w:style w:type="table" w:styleId="1-2">
    <w:name w:val="Medium Grid 1 Accent 2"/>
    <w:basedOn w:val="a4"/>
    <w:uiPriority w:val="67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86A15" w:themeColor="accent2" w:themeTint="BF"/>
        <w:left w:val="single" w:sz="8" w:space="0" w:color="E86A15" w:themeColor="accent2" w:themeTint="BF"/>
        <w:bottom w:val="single" w:sz="8" w:space="0" w:color="E86A15" w:themeColor="accent2" w:themeTint="BF"/>
        <w:right w:val="single" w:sz="8" w:space="0" w:color="E86A15" w:themeColor="accent2" w:themeTint="BF"/>
        <w:insideH w:val="single" w:sz="8" w:space="0" w:color="E86A15" w:themeColor="accent2" w:themeTint="BF"/>
        <w:insideV w:val="single" w:sz="8" w:space="0" w:color="E86A15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CDB1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86A15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9C62" w:themeFill="accent2" w:themeFillTint="7F"/>
      </w:tcPr>
    </w:tblStylePr>
    <w:tblStylePr w:type="band1Horz">
      <w:tblPr/>
      <w:tcPr>
        <w:shd w:val="clear" w:color="auto" w:fill="F09C62" w:themeFill="accent2" w:themeFillTint="7F"/>
      </w:tcPr>
    </w:tblStylePr>
  </w:style>
  <w:style w:type="table" w:styleId="1-3">
    <w:name w:val="Medium Grid 1 Accent 3"/>
    <w:basedOn w:val="a4"/>
    <w:uiPriority w:val="67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650CA" w:themeColor="accent3" w:themeTint="BF"/>
        <w:left w:val="single" w:sz="8" w:space="0" w:color="9650CA" w:themeColor="accent3" w:themeTint="BF"/>
        <w:bottom w:val="single" w:sz="8" w:space="0" w:color="9650CA" w:themeColor="accent3" w:themeTint="BF"/>
        <w:right w:val="single" w:sz="8" w:space="0" w:color="9650CA" w:themeColor="accent3" w:themeTint="BF"/>
        <w:insideH w:val="single" w:sz="8" w:space="0" w:color="9650CA" w:themeColor="accent3" w:themeTint="BF"/>
        <w:insideV w:val="single" w:sz="8" w:space="0" w:color="9650CA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CC5ED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50CA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8BDC" w:themeFill="accent3" w:themeFillTint="7F"/>
      </w:tcPr>
    </w:tblStylePr>
    <w:tblStylePr w:type="band1Horz">
      <w:tblPr/>
      <w:tcPr>
        <w:shd w:val="clear" w:color="auto" w:fill="B98BDC" w:themeFill="accent3" w:themeFillTint="7F"/>
      </w:tcPr>
    </w:tblStylePr>
  </w:style>
  <w:style w:type="table" w:styleId="1-4">
    <w:name w:val="Medium Grid 1 Accent 4"/>
    <w:basedOn w:val="a4"/>
    <w:uiPriority w:val="67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54FD" w:themeColor="accent4" w:themeTint="BF"/>
        <w:left w:val="single" w:sz="8" w:space="0" w:color="0054FD" w:themeColor="accent4" w:themeTint="BF"/>
        <w:bottom w:val="single" w:sz="8" w:space="0" w:color="0054FD" w:themeColor="accent4" w:themeTint="BF"/>
        <w:right w:val="single" w:sz="8" w:space="0" w:color="0054FD" w:themeColor="accent4" w:themeTint="BF"/>
        <w:insideH w:val="single" w:sz="8" w:space="0" w:color="0054FD" w:themeColor="accent4" w:themeTint="BF"/>
        <w:insideV w:val="single" w:sz="8" w:space="0" w:color="0054FD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AC6FF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0054FD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548DFF" w:themeFill="accent4" w:themeFillTint="7F"/>
      </w:tcPr>
    </w:tblStylePr>
    <w:tblStylePr w:type="band1Horz">
      <w:tblPr/>
      <w:tcPr>
        <w:shd w:val="clear" w:color="auto" w:fill="548DFF" w:themeFill="accent4" w:themeFillTint="7F"/>
      </w:tcPr>
    </w:tblStylePr>
  </w:style>
  <w:style w:type="table" w:styleId="1-5">
    <w:name w:val="Medium Grid 1 Accent 5"/>
    <w:basedOn w:val="a4"/>
    <w:uiPriority w:val="67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4AE1" w:themeColor="accent5" w:themeTint="BF"/>
        <w:left w:val="single" w:sz="8" w:space="0" w:color="004AE1" w:themeColor="accent5" w:themeTint="BF"/>
        <w:bottom w:val="single" w:sz="8" w:space="0" w:color="004AE1" w:themeColor="accent5" w:themeTint="BF"/>
        <w:right w:val="single" w:sz="8" w:space="0" w:color="004AE1" w:themeColor="accent5" w:themeTint="BF"/>
        <w:insideH w:val="single" w:sz="8" w:space="0" w:color="004AE1" w:themeColor="accent5" w:themeTint="BF"/>
        <w:insideV w:val="single" w:sz="8" w:space="0" w:color="004AE1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1BFFF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004AE1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4180FF" w:themeFill="accent5" w:themeFillTint="7F"/>
      </w:tcPr>
    </w:tblStylePr>
    <w:tblStylePr w:type="band1Horz">
      <w:tblPr/>
      <w:tcPr>
        <w:shd w:val="clear" w:color="auto" w:fill="4180FF" w:themeFill="accent5" w:themeFillTint="7F"/>
      </w:tcPr>
    </w:tblStylePr>
  </w:style>
  <w:style w:type="table" w:styleId="1-6">
    <w:name w:val="Medium Grid 1 Accent 6"/>
    <w:basedOn w:val="a4"/>
    <w:uiPriority w:val="67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735AB" w:themeColor="accent6" w:themeTint="BF"/>
        <w:left w:val="single" w:sz="8" w:space="0" w:color="A735AB" w:themeColor="accent6" w:themeTint="BF"/>
        <w:bottom w:val="single" w:sz="8" w:space="0" w:color="A735AB" w:themeColor="accent6" w:themeTint="BF"/>
        <w:right w:val="single" w:sz="8" w:space="0" w:color="A735AB" w:themeColor="accent6" w:themeTint="BF"/>
        <w:insideH w:val="single" w:sz="8" w:space="0" w:color="A735AB" w:themeColor="accent6" w:themeTint="BF"/>
        <w:insideV w:val="single" w:sz="8" w:space="0" w:color="A735AB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7B7E8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35AB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6ED1" w:themeFill="accent6" w:themeFillTint="7F"/>
      </w:tcPr>
    </w:tblStylePr>
    <w:tblStylePr w:type="band1Horz">
      <w:tblPr/>
      <w:tcPr>
        <w:shd w:val="clear" w:color="auto" w:fill="CE6ED1" w:themeFill="accent6" w:themeFillTint="7F"/>
      </w:tcPr>
    </w:tblStylePr>
  </w:style>
  <w:style w:type="table" w:styleId="2d">
    <w:name w:val="Medium Grid 2"/>
    <w:basedOn w:val="a4"/>
    <w:uiPriority w:val="68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">
    <w:name w:val="Medium Grid 2 Accent 1"/>
    <w:basedOn w:val="a4"/>
    <w:uiPriority w:val="68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FC000" w:themeColor="accent1"/>
        <w:left w:val="single" w:sz="8" w:space="0" w:color="FFC000" w:themeColor="accent1"/>
        <w:bottom w:val="single" w:sz="8" w:space="0" w:color="FFC000" w:themeColor="accent1"/>
        <w:right w:val="single" w:sz="8" w:space="0" w:color="FFC000" w:themeColor="accent1"/>
        <w:insideH w:val="single" w:sz="8" w:space="0" w:color="FFC000" w:themeColor="accent1"/>
        <w:insideV w:val="single" w:sz="8" w:space="0" w:color="FFC000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EFC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FF8E6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2CC" w:themeFill="accent1" w:themeFillTint="33"/>
      </w:tcPr>
    </w:tblStylePr>
    <w:tblStylePr w:type="band1Vert">
      <w:tblPr/>
      <w:tcPr>
        <w:shd w:val="clear" w:color="auto" w:fill="FFDF80" w:themeFill="accent1" w:themeFillTint="7F"/>
      </w:tcPr>
    </w:tblStylePr>
    <w:tblStylePr w:type="band1Horz">
      <w:tblPr/>
      <w:tcPr>
        <w:tcBorders>
          <w:insideH w:val="single" w:sz="6" w:space="0" w:color="FFC000" w:themeColor="accent1"/>
          <w:insideV w:val="single" w:sz="6" w:space="0" w:color="FFC000" w:themeColor="accent1"/>
        </w:tcBorders>
        <w:shd w:val="clear" w:color="auto" w:fill="FFDF80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">
    <w:name w:val="Medium Grid 2 Accent 2"/>
    <w:basedOn w:val="a4"/>
    <w:uiPriority w:val="68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A470E" w:themeColor="accent2"/>
        <w:left w:val="single" w:sz="8" w:space="0" w:color="9A470E" w:themeColor="accent2"/>
        <w:bottom w:val="single" w:sz="8" w:space="0" w:color="9A470E" w:themeColor="accent2"/>
        <w:right w:val="single" w:sz="8" w:space="0" w:color="9A470E" w:themeColor="accent2"/>
        <w:insideH w:val="single" w:sz="8" w:space="0" w:color="9A470E" w:themeColor="accent2"/>
        <w:insideV w:val="single" w:sz="8" w:space="0" w:color="9A470E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CDB1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CEBE0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7C0" w:themeFill="accent2" w:themeFillTint="33"/>
      </w:tcPr>
    </w:tblStylePr>
    <w:tblStylePr w:type="band1Vert">
      <w:tblPr/>
      <w:tcPr>
        <w:shd w:val="clear" w:color="auto" w:fill="F09C62" w:themeFill="accent2" w:themeFillTint="7F"/>
      </w:tcPr>
    </w:tblStylePr>
    <w:tblStylePr w:type="band1Horz">
      <w:tblPr/>
      <w:tcPr>
        <w:tcBorders>
          <w:insideH w:val="single" w:sz="6" w:space="0" w:color="9A470E" w:themeColor="accent2"/>
          <w:insideV w:val="single" w:sz="6" w:space="0" w:color="9A470E" w:themeColor="accent2"/>
        </w:tcBorders>
        <w:shd w:val="clear" w:color="auto" w:fill="F09C6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">
    <w:name w:val="Medium Grid 2 Accent 3"/>
    <w:basedOn w:val="a4"/>
    <w:uiPriority w:val="68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7030A0" w:themeColor="accent3"/>
        <w:left w:val="single" w:sz="8" w:space="0" w:color="7030A0" w:themeColor="accent3"/>
        <w:bottom w:val="single" w:sz="8" w:space="0" w:color="7030A0" w:themeColor="accent3"/>
        <w:right w:val="single" w:sz="8" w:space="0" w:color="7030A0" w:themeColor="accent3"/>
        <w:insideH w:val="single" w:sz="8" w:space="0" w:color="7030A0" w:themeColor="accent3"/>
        <w:insideV w:val="single" w:sz="8" w:space="0" w:color="7030A0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CC5ED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1E8F8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D0F1" w:themeFill="accent3" w:themeFillTint="33"/>
      </w:tcPr>
    </w:tblStylePr>
    <w:tblStylePr w:type="band1Vert">
      <w:tblPr/>
      <w:tcPr>
        <w:shd w:val="clear" w:color="auto" w:fill="B98BDC" w:themeFill="accent3" w:themeFillTint="7F"/>
      </w:tcPr>
    </w:tblStylePr>
    <w:tblStylePr w:type="band1Horz">
      <w:tblPr/>
      <w:tcPr>
        <w:tcBorders>
          <w:insideH w:val="single" w:sz="6" w:space="0" w:color="7030A0" w:themeColor="accent3"/>
          <w:insideV w:val="single" w:sz="6" w:space="0" w:color="7030A0" w:themeColor="accent3"/>
        </w:tcBorders>
        <w:shd w:val="clear" w:color="auto" w:fill="B98BD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">
    <w:name w:val="Medium Grid 2 Accent 4"/>
    <w:basedOn w:val="a4"/>
    <w:uiPriority w:val="68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38A8" w:themeColor="accent4"/>
        <w:left w:val="single" w:sz="8" w:space="0" w:color="0038A8" w:themeColor="accent4"/>
        <w:bottom w:val="single" w:sz="8" w:space="0" w:color="0038A8" w:themeColor="accent4"/>
        <w:right w:val="single" w:sz="8" w:space="0" w:color="0038A8" w:themeColor="accent4"/>
        <w:insideH w:val="single" w:sz="8" w:space="0" w:color="0038A8" w:themeColor="accent4"/>
        <w:insideV w:val="single" w:sz="8" w:space="0" w:color="0038A8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AC6FF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DDE8FF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AD1FF" w:themeFill="accent4" w:themeFillTint="33"/>
      </w:tcPr>
    </w:tblStylePr>
    <w:tblStylePr w:type="band1Vert">
      <w:tblPr/>
      <w:tcPr>
        <w:shd w:val="clear" w:color="auto" w:fill="548DFF" w:themeFill="accent4" w:themeFillTint="7F"/>
      </w:tcPr>
    </w:tblStylePr>
    <w:tblStylePr w:type="band1Horz">
      <w:tblPr/>
      <w:tcPr>
        <w:tcBorders>
          <w:insideH w:val="single" w:sz="6" w:space="0" w:color="0038A8" w:themeColor="accent4"/>
          <w:insideV w:val="single" w:sz="6" w:space="0" w:color="0038A8" w:themeColor="accent4"/>
        </w:tcBorders>
        <w:shd w:val="clear" w:color="auto" w:fill="548DFF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">
    <w:name w:val="Medium Grid 2 Accent 5"/>
    <w:basedOn w:val="a4"/>
    <w:uiPriority w:val="68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2B82" w:themeColor="accent5"/>
        <w:left w:val="single" w:sz="8" w:space="0" w:color="002B82" w:themeColor="accent5"/>
        <w:bottom w:val="single" w:sz="8" w:space="0" w:color="002B82" w:themeColor="accent5"/>
        <w:right w:val="single" w:sz="8" w:space="0" w:color="002B82" w:themeColor="accent5"/>
        <w:insideH w:val="single" w:sz="8" w:space="0" w:color="002B82" w:themeColor="accent5"/>
        <w:insideV w:val="single" w:sz="8" w:space="0" w:color="002B82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1BFFF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D9E5FF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CCFF" w:themeFill="accent5" w:themeFillTint="33"/>
      </w:tcPr>
    </w:tblStylePr>
    <w:tblStylePr w:type="band1Vert">
      <w:tblPr/>
      <w:tcPr>
        <w:shd w:val="clear" w:color="auto" w:fill="4180FF" w:themeFill="accent5" w:themeFillTint="7F"/>
      </w:tcPr>
    </w:tblStylePr>
    <w:tblStylePr w:type="band1Horz">
      <w:tblPr/>
      <w:tcPr>
        <w:tcBorders>
          <w:insideH w:val="single" w:sz="6" w:space="0" w:color="002B82" w:themeColor="accent5"/>
          <w:insideV w:val="single" w:sz="6" w:space="0" w:color="002B82" w:themeColor="accent5"/>
        </w:tcBorders>
        <w:shd w:val="clear" w:color="auto" w:fill="4180FF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">
    <w:name w:val="Medium Grid 2 Accent 6"/>
    <w:basedOn w:val="a4"/>
    <w:uiPriority w:val="68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611F63" w:themeColor="accent6"/>
        <w:left w:val="single" w:sz="8" w:space="0" w:color="611F63" w:themeColor="accent6"/>
        <w:bottom w:val="single" w:sz="8" w:space="0" w:color="611F63" w:themeColor="accent6"/>
        <w:right w:val="single" w:sz="8" w:space="0" w:color="611F63" w:themeColor="accent6"/>
        <w:insideH w:val="single" w:sz="8" w:space="0" w:color="611F63" w:themeColor="accent6"/>
        <w:insideV w:val="single" w:sz="8" w:space="0" w:color="611F63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7B7E8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5E2F6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BC5ED" w:themeFill="accent6" w:themeFillTint="33"/>
      </w:tcPr>
    </w:tblStylePr>
    <w:tblStylePr w:type="band1Vert">
      <w:tblPr/>
      <w:tcPr>
        <w:shd w:val="clear" w:color="auto" w:fill="CE6ED1" w:themeFill="accent6" w:themeFillTint="7F"/>
      </w:tcPr>
    </w:tblStylePr>
    <w:tblStylePr w:type="band1Horz">
      <w:tblPr/>
      <w:tcPr>
        <w:tcBorders>
          <w:insideH w:val="single" w:sz="6" w:space="0" w:color="611F63" w:themeColor="accent6"/>
          <w:insideV w:val="single" w:sz="6" w:space="0" w:color="611F63" w:themeColor="accent6"/>
        </w:tcBorders>
        <w:shd w:val="clear" w:color="auto" w:fill="CE6ED1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a">
    <w:name w:val="Medium Grid 3"/>
    <w:basedOn w:val="a4"/>
    <w:uiPriority w:val="69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4"/>
    <w:uiPriority w:val="69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EFC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C000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C000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DF80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DF80" w:themeFill="accent1" w:themeFillTint="7F"/>
      </w:tcPr>
    </w:tblStylePr>
  </w:style>
  <w:style w:type="table" w:styleId="3-2">
    <w:name w:val="Medium Grid 3 Accent 2"/>
    <w:basedOn w:val="a4"/>
    <w:uiPriority w:val="69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CDB1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A470E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A470E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A470E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A470E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09C6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09C62" w:themeFill="accent2" w:themeFillTint="7F"/>
      </w:tcPr>
    </w:tblStylePr>
  </w:style>
  <w:style w:type="table" w:styleId="3-3">
    <w:name w:val="Medium Grid 3 Accent 3"/>
    <w:basedOn w:val="a4"/>
    <w:uiPriority w:val="69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CC5ED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30A0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30A0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030A0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030A0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8BD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8BDC" w:themeFill="accent3" w:themeFillTint="7F"/>
      </w:tcPr>
    </w:tblStylePr>
  </w:style>
  <w:style w:type="table" w:styleId="3-4">
    <w:name w:val="Medium Grid 3 Accent 4"/>
    <w:basedOn w:val="a4"/>
    <w:uiPriority w:val="69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AC6FF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38A8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38A8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38A8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38A8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548DFF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548DFF" w:themeFill="accent4" w:themeFillTint="7F"/>
      </w:tcPr>
    </w:tblStylePr>
  </w:style>
  <w:style w:type="table" w:styleId="3-5">
    <w:name w:val="Medium Grid 3 Accent 5"/>
    <w:basedOn w:val="a4"/>
    <w:uiPriority w:val="69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1BFFF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2B82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2B82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2B82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2B82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4180FF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4180FF" w:themeFill="accent5" w:themeFillTint="7F"/>
      </w:tcPr>
    </w:tblStylePr>
  </w:style>
  <w:style w:type="table" w:styleId="3-6">
    <w:name w:val="Medium Grid 3 Accent 6"/>
    <w:basedOn w:val="a4"/>
    <w:uiPriority w:val="69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7B7E8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11F63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11F63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11F63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11F63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E6ED1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E6ED1" w:themeFill="accent6" w:themeFillTint="7F"/>
      </w:tcPr>
    </w:tblStylePr>
  </w:style>
  <w:style w:type="table" w:styleId="13">
    <w:name w:val="Medium List 1"/>
    <w:basedOn w:val="a4"/>
    <w:uiPriority w:val="65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0C0C0C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4"/>
    <w:uiPriority w:val="65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FC000" w:themeColor="accent1"/>
        <w:bottom w:val="single" w:sz="8" w:space="0" w:color="FFC000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C000" w:themeColor="accent1"/>
        </w:tcBorders>
      </w:tcPr>
    </w:tblStylePr>
    <w:tblStylePr w:type="lastRow">
      <w:rPr>
        <w:b/>
        <w:bCs/>
        <w:color w:val="0C0C0C" w:themeColor="text2"/>
      </w:rPr>
      <w:tblPr/>
      <w:tcPr>
        <w:tcBorders>
          <w:top w:val="single" w:sz="8" w:space="0" w:color="FFC000" w:themeColor="accent1"/>
          <w:bottom w:val="single" w:sz="8" w:space="0" w:color="FFC000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C000" w:themeColor="accent1"/>
          <w:bottom w:val="single" w:sz="8" w:space="0" w:color="FFC000" w:themeColor="accent1"/>
        </w:tcBorders>
      </w:tcPr>
    </w:tblStylePr>
    <w:tblStylePr w:type="band1Vert">
      <w:tblPr/>
      <w:tcPr>
        <w:shd w:val="clear" w:color="auto" w:fill="FFEFC0" w:themeFill="accent1" w:themeFillTint="3F"/>
      </w:tcPr>
    </w:tblStylePr>
    <w:tblStylePr w:type="band1Horz">
      <w:tblPr/>
      <w:tcPr>
        <w:shd w:val="clear" w:color="auto" w:fill="FFEFC0" w:themeFill="accent1" w:themeFillTint="3F"/>
      </w:tcPr>
    </w:tblStylePr>
  </w:style>
  <w:style w:type="table" w:styleId="1-20">
    <w:name w:val="Medium List 1 Accent 2"/>
    <w:basedOn w:val="a4"/>
    <w:uiPriority w:val="65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A470E" w:themeColor="accent2"/>
        <w:bottom w:val="single" w:sz="8" w:space="0" w:color="9A470E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A470E" w:themeColor="accent2"/>
        </w:tcBorders>
      </w:tcPr>
    </w:tblStylePr>
    <w:tblStylePr w:type="lastRow">
      <w:rPr>
        <w:b/>
        <w:bCs/>
        <w:color w:val="0C0C0C" w:themeColor="text2"/>
      </w:rPr>
      <w:tblPr/>
      <w:tcPr>
        <w:tcBorders>
          <w:top w:val="single" w:sz="8" w:space="0" w:color="9A470E" w:themeColor="accent2"/>
          <w:bottom w:val="single" w:sz="8" w:space="0" w:color="9A470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A470E" w:themeColor="accent2"/>
          <w:bottom w:val="single" w:sz="8" w:space="0" w:color="9A470E" w:themeColor="accent2"/>
        </w:tcBorders>
      </w:tcPr>
    </w:tblStylePr>
    <w:tblStylePr w:type="band1Vert">
      <w:tblPr/>
      <w:tcPr>
        <w:shd w:val="clear" w:color="auto" w:fill="F8CDB1" w:themeFill="accent2" w:themeFillTint="3F"/>
      </w:tcPr>
    </w:tblStylePr>
    <w:tblStylePr w:type="band1Horz">
      <w:tblPr/>
      <w:tcPr>
        <w:shd w:val="clear" w:color="auto" w:fill="F8CDB1" w:themeFill="accent2" w:themeFillTint="3F"/>
      </w:tcPr>
    </w:tblStylePr>
  </w:style>
  <w:style w:type="table" w:styleId="1-30">
    <w:name w:val="Medium List 1 Accent 3"/>
    <w:basedOn w:val="a4"/>
    <w:uiPriority w:val="65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7030A0" w:themeColor="accent3"/>
        <w:bottom w:val="single" w:sz="8" w:space="0" w:color="7030A0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030A0" w:themeColor="accent3"/>
        </w:tcBorders>
      </w:tcPr>
    </w:tblStylePr>
    <w:tblStylePr w:type="lastRow">
      <w:rPr>
        <w:b/>
        <w:bCs/>
        <w:color w:val="0C0C0C" w:themeColor="text2"/>
      </w:rPr>
      <w:tblPr/>
      <w:tcPr>
        <w:tcBorders>
          <w:top w:val="single" w:sz="8" w:space="0" w:color="7030A0" w:themeColor="accent3"/>
          <w:bottom w:val="single" w:sz="8" w:space="0" w:color="7030A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030A0" w:themeColor="accent3"/>
          <w:bottom w:val="single" w:sz="8" w:space="0" w:color="7030A0" w:themeColor="accent3"/>
        </w:tcBorders>
      </w:tcPr>
    </w:tblStylePr>
    <w:tblStylePr w:type="band1Vert">
      <w:tblPr/>
      <w:tcPr>
        <w:shd w:val="clear" w:color="auto" w:fill="DCC5ED" w:themeFill="accent3" w:themeFillTint="3F"/>
      </w:tcPr>
    </w:tblStylePr>
    <w:tblStylePr w:type="band1Horz">
      <w:tblPr/>
      <w:tcPr>
        <w:shd w:val="clear" w:color="auto" w:fill="DCC5ED" w:themeFill="accent3" w:themeFillTint="3F"/>
      </w:tcPr>
    </w:tblStylePr>
  </w:style>
  <w:style w:type="table" w:styleId="1-40">
    <w:name w:val="Medium List 1 Accent 4"/>
    <w:basedOn w:val="a4"/>
    <w:uiPriority w:val="65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38A8" w:themeColor="accent4"/>
        <w:bottom w:val="single" w:sz="8" w:space="0" w:color="0038A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38A8" w:themeColor="accent4"/>
        </w:tcBorders>
      </w:tcPr>
    </w:tblStylePr>
    <w:tblStylePr w:type="lastRow">
      <w:rPr>
        <w:b/>
        <w:bCs/>
        <w:color w:val="0C0C0C" w:themeColor="text2"/>
      </w:rPr>
      <w:tblPr/>
      <w:tcPr>
        <w:tcBorders>
          <w:top w:val="single" w:sz="8" w:space="0" w:color="0038A8" w:themeColor="accent4"/>
          <w:bottom w:val="single" w:sz="8" w:space="0" w:color="0038A8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38A8" w:themeColor="accent4"/>
          <w:bottom w:val="single" w:sz="8" w:space="0" w:color="0038A8" w:themeColor="accent4"/>
        </w:tcBorders>
      </w:tcPr>
    </w:tblStylePr>
    <w:tblStylePr w:type="band1Vert">
      <w:tblPr/>
      <w:tcPr>
        <w:shd w:val="clear" w:color="auto" w:fill="AAC6FF" w:themeFill="accent4" w:themeFillTint="3F"/>
      </w:tcPr>
    </w:tblStylePr>
    <w:tblStylePr w:type="band1Horz">
      <w:tblPr/>
      <w:tcPr>
        <w:shd w:val="clear" w:color="auto" w:fill="AAC6FF" w:themeFill="accent4" w:themeFillTint="3F"/>
      </w:tcPr>
    </w:tblStylePr>
  </w:style>
  <w:style w:type="table" w:styleId="1-50">
    <w:name w:val="Medium List 1 Accent 5"/>
    <w:basedOn w:val="a4"/>
    <w:uiPriority w:val="65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2B82" w:themeColor="accent5"/>
        <w:bottom w:val="single" w:sz="8" w:space="0" w:color="002B8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2B82" w:themeColor="accent5"/>
        </w:tcBorders>
      </w:tcPr>
    </w:tblStylePr>
    <w:tblStylePr w:type="lastRow">
      <w:rPr>
        <w:b/>
        <w:bCs/>
        <w:color w:val="0C0C0C" w:themeColor="text2"/>
      </w:rPr>
      <w:tblPr/>
      <w:tcPr>
        <w:tcBorders>
          <w:top w:val="single" w:sz="8" w:space="0" w:color="002B82" w:themeColor="accent5"/>
          <w:bottom w:val="single" w:sz="8" w:space="0" w:color="002B8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2B82" w:themeColor="accent5"/>
          <w:bottom w:val="single" w:sz="8" w:space="0" w:color="002B82" w:themeColor="accent5"/>
        </w:tcBorders>
      </w:tcPr>
    </w:tblStylePr>
    <w:tblStylePr w:type="band1Vert">
      <w:tblPr/>
      <w:tcPr>
        <w:shd w:val="clear" w:color="auto" w:fill="A1BFFF" w:themeFill="accent5" w:themeFillTint="3F"/>
      </w:tcPr>
    </w:tblStylePr>
    <w:tblStylePr w:type="band1Horz">
      <w:tblPr/>
      <w:tcPr>
        <w:shd w:val="clear" w:color="auto" w:fill="A1BFFF" w:themeFill="accent5" w:themeFillTint="3F"/>
      </w:tcPr>
    </w:tblStylePr>
  </w:style>
  <w:style w:type="table" w:styleId="1-60">
    <w:name w:val="Medium List 1 Accent 6"/>
    <w:basedOn w:val="a4"/>
    <w:uiPriority w:val="65"/>
    <w:semiHidden/>
    <w:unhideWhenUsed/>
    <w:rsid w:val="0063036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611F63" w:themeColor="accent6"/>
        <w:bottom w:val="single" w:sz="8" w:space="0" w:color="611F63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11F63" w:themeColor="accent6"/>
        </w:tcBorders>
      </w:tcPr>
    </w:tblStylePr>
    <w:tblStylePr w:type="lastRow">
      <w:rPr>
        <w:b/>
        <w:bCs/>
        <w:color w:val="0C0C0C" w:themeColor="text2"/>
      </w:rPr>
      <w:tblPr/>
      <w:tcPr>
        <w:tcBorders>
          <w:top w:val="single" w:sz="8" w:space="0" w:color="611F63" w:themeColor="accent6"/>
          <w:bottom w:val="single" w:sz="8" w:space="0" w:color="611F63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11F63" w:themeColor="accent6"/>
          <w:bottom w:val="single" w:sz="8" w:space="0" w:color="611F63" w:themeColor="accent6"/>
        </w:tcBorders>
      </w:tcPr>
    </w:tblStylePr>
    <w:tblStylePr w:type="band1Vert">
      <w:tblPr/>
      <w:tcPr>
        <w:shd w:val="clear" w:color="auto" w:fill="E7B7E8" w:themeFill="accent6" w:themeFillTint="3F"/>
      </w:tcPr>
    </w:tblStylePr>
    <w:tblStylePr w:type="band1Horz">
      <w:tblPr/>
      <w:tcPr>
        <w:shd w:val="clear" w:color="auto" w:fill="E7B7E8" w:themeFill="accent6" w:themeFillTint="3F"/>
      </w:tcPr>
    </w:tblStylePr>
  </w:style>
  <w:style w:type="table" w:styleId="2e">
    <w:name w:val="Medium List 2"/>
    <w:basedOn w:val="a4"/>
    <w:uiPriority w:val="66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4"/>
    <w:uiPriority w:val="66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FC000" w:themeColor="accent1"/>
        <w:left w:val="single" w:sz="8" w:space="0" w:color="FFC000" w:themeColor="accent1"/>
        <w:bottom w:val="single" w:sz="8" w:space="0" w:color="FFC000" w:themeColor="accent1"/>
        <w:right w:val="single" w:sz="8" w:space="0" w:color="FFC000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C000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C000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C000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EFC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4"/>
    <w:uiPriority w:val="66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A470E" w:themeColor="accent2"/>
        <w:left w:val="single" w:sz="8" w:space="0" w:color="9A470E" w:themeColor="accent2"/>
        <w:bottom w:val="single" w:sz="8" w:space="0" w:color="9A470E" w:themeColor="accent2"/>
        <w:right w:val="single" w:sz="8" w:space="0" w:color="9A470E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A470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A470E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A470E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CDB1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8CDB1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4"/>
    <w:uiPriority w:val="66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7030A0" w:themeColor="accent3"/>
        <w:left w:val="single" w:sz="8" w:space="0" w:color="7030A0" w:themeColor="accent3"/>
        <w:bottom w:val="single" w:sz="8" w:space="0" w:color="7030A0" w:themeColor="accent3"/>
        <w:right w:val="single" w:sz="8" w:space="0" w:color="7030A0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030A0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030A0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030A0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C5ED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C5ED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4"/>
    <w:uiPriority w:val="66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38A8" w:themeColor="accent4"/>
        <w:left w:val="single" w:sz="8" w:space="0" w:color="0038A8" w:themeColor="accent4"/>
        <w:bottom w:val="single" w:sz="8" w:space="0" w:color="0038A8" w:themeColor="accent4"/>
        <w:right w:val="single" w:sz="8" w:space="0" w:color="0038A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38A8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38A8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38A8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AC6FF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AC6FF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4"/>
    <w:uiPriority w:val="66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2B82" w:themeColor="accent5"/>
        <w:left w:val="single" w:sz="8" w:space="0" w:color="002B82" w:themeColor="accent5"/>
        <w:bottom w:val="single" w:sz="8" w:space="0" w:color="002B82" w:themeColor="accent5"/>
        <w:right w:val="single" w:sz="8" w:space="0" w:color="002B8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2B82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2B82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2B82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1BFFF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1BFFF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4"/>
    <w:uiPriority w:val="66"/>
    <w:semiHidden/>
    <w:unhideWhenUsed/>
    <w:rsid w:val="00630366"/>
    <w:pPr>
      <w:spacing w:after="0" w:line="240" w:lineRule="auto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611F63" w:themeColor="accent6"/>
        <w:left w:val="single" w:sz="8" w:space="0" w:color="611F63" w:themeColor="accent6"/>
        <w:bottom w:val="single" w:sz="8" w:space="0" w:color="611F63" w:themeColor="accent6"/>
        <w:right w:val="single" w:sz="8" w:space="0" w:color="611F63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11F63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11F63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11F63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7B7E8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7B7E8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4">
    <w:name w:val="Medium Shading 1"/>
    <w:basedOn w:val="a4"/>
    <w:uiPriority w:val="63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1">
    <w:name w:val="Medium Shading 1 Accent 1"/>
    <w:basedOn w:val="a4"/>
    <w:uiPriority w:val="63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CF40" w:themeColor="accent1" w:themeTint="BF"/>
        <w:left w:val="single" w:sz="8" w:space="0" w:color="FFCF40" w:themeColor="accent1" w:themeTint="BF"/>
        <w:bottom w:val="single" w:sz="8" w:space="0" w:color="FFCF40" w:themeColor="accent1" w:themeTint="BF"/>
        <w:right w:val="single" w:sz="8" w:space="0" w:color="FFCF40" w:themeColor="accent1" w:themeTint="BF"/>
        <w:insideH w:val="single" w:sz="8" w:space="0" w:color="FFCF40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CF40" w:themeColor="accent1" w:themeTint="BF"/>
          <w:left w:val="single" w:sz="8" w:space="0" w:color="FFCF40" w:themeColor="accent1" w:themeTint="BF"/>
          <w:bottom w:val="single" w:sz="8" w:space="0" w:color="FFCF40" w:themeColor="accent1" w:themeTint="BF"/>
          <w:right w:val="single" w:sz="8" w:space="0" w:color="FFCF40" w:themeColor="accent1" w:themeTint="BF"/>
          <w:insideH w:val="nil"/>
          <w:insideV w:val="nil"/>
        </w:tcBorders>
        <w:shd w:val="clear" w:color="auto" w:fill="FFC000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F40" w:themeColor="accent1" w:themeTint="BF"/>
          <w:left w:val="single" w:sz="8" w:space="0" w:color="FFCF40" w:themeColor="accent1" w:themeTint="BF"/>
          <w:bottom w:val="single" w:sz="8" w:space="0" w:color="FFCF40" w:themeColor="accent1" w:themeTint="BF"/>
          <w:right w:val="single" w:sz="8" w:space="0" w:color="FFCF40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FC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EFC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1">
    <w:name w:val="Medium Shading 1 Accent 2"/>
    <w:basedOn w:val="a4"/>
    <w:uiPriority w:val="63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86A15" w:themeColor="accent2" w:themeTint="BF"/>
        <w:left w:val="single" w:sz="8" w:space="0" w:color="E86A15" w:themeColor="accent2" w:themeTint="BF"/>
        <w:bottom w:val="single" w:sz="8" w:space="0" w:color="E86A15" w:themeColor="accent2" w:themeTint="BF"/>
        <w:right w:val="single" w:sz="8" w:space="0" w:color="E86A15" w:themeColor="accent2" w:themeTint="BF"/>
        <w:insideH w:val="single" w:sz="8" w:space="0" w:color="E86A15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86A15" w:themeColor="accent2" w:themeTint="BF"/>
          <w:left w:val="single" w:sz="8" w:space="0" w:color="E86A15" w:themeColor="accent2" w:themeTint="BF"/>
          <w:bottom w:val="single" w:sz="8" w:space="0" w:color="E86A15" w:themeColor="accent2" w:themeTint="BF"/>
          <w:right w:val="single" w:sz="8" w:space="0" w:color="E86A15" w:themeColor="accent2" w:themeTint="BF"/>
          <w:insideH w:val="nil"/>
          <w:insideV w:val="nil"/>
        </w:tcBorders>
        <w:shd w:val="clear" w:color="auto" w:fill="9A470E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6A15" w:themeColor="accent2" w:themeTint="BF"/>
          <w:left w:val="single" w:sz="8" w:space="0" w:color="E86A15" w:themeColor="accent2" w:themeTint="BF"/>
          <w:bottom w:val="single" w:sz="8" w:space="0" w:color="E86A15" w:themeColor="accent2" w:themeTint="BF"/>
          <w:right w:val="single" w:sz="8" w:space="0" w:color="E86A15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CDB1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8CDB1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1">
    <w:name w:val="Medium Shading 1 Accent 3"/>
    <w:basedOn w:val="a4"/>
    <w:uiPriority w:val="63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650CA" w:themeColor="accent3" w:themeTint="BF"/>
        <w:left w:val="single" w:sz="8" w:space="0" w:color="9650CA" w:themeColor="accent3" w:themeTint="BF"/>
        <w:bottom w:val="single" w:sz="8" w:space="0" w:color="9650CA" w:themeColor="accent3" w:themeTint="BF"/>
        <w:right w:val="single" w:sz="8" w:space="0" w:color="9650CA" w:themeColor="accent3" w:themeTint="BF"/>
        <w:insideH w:val="single" w:sz="8" w:space="0" w:color="9650CA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50CA" w:themeColor="accent3" w:themeTint="BF"/>
          <w:left w:val="single" w:sz="8" w:space="0" w:color="9650CA" w:themeColor="accent3" w:themeTint="BF"/>
          <w:bottom w:val="single" w:sz="8" w:space="0" w:color="9650CA" w:themeColor="accent3" w:themeTint="BF"/>
          <w:right w:val="single" w:sz="8" w:space="0" w:color="9650CA" w:themeColor="accent3" w:themeTint="BF"/>
          <w:insideH w:val="nil"/>
          <w:insideV w:val="nil"/>
        </w:tcBorders>
        <w:shd w:val="clear" w:color="auto" w:fill="7030A0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50CA" w:themeColor="accent3" w:themeTint="BF"/>
          <w:left w:val="single" w:sz="8" w:space="0" w:color="9650CA" w:themeColor="accent3" w:themeTint="BF"/>
          <w:bottom w:val="single" w:sz="8" w:space="0" w:color="9650CA" w:themeColor="accent3" w:themeTint="BF"/>
          <w:right w:val="single" w:sz="8" w:space="0" w:color="9650CA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C5ED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C5ED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1">
    <w:name w:val="Medium Shading 1 Accent 4"/>
    <w:basedOn w:val="a4"/>
    <w:uiPriority w:val="63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54FD" w:themeColor="accent4" w:themeTint="BF"/>
        <w:left w:val="single" w:sz="8" w:space="0" w:color="0054FD" w:themeColor="accent4" w:themeTint="BF"/>
        <w:bottom w:val="single" w:sz="8" w:space="0" w:color="0054FD" w:themeColor="accent4" w:themeTint="BF"/>
        <w:right w:val="single" w:sz="8" w:space="0" w:color="0054FD" w:themeColor="accent4" w:themeTint="BF"/>
        <w:insideH w:val="single" w:sz="8" w:space="0" w:color="0054FD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0054FD" w:themeColor="accent4" w:themeTint="BF"/>
          <w:left w:val="single" w:sz="8" w:space="0" w:color="0054FD" w:themeColor="accent4" w:themeTint="BF"/>
          <w:bottom w:val="single" w:sz="8" w:space="0" w:color="0054FD" w:themeColor="accent4" w:themeTint="BF"/>
          <w:right w:val="single" w:sz="8" w:space="0" w:color="0054FD" w:themeColor="accent4" w:themeTint="BF"/>
          <w:insideH w:val="nil"/>
          <w:insideV w:val="nil"/>
        </w:tcBorders>
        <w:shd w:val="clear" w:color="auto" w:fill="0038A8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54FD" w:themeColor="accent4" w:themeTint="BF"/>
          <w:left w:val="single" w:sz="8" w:space="0" w:color="0054FD" w:themeColor="accent4" w:themeTint="BF"/>
          <w:bottom w:val="single" w:sz="8" w:space="0" w:color="0054FD" w:themeColor="accent4" w:themeTint="BF"/>
          <w:right w:val="single" w:sz="8" w:space="0" w:color="0054FD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AC6FF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AAC6FF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1">
    <w:name w:val="Medium Shading 1 Accent 5"/>
    <w:basedOn w:val="a4"/>
    <w:uiPriority w:val="63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4AE1" w:themeColor="accent5" w:themeTint="BF"/>
        <w:left w:val="single" w:sz="8" w:space="0" w:color="004AE1" w:themeColor="accent5" w:themeTint="BF"/>
        <w:bottom w:val="single" w:sz="8" w:space="0" w:color="004AE1" w:themeColor="accent5" w:themeTint="BF"/>
        <w:right w:val="single" w:sz="8" w:space="0" w:color="004AE1" w:themeColor="accent5" w:themeTint="BF"/>
        <w:insideH w:val="single" w:sz="8" w:space="0" w:color="004AE1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004AE1" w:themeColor="accent5" w:themeTint="BF"/>
          <w:left w:val="single" w:sz="8" w:space="0" w:color="004AE1" w:themeColor="accent5" w:themeTint="BF"/>
          <w:bottom w:val="single" w:sz="8" w:space="0" w:color="004AE1" w:themeColor="accent5" w:themeTint="BF"/>
          <w:right w:val="single" w:sz="8" w:space="0" w:color="004AE1" w:themeColor="accent5" w:themeTint="BF"/>
          <w:insideH w:val="nil"/>
          <w:insideV w:val="nil"/>
        </w:tcBorders>
        <w:shd w:val="clear" w:color="auto" w:fill="002B82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4AE1" w:themeColor="accent5" w:themeTint="BF"/>
          <w:left w:val="single" w:sz="8" w:space="0" w:color="004AE1" w:themeColor="accent5" w:themeTint="BF"/>
          <w:bottom w:val="single" w:sz="8" w:space="0" w:color="004AE1" w:themeColor="accent5" w:themeTint="BF"/>
          <w:right w:val="single" w:sz="8" w:space="0" w:color="004AE1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1BFFF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A1BFFF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1">
    <w:name w:val="Medium Shading 1 Accent 6"/>
    <w:basedOn w:val="a4"/>
    <w:uiPriority w:val="63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735AB" w:themeColor="accent6" w:themeTint="BF"/>
        <w:left w:val="single" w:sz="8" w:space="0" w:color="A735AB" w:themeColor="accent6" w:themeTint="BF"/>
        <w:bottom w:val="single" w:sz="8" w:space="0" w:color="A735AB" w:themeColor="accent6" w:themeTint="BF"/>
        <w:right w:val="single" w:sz="8" w:space="0" w:color="A735AB" w:themeColor="accent6" w:themeTint="BF"/>
        <w:insideH w:val="single" w:sz="8" w:space="0" w:color="A735AB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35AB" w:themeColor="accent6" w:themeTint="BF"/>
          <w:left w:val="single" w:sz="8" w:space="0" w:color="A735AB" w:themeColor="accent6" w:themeTint="BF"/>
          <w:bottom w:val="single" w:sz="8" w:space="0" w:color="A735AB" w:themeColor="accent6" w:themeTint="BF"/>
          <w:right w:val="single" w:sz="8" w:space="0" w:color="A735AB" w:themeColor="accent6" w:themeTint="BF"/>
          <w:insideH w:val="nil"/>
          <w:insideV w:val="nil"/>
        </w:tcBorders>
        <w:shd w:val="clear" w:color="auto" w:fill="611F63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35AB" w:themeColor="accent6" w:themeTint="BF"/>
          <w:left w:val="single" w:sz="8" w:space="0" w:color="A735AB" w:themeColor="accent6" w:themeTint="BF"/>
          <w:bottom w:val="single" w:sz="8" w:space="0" w:color="A735AB" w:themeColor="accent6" w:themeTint="BF"/>
          <w:right w:val="single" w:sz="8" w:space="0" w:color="A735AB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B7E8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7B7E8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f">
    <w:name w:val="Medium Shading 2"/>
    <w:basedOn w:val="a4"/>
    <w:uiPriority w:val="64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11">
    <w:name w:val="Medium Shading 2 Accent 1"/>
    <w:basedOn w:val="a4"/>
    <w:uiPriority w:val="64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C000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C000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21">
    <w:name w:val="Medium Shading 2 Accent 2"/>
    <w:basedOn w:val="a4"/>
    <w:uiPriority w:val="64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A470E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A470E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A470E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31">
    <w:name w:val="Medium Shading 2 Accent 3"/>
    <w:basedOn w:val="a4"/>
    <w:uiPriority w:val="64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30A0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030A0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030A0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41">
    <w:name w:val="Medium Shading 2 Accent 4"/>
    <w:basedOn w:val="a4"/>
    <w:uiPriority w:val="64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38A8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38A8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38A8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51">
    <w:name w:val="Medium Shading 2 Accent 5"/>
    <w:basedOn w:val="a4"/>
    <w:uiPriority w:val="64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2B82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2B82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2B82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61">
    <w:name w:val="Medium Shading 2 Accent 6"/>
    <w:basedOn w:val="a4"/>
    <w:uiPriority w:val="64"/>
    <w:semiHidden/>
    <w:unhideWhenUsed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11F63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11F63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11F63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character" w:customStyle="1" w:styleId="Mention">
    <w:name w:val="Mention"/>
    <w:basedOn w:val="a3"/>
    <w:uiPriority w:val="99"/>
    <w:semiHidden/>
    <w:unhideWhenUsed/>
    <w:rsid w:val="00630366"/>
    <w:rPr>
      <w:rFonts w:ascii="Tahoma" w:hAnsi="Tahoma" w:cs="Tahoma"/>
      <w:color w:val="2B579A"/>
      <w:shd w:val="clear" w:color="auto" w:fill="E1DFDD"/>
    </w:rPr>
  </w:style>
  <w:style w:type="paragraph" w:styleId="affff3">
    <w:name w:val="Message Header"/>
    <w:basedOn w:val="a2"/>
    <w:link w:val="affff4"/>
    <w:uiPriority w:val="99"/>
    <w:semiHidden/>
    <w:unhideWhenUsed/>
    <w:rsid w:val="0063036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eastAsiaTheme="majorEastAsia"/>
      <w:sz w:val="24"/>
      <w:szCs w:val="24"/>
    </w:rPr>
  </w:style>
  <w:style w:type="character" w:customStyle="1" w:styleId="affff4">
    <w:name w:val="Шапка Знак"/>
    <w:basedOn w:val="a3"/>
    <w:link w:val="affff3"/>
    <w:uiPriority w:val="99"/>
    <w:semiHidden/>
    <w:rsid w:val="00630366"/>
    <w:rPr>
      <w:rFonts w:ascii="Tahoma" w:eastAsiaTheme="majorEastAsia" w:hAnsi="Tahoma" w:cs="Tahoma"/>
      <w:color w:val="000000" w:themeColor="text1"/>
      <w:sz w:val="24"/>
      <w:szCs w:val="24"/>
      <w:shd w:val="pct20" w:color="auto" w:fill="auto"/>
      <w:lang w:val="en-US"/>
    </w:rPr>
  </w:style>
  <w:style w:type="paragraph" w:styleId="affff5">
    <w:name w:val="No Spacing"/>
    <w:uiPriority w:val="1"/>
    <w:semiHidden/>
    <w:qFormat/>
    <w:rsid w:val="00630366"/>
    <w:pPr>
      <w:spacing w:after="0" w:line="240" w:lineRule="auto"/>
      <w:contextualSpacing/>
    </w:pPr>
    <w:rPr>
      <w:rFonts w:ascii="Tahoma" w:hAnsi="Tahoma" w:cs="Tahoma"/>
      <w:color w:val="000000" w:themeColor="text1"/>
      <w:lang w:val="en-US"/>
    </w:rPr>
  </w:style>
  <w:style w:type="paragraph" w:styleId="affff6">
    <w:name w:val="Normal (Web)"/>
    <w:basedOn w:val="a2"/>
    <w:uiPriority w:val="99"/>
    <w:semiHidden/>
    <w:unhideWhenUsed/>
    <w:rsid w:val="00630366"/>
    <w:rPr>
      <w:rFonts w:ascii="Times New Roman" w:hAnsi="Times New Roman" w:cs="Times New Roman"/>
      <w:sz w:val="24"/>
      <w:szCs w:val="24"/>
    </w:rPr>
  </w:style>
  <w:style w:type="paragraph" w:styleId="affff7">
    <w:name w:val="Normal Indent"/>
    <w:basedOn w:val="a2"/>
    <w:uiPriority w:val="99"/>
    <w:semiHidden/>
    <w:unhideWhenUsed/>
    <w:rsid w:val="00630366"/>
    <w:pPr>
      <w:ind w:left="720"/>
    </w:pPr>
  </w:style>
  <w:style w:type="paragraph" w:styleId="affff8">
    <w:name w:val="Note Heading"/>
    <w:basedOn w:val="a2"/>
    <w:next w:val="a2"/>
    <w:link w:val="affff9"/>
    <w:uiPriority w:val="99"/>
    <w:semiHidden/>
    <w:unhideWhenUsed/>
    <w:rsid w:val="00630366"/>
  </w:style>
  <w:style w:type="character" w:customStyle="1" w:styleId="affff9">
    <w:name w:val="Заголовок записки Знак"/>
    <w:basedOn w:val="a3"/>
    <w:link w:val="affff8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character" w:styleId="affffa">
    <w:name w:val="page number"/>
    <w:basedOn w:val="a3"/>
    <w:uiPriority w:val="99"/>
    <w:semiHidden/>
    <w:unhideWhenUsed/>
    <w:rsid w:val="00630366"/>
    <w:rPr>
      <w:rFonts w:ascii="Tahoma" w:hAnsi="Tahoma" w:cs="Tahoma"/>
    </w:rPr>
  </w:style>
  <w:style w:type="table" w:customStyle="1" w:styleId="PlainTable1">
    <w:name w:val="Plain Table 1"/>
    <w:basedOn w:val="a4"/>
    <w:uiPriority w:val="41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2">
    <w:name w:val="Plain Table 2"/>
    <w:basedOn w:val="a4"/>
    <w:uiPriority w:val="42"/>
    <w:rsid w:val="006303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PlainTable3">
    <w:name w:val="Plain Table 3"/>
    <w:basedOn w:val="a4"/>
    <w:uiPriority w:val="43"/>
    <w:rsid w:val="0063036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">
    <w:name w:val="Plain Table 4"/>
    <w:basedOn w:val="a4"/>
    <w:uiPriority w:val="44"/>
    <w:rsid w:val="0063036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">
    <w:name w:val="Plain Table 5"/>
    <w:basedOn w:val="a4"/>
    <w:uiPriority w:val="45"/>
    <w:rsid w:val="0063036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b">
    <w:name w:val="Plain Text"/>
    <w:basedOn w:val="a2"/>
    <w:link w:val="affffc"/>
    <w:uiPriority w:val="99"/>
    <w:semiHidden/>
    <w:unhideWhenUsed/>
    <w:rsid w:val="00630366"/>
    <w:rPr>
      <w:rFonts w:ascii="Consolas" w:hAnsi="Consolas" w:cs="Consolas"/>
      <w:szCs w:val="21"/>
    </w:rPr>
  </w:style>
  <w:style w:type="character" w:customStyle="1" w:styleId="affffc">
    <w:name w:val="Текст Знак"/>
    <w:basedOn w:val="a3"/>
    <w:link w:val="affffb"/>
    <w:uiPriority w:val="99"/>
    <w:semiHidden/>
    <w:rsid w:val="00630366"/>
    <w:rPr>
      <w:rFonts w:ascii="Consolas" w:hAnsi="Consolas" w:cs="Consolas"/>
      <w:color w:val="000000" w:themeColor="text1"/>
      <w:sz w:val="21"/>
      <w:szCs w:val="21"/>
      <w:lang w:val="en-US"/>
    </w:rPr>
  </w:style>
  <w:style w:type="paragraph" w:styleId="2f0">
    <w:name w:val="Quote"/>
    <w:basedOn w:val="a2"/>
    <w:next w:val="a2"/>
    <w:link w:val="2f1"/>
    <w:uiPriority w:val="29"/>
    <w:semiHidden/>
    <w:rsid w:val="00630366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f1">
    <w:name w:val="Цитата 2 Знак"/>
    <w:basedOn w:val="a3"/>
    <w:link w:val="2f0"/>
    <w:uiPriority w:val="29"/>
    <w:semiHidden/>
    <w:rsid w:val="00630366"/>
    <w:rPr>
      <w:rFonts w:ascii="Tahoma" w:hAnsi="Tahoma" w:cs="Tahoma"/>
      <w:i/>
      <w:iCs/>
      <w:color w:val="404040" w:themeColor="text1" w:themeTint="BF"/>
      <w:lang w:val="en-US"/>
    </w:rPr>
  </w:style>
  <w:style w:type="paragraph" w:styleId="affffd">
    <w:name w:val="Salutation"/>
    <w:basedOn w:val="a2"/>
    <w:next w:val="a2"/>
    <w:link w:val="affffe"/>
    <w:uiPriority w:val="99"/>
    <w:semiHidden/>
    <w:unhideWhenUsed/>
    <w:rsid w:val="00630366"/>
  </w:style>
  <w:style w:type="character" w:customStyle="1" w:styleId="affffe">
    <w:name w:val="Приветствие Знак"/>
    <w:basedOn w:val="a3"/>
    <w:link w:val="affffd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paragraph" w:styleId="afffff">
    <w:name w:val="Signature"/>
    <w:basedOn w:val="a2"/>
    <w:link w:val="afffff0"/>
    <w:uiPriority w:val="99"/>
    <w:semiHidden/>
    <w:unhideWhenUsed/>
    <w:rsid w:val="00630366"/>
    <w:pPr>
      <w:ind w:left="4320"/>
    </w:pPr>
  </w:style>
  <w:style w:type="character" w:customStyle="1" w:styleId="afffff0">
    <w:name w:val="Подпись Знак"/>
    <w:basedOn w:val="a3"/>
    <w:link w:val="afffff"/>
    <w:uiPriority w:val="99"/>
    <w:semiHidden/>
    <w:rsid w:val="00630366"/>
    <w:rPr>
      <w:rFonts w:ascii="Tahoma" w:hAnsi="Tahoma" w:cs="Tahoma"/>
      <w:color w:val="000000" w:themeColor="text1"/>
      <w:lang w:val="en-US"/>
    </w:rPr>
  </w:style>
  <w:style w:type="character" w:customStyle="1" w:styleId="SmartHyperlink">
    <w:name w:val="Smart Hyperlink"/>
    <w:basedOn w:val="a3"/>
    <w:uiPriority w:val="99"/>
    <w:semiHidden/>
    <w:unhideWhenUsed/>
    <w:rsid w:val="00630366"/>
    <w:rPr>
      <w:rFonts w:ascii="Tahoma" w:hAnsi="Tahoma" w:cs="Tahoma"/>
      <w:u w:val="dotted"/>
    </w:rPr>
  </w:style>
  <w:style w:type="character" w:styleId="afffff1">
    <w:name w:val="Strong"/>
    <w:basedOn w:val="a3"/>
    <w:uiPriority w:val="22"/>
    <w:semiHidden/>
    <w:rsid w:val="00630366"/>
    <w:rPr>
      <w:rFonts w:ascii="Tahoma" w:hAnsi="Tahoma" w:cs="Tahoma"/>
      <w:b/>
      <w:bCs/>
    </w:rPr>
  </w:style>
  <w:style w:type="paragraph" w:styleId="afffff2">
    <w:name w:val="Subtitle"/>
    <w:basedOn w:val="a2"/>
    <w:next w:val="a2"/>
    <w:link w:val="afffff3"/>
    <w:uiPriority w:val="11"/>
    <w:semiHidden/>
    <w:rsid w:val="00630366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</w:rPr>
  </w:style>
  <w:style w:type="character" w:customStyle="1" w:styleId="afffff3">
    <w:name w:val="Подзаголовок Знак"/>
    <w:basedOn w:val="a3"/>
    <w:link w:val="afffff2"/>
    <w:uiPriority w:val="11"/>
    <w:semiHidden/>
    <w:rsid w:val="00630366"/>
    <w:rPr>
      <w:rFonts w:ascii="Tahoma" w:eastAsiaTheme="minorEastAsia" w:hAnsi="Tahoma" w:cs="Tahoma"/>
      <w:color w:val="5A5A5A" w:themeColor="text1" w:themeTint="A5"/>
      <w:spacing w:val="15"/>
      <w:lang w:val="en-US"/>
    </w:rPr>
  </w:style>
  <w:style w:type="character" w:styleId="afffff4">
    <w:name w:val="Subtle Emphasis"/>
    <w:basedOn w:val="a3"/>
    <w:uiPriority w:val="19"/>
    <w:semiHidden/>
    <w:rsid w:val="00630366"/>
    <w:rPr>
      <w:rFonts w:ascii="Tahoma" w:hAnsi="Tahoma" w:cs="Tahoma"/>
      <w:i/>
      <w:iCs/>
      <w:color w:val="404040" w:themeColor="text1" w:themeTint="BF"/>
    </w:rPr>
  </w:style>
  <w:style w:type="character" w:styleId="afffff5">
    <w:name w:val="Subtle Reference"/>
    <w:basedOn w:val="a3"/>
    <w:uiPriority w:val="31"/>
    <w:semiHidden/>
    <w:rsid w:val="00630366"/>
    <w:rPr>
      <w:rFonts w:ascii="Tahoma" w:hAnsi="Tahoma" w:cs="Tahoma"/>
      <w:smallCaps/>
      <w:color w:val="5A5A5A" w:themeColor="text1" w:themeTint="A5"/>
    </w:rPr>
  </w:style>
  <w:style w:type="table" w:styleId="15">
    <w:name w:val="Table 3D effects 1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2">
    <w:name w:val="Table 3D effects 2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3D effects 3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6">
    <w:name w:val="Table Classic 1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3">
    <w:name w:val="Table Classic 2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Classic 3"/>
    <w:basedOn w:val="a4"/>
    <w:uiPriority w:val="99"/>
    <w:semiHidden/>
    <w:unhideWhenUsed/>
    <w:rsid w:val="00630366"/>
    <w:pPr>
      <w:spacing w:after="0" w:line="240" w:lineRule="auto"/>
      <w:contextualSpacing/>
    </w:pPr>
    <w:rPr>
      <w:color w:val="00008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Classic 4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7">
    <w:name w:val="Table Colorful 1"/>
    <w:basedOn w:val="a4"/>
    <w:uiPriority w:val="99"/>
    <w:semiHidden/>
    <w:unhideWhenUsed/>
    <w:rsid w:val="00630366"/>
    <w:pPr>
      <w:spacing w:after="0" w:line="240" w:lineRule="auto"/>
      <w:contextualSpacing/>
    </w:pPr>
    <w:rPr>
      <w:color w:val="FFFFFF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4">
    <w:name w:val="Table Colorful 2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d">
    <w:name w:val="Table Colorful 3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8">
    <w:name w:val="Table Columns 1"/>
    <w:basedOn w:val="a4"/>
    <w:uiPriority w:val="99"/>
    <w:semiHidden/>
    <w:unhideWhenUsed/>
    <w:rsid w:val="00630366"/>
    <w:pPr>
      <w:spacing w:after="0" w:line="240" w:lineRule="auto"/>
      <w:contextualSpacing/>
    </w:pPr>
    <w:rPr>
      <w:b/>
      <w:bCs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5">
    <w:name w:val="Table Columns 2"/>
    <w:basedOn w:val="a4"/>
    <w:uiPriority w:val="99"/>
    <w:semiHidden/>
    <w:unhideWhenUsed/>
    <w:rsid w:val="00630366"/>
    <w:pPr>
      <w:spacing w:after="0" w:line="240" w:lineRule="auto"/>
      <w:contextualSpacing/>
    </w:pPr>
    <w:rPr>
      <w:b/>
      <w:bCs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Columns 3"/>
    <w:basedOn w:val="a4"/>
    <w:uiPriority w:val="99"/>
    <w:semiHidden/>
    <w:unhideWhenUsed/>
    <w:rsid w:val="00630366"/>
    <w:pPr>
      <w:spacing w:after="0" w:line="240" w:lineRule="auto"/>
      <w:contextualSpacing/>
    </w:pPr>
    <w:rPr>
      <w:b/>
      <w:bCs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7">
    <w:name w:val="Table Columns 4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6">
    <w:name w:val="Table Columns 5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afffff6">
    <w:name w:val="Table Contemporary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f7">
    <w:name w:val="Table Elegant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9">
    <w:name w:val="Table Grid 1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6">
    <w:name w:val="Table Grid 2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">
    <w:name w:val="Table Grid 3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8">
    <w:name w:val="Table Grid 4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7">
    <w:name w:val="Table Grid 5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4"/>
    <w:uiPriority w:val="99"/>
    <w:semiHidden/>
    <w:unhideWhenUsed/>
    <w:rsid w:val="00630366"/>
    <w:pPr>
      <w:spacing w:after="0" w:line="240" w:lineRule="auto"/>
      <w:contextualSpacing/>
    </w:pPr>
    <w:rPr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GridTableLight">
    <w:name w:val="Grid Table Light"/>
    <w:basedOn w:val="a4"/>
    <w:uiPriority w:val="40"/>
    <w:rsid w:val="00630366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16">
    <w:name w:val="Table List 1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6">
    <w:name w:val="Table List 2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6">
    <w:name w:val="Table List 3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6">
    <w:name w:val="Table List 4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6">
    <w:name w:val="Table List 5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6">
    <w:name w:val="Table List 6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fff8">
    <w:name w:val="table of authorities"/>
    <w:basedOn w:val="a2"/>
    <w:next w:val="a2"/>
    <w:uiPriority w:val="99"/>
    <w:semiHidden/>
    <w:unhideWhenUsed/>
    <w:rsid w:val="00630366"/>
    <w:pPr>
      <w:ind w:left="220" w:hanging="220"/>
    </w:pPr>
  </w:style>
  <w:style w:type="paragraph" w:styleId="afffff9">
    <w:name w:val="table of figures"/>
    <w:basedOn w:val="a2"/>
    <w:next w:val="a2"/>
    <w:uiPriority w:val="99"/>
    <w:semiHidden/>
    <w:unhideWhenUsed/>
    <w:rsid w:val="00630366"/>
  </w:style>
  <w:style w:type="table" w:styleId="afffffa">
    <w:name w:val="Table Professional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a">
    <w:name w:val="Table Simple 1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7">
    <w:name w:val="Table Simple 2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0">
    <w:name w:val="Table Simple 3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b">
    <w:name w:val="Table Subtle 1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8">
    <w:name w:val="Table Subtle 2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b">
    <w:name w:val="Table Theme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17">
    <w:name w:val="Table Web 1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7">
    <w:name w:val="Table Web 2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7">
    <w:name w:val="Table Web 3"/>
    <w:basedOn w:val="a4"/>
    <w:uiPriority w:val="99"/>
    <w:semiHidden/>
    <w:unhideWhenUsed/>
    <w:rsid w:val="00630366"/>
    <w:pPr>
      <w:spacing w:after="0" w:line="240" w:lineRule="auto"/>
      <w:contextualSpacing/>
    </w:p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fc">
    <w:name w:val="toa heading"/>
    <w:basedOn w:val="a2"/>
    <w:next w:val="a2"/>
    <w:uiPriority w:val="99"/>
    <w:semiHidden/>
    <w:unhideWhenUsed/>
    <w:rsid w:val="00630366"/>
    <w:pPr>
      <w:spacing w:before="120"/>
    </w:pPr>
    <w:rPr>
      <w:rFonts w:eastAsiaTheme="majorEastAsia"/>
      <w:b/>
      <w:bCs/>
      <w:sz w:val="24"/>
      <w:szCs w:val="24"/>
    </w:rPr>
  </w:style>
  <w:style w:type="paragraph" w:styleId="1c">
    <w:name w:val="toc 1"/>
    <w:basedOn w:val="a2"/>
    <w:next w:val="a2"/>
    <w:autoRedefine/>
    <w:uiPriority w:val="39"/>
    <w:semiHidden/>
    <w:unhideWhenUsed/>
    <w:rsid w:val="00630366"/>
    <w:pPr>
      <w:spacing w:after="100"/>
    </w:pPr>
  </w:style>
  <w:style w:type="paragraph" w:styleId="2f9">
    <w:name w:val="toc 2"/>
    <w:basedOn w:val="a2"/>
    <w:next w:val="a2"/>
    <w:autoRedefine/>
    <w:uiPriority w:val="39"/>
    <w:semiHidden/>
    <w:unhideWhenUsed/>
    <w:rsid w:val="00630366"/>
    <w:pPr>
      <w:spacing w:after="100"/>
      <w:ind w:left="220"/>
    </w:pPr>
  </w:style>
  <w:style w:type="paragraph" w:styleId="3f1">
    <w:name w:val="toc 3"/>
    <w:basedOn w:val="a2"/>
    <w:next w:val="a2"/>
    <w:autoRedefine/>
    <w:uiPriority w:val="39"/>
    <w:semiHidden/>
    <w:unhideWhenUsed/>
    <w:rsid w:val="00630366"/>
    <w:pPr>
      <w:spacing w:after="100"/>
      <w:ind w:left="440"/>
    </w:pPr>
  </w:style>
  <w:style w:type="paragraph" w:styleId="49">
    <w:name w:val="toc 4"/>
    <w:basedOn w:val="a2"/>
    <w:next w:val="a2"/>
    <w:autoRedefine/>
    <w:uiPriority w:val="39"/>
    <w:semiHidden/>
    <w:unhideWhenUsed/>
    <w:rsid w:val="00630366"/>
    <w:pPr>
      <w:spacing w:after="100"/>
      <w:ind w:left="660"/>
    </w:pPr>
  </w:style>
  <w:style w:type="paragraph" w:styleId="58">
    <w:name w:val="toc 5"/>
    <w:basedOn w:val="a2"/>
    <w:next w:val="a2"/>
    <w:autoRedefine/>
    <w:uiPriority w:val="39"/>
    <w:semiHidden/>
    <w:unhideWhenUsed/>
    <w:rsid w:val="00630366"/>
    <w:pPr>
      <w:spacing w:after="100"/>
      <w:ind w:left="880"/>
    </w:pPr>
  </w:style>
  <w:style w:type="paragraph" w:styleId="63">
    <w:name w:val="toc 6"/>
    <w:basedOn w:val="a2"/>
    <w:next w:val="a2"/>
    <w:autoRedefine/>
    <w:uiPriority w:val="39"/>
    <w:semiHidden/>
    <w:unhideWhenUsed/>
    <w:rsid w:val="00630366"/>
    <w:pPr>
      <w:spacing w:after="100"/>
      <w:ind w:left="1100"/>
    </w:pPr>
  </w:style>
  <w:style w:type="paragraph" w:styleId="73">
    <w:name w:val="toc 7"/>
    <w:basedOn w:val="a2"/>
    <w:next w:val="a2"/>
    <w:autoRedefine/>
    <w:uiPriority w:val="39"/>
    <w:semiHidden/>
    <w:unhideWhenUsed/>
    <w:rsid w:val="00630366"/>
    <w:pPr>
      <w:spacing w:after="100"/>
      <w:ind w:left="1320"/>
    </w:pPr>
  </w:style>
  <w:style w:type="paragraph" w:styleId="83">
    <w:name w:val="toc 8"/>
    <w:basedOn w:val="a2"/>
    <w:next w:val="a2"/>
    <w:autoRedefine/>
    <w:uiPriority w:val="39"/>
    <w:semiHidden/>
    <w:unhideWhenUsed/>
    <w:rsid w:val="00630366"/>
    <w:pPr>
      <w:spacing w:after="100"/>
      <w:ind w:left="1540"/>
    </w:pPr>
  </w:style>
  <w:style w:type="paragraph" w:styleId="92">
    <w:name w:val="toc 9"/>
    <w:basedOn w:val="a2"/>
    <w:next w:val="a2"/>
    <w:autoRedefine/>
    <w:uiPriority w:val="39"/>
    <w:semiHidden/>
    <w:unhideWhenUsed/>
    <w:rsid w:val="00630366"/>
    <w:pPr>
      <w:spacing w:after="100"/>
      <w:ind w:left="1760"/>
    </w:pPr>
  </w:style>
  <w:style w:type="paragraph" w:styleId="afffffd">
    <w:name w:val="TOC Heading"/>
    <w:basedOn w:val="1"/>
    <w:next w:val="a2"/>
    <w:uiPriority w:val="39"/>
    <w:semiHidden/>
    <w:unhideWhenUsed/>
    <w:qFormat/>
    <w:rsid w:val="00630366"/>
    <w:pPr>
      <w:keepNext/>
      <w:keepLines/>
      <w:spacing w:before="240"/>
      <w:outlineLvl w:val="9"/>
    </w:pPr>
    <w:rPr>
      <w:rFonts w:eastAsiaTheme="majorEastAsia"/>
      <w:b w:val="0"/>
      <w:color w:val="BF8F00" w:themeColor="accent1" w:themeShade="BF"/>
      <w:sz w:val="32"/>
      <w:szCs w:val="32"/>
    </w:rPr>
  </w:style>
  <w:style w:type="character" w:customStyle="1" w:styleId="UnresolvedMention">
    <w:name w:val="Unresolved Mention"/>
    <w:basedOn w:val="a3"/>
    <w:uiPriority w:val="99"/>
    <w:semiHidden/>
    <w:unhideWhenUsed/>
    <w:rsid w:val="00630366"/>
    <w:rPr>
      <w:rFonts w:ascii="Tahoma" w:hAnsi="Tahoma" w:cs="Tahoma"/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6.png"/><Relationship Id="rId26" Type="http://schemas.openxmlformats.org/officeDocument/2006/relationships/image" Target="media/image14.jpeg"/><Relationship Id="rId39" Type="http://schemas.openxmlformats.org/officeDocument/2006/relationships/image" Target="media/image24.jpeg"/><Relationship Id="rId3" Type="http://schemas.openxmlformats.org/officeDocument/2006/relationships/customXml" Target="../customXml/item3.xml"/><Relationship Id="rId21" Type="http://schemas.openxmlformats.org/officeDocument/2006/relationships/image" Target="media/image13.svg"/><Relationship Id="rId34" Type="http://schemas.openxmlformats.org/officeDocument/2006/relationships/image" Target="media/image20.jpeg"/><Relationship Id="rId42" Type="http://schemas.openxmlformats.org/officeDocument/2006/relationships/header" Target="header5.xml"/><Relationship Id="rId47" Type="http://schemas.openxmlformats.org/officeDocument/2006/relationships/image" Target="media/image31.jpeg"/><Relationship Id="rId50" Type="http://schemas.openxmlformats.org/officeDocument/2006/relationships/footer" Target="footer2.xml"/><Relationship Id="rId7" Type="http://schemas.microsoft.com/office/2007/relationships/stylesWithEffects" Target="stylesWithEffects.xml"/><Relationship Id="rId12" Type="http://schemas.openxmlformats.org/officeDocument/2006/relationships/image" Target="media/image1.png"/><Relationship Id="rId17" Type="http://schemas.openxmlformats.org/officeDocument/2006/relationships/image" Target="media/image9.svg"/><Relationship Id="rId25" Type="http://schemas.openxmlformats.org/officeDocument/2006/relationships/image" Target="media/image13.png"/><Relationship Id="rId33" Type="http://schemas.openxmlformats.org/officeDocument/2006/relationships/image" Target="media/image19.png"/><Relationship Id="rId38" Type="http://schemas.openxmlformats.org/officeDocument/2006/relationships/image" Target="media/image23.gif"/><Relationship Id="rId46" Type="http://schemas.openxmlformats.org/officeDocument/2006/relationships/image" Target="media/image30.jpe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image" Target="media/image16.gif"/><Relationship Id="rId41" Type="http://schemas.openxmlformats.org/officeDocument/2006/relationships/image" Target="media/image26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header" Target="header1.xml"/><Relationship Id="rId32" Type="http://schemas.openxmlformats.org/officeDocument/2006/relationships/header" Target="header3.xml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29.jpeg"/><Relationship Id="rId53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23" Type="http://schemas.openxmlformats.org/officeDocument/2006/relationships/footer" Target="footer1.xml"/><Relationship Id="rId28" Type="http://schemas.openxmlformats.org/officeDocument/2006/relationships/header" Target="header2.xml"/><Relationship Id="rId36" Type="http://schemas.openxmlformats.org/officeDocument/2006/relationships/header" Target="header4.xml"/><Relationship Id="rId49" Type="http://schemas.openxmlformats.org/officeDocument/2006/relationships/header" Target="header6.xml"/><Relationship Id="rId10" Type="http://schemas.openxmlformats.org/officeDocument/2006/relationships/footnotes" Target="footnotes.xml"/><Relationship Id="rId19" Type="http://schemas.openxmlformats.org/officeDocument/2006/relationships/image" Target="media/image11.svg"/><Relationship Id="rId31" Type="http://schemas.openxmlformats.org/officeDocument/2006/relationships/image" Target="media/image18.png"/><Relationship Id="rId44" Type="http://schemas.openxmlformats.org/officeDocument/2006/relationships/image" Target="media/image28.jpeg"/><Relationship Id="rId52" Type="http://schemas.openxmlformats.org/officeDocument/2006/relationships/glossaryDocument" Target="glossary/document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eg"/><Relationship Id="rId22" Type="http://schemas.openxmlformats.org/officeDocument/2006/relationships/image" Target="media/image8.jpeg"/><Relationship Id="rId27" Type="http://schemas.openxmlformats.org/officeDocument/2006/relationships/image" Target="media/image15.jpeg"/><Relationship Id="rId30" Type="http://schemas.openxmlformats.org/officeDocument/2006/relationships/image" Target="media/image17.png"/><Relationship Id="rId35" Type="http://schemas.openxmlformats.org/officeDocument/2006/relationships/image" Target="media/image21.jpeg"/><Relationship Id="rId43" Type="http://schemas.openxmlformats.org/officeDocument/2006/relationships/image" Target="media/image27.jpeg"/><Relationship Id="rId48" Type="http://schemas.openxmlformats.org/officeDocument/2006/relationships/image" Target="media/image32.png"/><Relationship Id="rId8" Type="http://schemas.openxmlformats.org/officeDocument/2006/relationships/settings" Target="settings.xml"/><Relationship Id="rId51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7" Type="http://schemas.openxmlformats.org/officeDocument/2006/relationships/image" Target="media/image12.png"/><Relationship Id="rId2" Type="http://schemas.openxmlformats.org/officeDocument/2006/relationships/image" Target="media/image10.png"/><Relationship Id="rId1" Type="http://schemas.openxmlformats.org/officeDocument/2006/relationships/image" Target="media/image9.jpeg"/><Relationship Id="rId6" Type="http://schemas.openxmlformats.org/officeDocument/2006/relationships/image" Target="media/image11.png"/><Relationship Id="rId5" Type="http://schemas.openxmlformats.org/officeDocument/2006/relationships/image" Target="media/image4.svg"/></Relationships>
</file>

<file path=word/_rels/header2.xml.rels><?xml version="1.0" encoding="UTF-8" standalone="yes"?>
<Relationships xmlns="http://schemas.openxmlformats.org/package/2006/relationships"><Relationship Id="rId7" Type="http://schemas.openxmlformats.org/officeDocument/2006/relationships/image" Target="media/image12.png"/><Relationship Id="rId2" Type="http://schemas.openxmlformats.org/officeDocument/2006/relationships/image" Target="media/image10.png"/><Relationship Id="rId1" Type="http://schemas.openxmlformats.org/officeDocument/2006/relationships/image" Target="media/image8.jpeg"/><Relationship Id="rId6" Type="http://schemas.openxmlformats.org/officeDocument/2006/relationships/image" Target="media/image11.png"/><Relationship Id="rId5" Type="http://schemas.openxmlformats.org/officeDocument/2006/relationships/image" Target="media/image4.svg"/></Relationships>
</file>

<file path=word/_rels/header3.xml.rels><?xml version="1.0" encoding="UTF-8" standalone="yes"?>
<Relationships xmlns="http://schemas.openxmlformats.org/package/2006/relationships"><Relationship Id="rId7" Type="http://schemas.openxmlformats.org/officeDocument/2006/relationships/image" Target="media/image12.png"/><Relationship Id="rId2" Type="http://schemas.openxmlformats.org/officeDocument/2006/relationships/image" Target="media/image10.png"/><Relationship Id="rId1" Type="http://schemas.openxmlformats.org/officeDocument/2006/relationships/image" Target="media/image8.jpeg"/><Relationship Id="rId6" Type="http://schemas.openxmlformats.org/officeDocument/2006/relationships/image" Target="media/image11.png"/><Relationship Id="rId5" Type="http://schemas.openxmlformats.org/officeDocument/2006/relationships/image" Target="media/image4.svg"/></Relationships>
</file>

<file path=word/_rels/header4.xml.rels><?xml version="1.0" encoding="UTF-8" standalone="yes"?>
<Relationships xmlns="http://schemas.openxmlformats.org/package/2006/relationships"><Relationship Id="rId7" Type="http://schemas.openxmlformats.org/officeDocument/2006/relationships/image" Target="media/image12.png"/><Relationship Id="rId2" Type="http://schemas.openxmlformats.org/officeDocument/2006/relationships/image" Target="media/image10.png"/><Relationship Id="rId1" Type="http://schemas.openxmlformats.org/officeDocument/2006/relationships/image" Target="media/image8.jpeg"/><Relationship Id="rId6" Type="http://schemas.openxmlformats.org/officeDocument/2006/relationships/image" Target="media/image11.png"/><Relationship Id="rId5" Type="http://schemas.openxmlformats.org/officeDocument/2006/relationships/image" Target="media/image4.sv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8.jpeg"/></Relationships>
</file>

<file path=word/_rels/header6.xml.rels><?xml version="1.0" encoding="UTF-8" standalone="yes"?>
<Relationships xmlns="http://schemas.openxmlformats.org/package/2006/relationships"><Relationship Id="rId3" Type="http://schemas.openxmlformats.org/officeDocument/2006/relationships/image" Target="media/image35.jpeg"/><Relationship Id="rId2" Type="http://schemas.openxmlformats.org/officeDocument/2006/relationships/image" Target="media/image34.jpeg"/><Relationship Id="rId1" Type="http://schemas.openxmlformats.org/officeDocument/2006/relationships/image" Target="media/image33.png"/><Relationship Id="rId4" Type="http://schemas.openxmlformats.org/officeDocument/2006/relationships/image" Target="media/image36.g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55;&#1086;&#1083;&#1100;&#1079;&#1086;&#1074;&#1072;&#1090;&#1077;&#1083;&#1100;\AppData\Roaming\Microsoft\&#1064;&#1072;&#1073;&#1083;&#1086;&#1085;&#1099;\&#1041;&#1102;&#1083;&#1083;&#1077;&#1090;&#1077;&#1085;&#1100;%20&#1076;&#1083;&#1103;%20&#1088;&#1086;&#1076;&#1080;&#1090;&#1077;&#1083;&#1100;&#1089;&#1082;&#1086;&#1075;&#1086;%20&#1082;&#1086;&#1084;&#1080;&#1090;&#1077;&#1090;&#1072;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DEB691DD06D74DC1A9049EF6D00E5A0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0777D215-5F16-43A6-8A0A-E96D5CAF8262}"/>
      </w:docPartPr>
      <w:docPartBody>
        <w:p w:rsidR="00894DA6" w:rsidRDefault="00380401" w:rsidP="00380401">
          <w:pPr>
            <w:pStyle w:val="DEB691DD06D74DC1A9049EF6D00E5A03"/>
          </w:pPr>
          <w:r w:rsidRPr="00630366">
            <w:rPr>
              <w:lang w:val="ro-RO" w:bidi="ru-RU"/>
            </w:rPr>
            <w:t>www.bellowscollege.com</w:t>
          </w:r>
        </w:p>
      </w:docPartBody>
    </w:docPart>
    <w:docPart>
      <w:docPartPr>
        <w:name w:val="053E5C8C792E4F1E9F605FFA683E9585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509BFD31-AE79-44E6-945B-BF0B8AF6934F}"/>
      </w:docPartPr>
      <w:docPartBody>
        <w:p w:rsidR="00894DA6" w:rsidRDefault="00380401" w:rsidP="00380401">
          <w:pPr>
            <w:pStyle w:val="053E5C8C792E4F1E9F605FFA683E9585"/>
          </w:pPr>
          <w:r w:rsidRPr="00630366">
            <w:rPr>
              <w:rStyle w:val="a3"/>
              <w:color w:val="FFFFFF" w:themeColor="background1"/>
              <w:lang w:val="ro-RO" w:bidi="ru-RU"/>
            </w:rPr>
            <w:t>someone@example.com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0401"/>
    <w:rsid w:val="00051CD3"/>
    <w:rsid w:val="00380401"/>
    <w:rsid w:val="00545F23"/>
    <w:rsid w:val="00894DA6"/>
    <w:rsid w:val="00D771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qFormat/>
    <w:rsid w:val="00380401"/>
    <w:pPr>
      <w:spacing w:after="0" w:line="216" w:lineRule="auto"/>
      <w:contextualSpacing/>
      <w:outlineLvl w:val="1"/>
    </w:pPr>
    <w:rPr>
      <w:rFonts w:ascii="Tahoma" w:eastAsiaTheme="minorHAnsi" w:hAnsi="Tahoma" w:cs="Tahoma"/>
      <w:b/>
      <w:color w:val="9BBB59" w:themeColor="accent3"/>
      <w:sz w:val="40"/>
      <w:lang w:val="en-US" w:eastAsia="en-US"/>
    </w:rPr>
  </w:style>
  <w:style w:type="paragraph" w:styleId="3">
    <w:name w:val="heading 3"/>
    <w:basedOn w:val="a"/>
    <w:next w:val="a"/>
    <w:link w:val="30"/>
    <w:uiPriority w:val="9"/>
    <w:qFormat/>
    <w:rsid w:val="00894DA6"/>
    <w:pPr>
      <w:spacing w:after="0" w:line="192" w:lineRule="auto"/>
      <w:contextualSpacing/>
      <w:outlineLvl w:val="2"/>
    </w:pPr>
    <w:rPr>
      <w:rFonts w:ascii="Tahoma" w:eastAsiaTheme="minorHAnsi" w:hAnsi="Tahoma" w:cs="Tahoma"/>
      <w:b/>
      <w:color w:val="9BBB59" w:themeColor="accent3"/>
      <w:sz w:val="36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83F53202F86D4DEABBA0C00A5C847E2D">
    <w:name w:val="83F53202F86D4DEABBA0C00A5C847E2D"/>
  </w:style>
  <w:style w:type="paragraph" w:customStyle="1" w:styleId="FAC73FEEB9344B439980D654CF396C79">
    <w:name w:val="FAC73FEEB9344B439980D654CF396C79"/>
  </w:style>
  <w:style w:type="paragraph" w:customStyle="1" w:styleId="671F9E4C41AA4F23AC9D893B49098E37">
    <w:name w:val="671F9E4C41AA4F23AC9D893B49098E37"/>
  </w:style>
  <w:style w:type="paragraph" w:customStyle="1" w:styleId="79270D8D2A3645419F4F863933C8AEAF">
    <w:name w:val="79270D8D2A3645419F4F863933C8AEAF"/>
  </w:style>
  <w:style w:type="paragraph" w:customStyle="1" w:styleId="C78F631FBB9E41079C1D11766339B1BE">
    <w:name w:val="C78F631FBB9E41079C1D11766339B1BE"/>
  </w:style>
  <w:style w:type="paragraph" w:customStyle="1" w:styleId="9A1F0FB041744D7C8E0D6A8B4E88669C">
    <w:name w:val="9A1F0FB041744D7C8E0D6A8B4E88669C"/>
  </w:style>
  <w:style w:type="character" w:customStyle="1" w:styleId="20">
    <w:name w:val="Заголовок 2 Знак"/>
    <w:basedOn w:val="a0"/>
    <w:link w:val="2"/>
    <w:uiPriority w:val="9"/>
    <w:rsid w:val="00380401"/>
    <w:rPr>
      <w:rFonts w:ascii="Tahoma" w:eastAsiaTheme="minorHAnsi" w:hAnsi="Tahoma" w:cs="Tahoma"/>
      <w:b/>
      <w:color w:val="9BBB59" w:themeColor="accent3"/>
      <w:sz w:val="40"/>
      <w:lang w:val="en-US" w:eastAsia="en-US"/>
    </w:rPr>
  </w:style>
  <w:style w:type="paragraph" w:customStyle="1" w:styleId="B478EA86554B447E81F433BFA5F0C569">
    <w:name w:val="B478EA86554B447E81F433BFA5F0C569"/>
  </w:style>
  <w:style w:type="paragraph" w:customStyle="1" w:styleId="A0DC06AEA2B74722B16B255DCC203306">
    <w:name w:val="A0DC06AEA2B74722B16B255DCC203306"/>
  </w:style>
  <w:style w:type="paragraph" w:customStyle="1" w:styleId="254B134E53724D2683C2409BFE95AAC7">
    <w:name w:val="254B134E53724D2683C2409BFE95AAC7"/>
  </w:style>
  <w:style w:type="paragraph" w:customStyle="1" w:styleId="4FF7C11B309D4233ABC881B5725A849A">
    <w:name w:val="4FF7C11B309D4233ABC881B5725A849A"/>
  </w:style>
  <w:style w:type="character" w:styleId="a3">
    <w:name w:val="Placeholder Text"/>
    <w:basedOn w:val="a0"/>
    <w:uiPriority w:val="99"/>
    <w:semiHidden/>
    <w:rsid w:val="00894DA6"/>
    <w:rPr>
      <w:rFonts w:ascii="Tahoma" w:hAnsi="Tahoma" w:cs="Tahoma"/>
      <w:color w:val="808080"/>
    </w:rPr>
  </w:style>
  <w:style w:type="paragraph" w:customStyle="1" w:styleId="C511EF75D8274068B831FF68E7C2B576">
    <w:name w:val="C511EF75D8274068B831FF68E7C2B576"/>
  </w:style>
  <w:style w:type="character" w:customStyle="1" w:styleId="30">
    <w:name w:val="Заголовок 3 Знак"/>
    <w:basedOn w:val="a0"/>
    <w:link w:val="3"/>
    <w:uiPriority w:val="9"/>
    <w:rsid w:val="00894DA6"/>
    <w:rPr>
      <w:rFonts w:ascii="Tahoma" w:eastAsiaTheme="minorHAnsi" w:hAnsi="Tahoma" w:cs="Tahoma"/>
      <w:b/>
      <w:color w:val="9BBB59" w:themeColor="accent3"/>
      <w:sz w:val="36"/>
      <w:lang w:val="en-US" w:eastAsia="en-US"/>
    </w:rPr>
  </w:style>
  <w:style w:type="paragraph" w:customStyle="1" w:styleId="8124FB140BD84FAE9A30C7A181511C32">
    <w:name w:val="8124FB140BD84FAE9A30C7A181511C32"/>
  </w:style>
  <w:style w:type="paragraph" w:customStyle="1" w:styleId="D19F6FD694F74D078638ADF2B42E501E">
    <w:name w:val="D19F6FD694F74D078638ADF2B42E501E"/>
  </w:style>
  <w:style w:type="paragraph" w:customStyle="1" w:styleId="F4618DECE409430D94D68F798B265C44">
    <w:name w:val="F4618DECE409430D94D68F798B265C44"/>
  </w:style>
  <w:style w:type="paragraph" w:customStyle="1" w:styleId="5059742FF9D74A9099D7BD7EC41B24C6">
    <w:name w:val="5059742FF9D74A9099D7BD7EC41B24C6"/>
  </w:style>
  <w:style w:type="paragraph" w:customStyle="1" w:styleId="93CBDC4B4E7F456AB40E6CC6F55C1F96">
    <w:name w:val="93CBDC4B4E7F456AB40E6CC6F55C1F96"/>
  </w:style>
  <w:style w:type="paragraph" w:customStyle="1" w:styleId="65DE5E140B8B4D33860E19277777ADEF">
    <w:name w:val="65DE5E140B8B4D33860E19277777ADEF"/>
  </w:style>
  <w:style w:type="character" w:styleId="a4">
    <w:name w:val="Emphasis"/>
    <w:uiPriority w:val="20"/>
    <w:qFormat/>
    <w:rsid w:val="00894DA6"/>
    <w:rPr>
      <w:rFonts w:ascii="Tahoma" w:hAnsi="Tahoma" w:cs="Tahoma"/>
      <w:i/>
      <w:color w:val="7030A0"/>
      <w:sz w:val="24"/>
      <w:lang w:val="en-US"/>
    </w:rPr>
  </w:style>
  <w:style w:type="paragraph" w:customStyle="1" w:styleId="B0D7CB1970E94A458C66C3CD9EC4F70F">
    <w:name w:val="B0D7CB1970E94A458C66C3CD9EC4F70F"/>
  </w:style>
  <w:style w:type="paragraph" w:customStyle="1" w:styleId="00D765ADCF94467C963CECB8510D0A58">
    <w:name w:val="00D765ADCF94467C963CECB8510D0A58"/>
  </w:style>
  <w:style w:type="paragraph" w:customStyle="1" w:styleId="FECEF964BBBC4DBEBD808A899EFD1FFF">
    <w:name w:val="FECEF964BBBC4DBEBD808A899EFD1FFF"/>
  </w:style>
  <w:style w:type="paragraph" w:customStyle="1" w:styleId="CC0B9B64AA3A4794AA1D3DB558B800C0">
    <w:name w:val="CC0B9B64AA3A4794AA1D3DB558B800C0"/>
  </w:style>
  <w:style w:type="paragraph" w:customStyle="1" w:styleId="66E9B46A20404F7C842876E072D67353">
    <w:name w:val="66E9B46A20404F7C842876E072D67353"/>
    <w:rsid w:val="00380401"/>
  </w:style>
  <w:style w:type="paragraph" w:customStyle="1" w:styleId="3275CDEC23A34F7D8BDBA1BD450F94F8">
    <w:name w:val="3275CDEC23A34F7D8BDBA1BD450F94F8"/>
    <w:rsid w:val="00380401"/>
  </w:style>
  <w:style w:type="paragraph" w:customStyle="1" w:styleId="C2DA7F315AF849AC83A33532885EFD06">
    <w:name w:val="C2DA7F315AF849AC83A33532885EFD06"/>
    <w:rsid w:val="00380401"/>
  </w:style>
  <w:style w:type="paragraph" w:customStyle="1" w:styleId="0EB24A5AE0AA4CD194726A2023D57149">
    <w:name w:val="0EB24A5AE0AA4CD194726A2023D57149"/>
    <w:rsid w:val="00380401"/>
  </w:style>
  <w:style w:type="paragraph" w:customStyle="1" w:styleId="4C5A866E019F40989603BEE2FA142760">
    <w:name w:val="4C5A866E019F40989603BEE2FA142760"/>
    <w:rsid w:val="00380401"/>
  </w:style>
  <w:style w:type="paragraph" w:customStyle="1" w:styleId="9703471784E147F1ABFB0522005B128B">
    <w:name w:val="9703471784E147F1ABFB0522005B128B"/>
    <w:rsid w:val="00380401"/>
  </w:style>
  <w:style w:type="paragraph" w:customStyle="1" w:styleId="0E85DA1ABE56460BB45F63B4EE40712E">
    <w:name w:val="0E85DA1ABE56460BB45F63B4EE40712E"/>
    <w:rsid w:val="00380401"/>
  </w:style>
  <w:style w:type="paragraph" w:customStyle="1" w:styleId="6D46810C8C414313A230C9312E6F673B">
    <w:name w:val="6D46810C8C414313A230C9312E6F673B"/>
    <w:rsid w:val="00380401"/>
  </w:style>
  <w:style w:type="paragraph" w:customStyle="1" w:styleId="88AAAF2DA3FB4536B2B81A70D1F9ECE8">
    <w:name w:val="88AAAF2DA3FB4536B2B81A70D1F9ECE8"/>
    <w:rsid w:val="00380401"/>
  </w:style>
  <w:style w:type="paragraph" w:customStyle="1" w:styleId="8F5E48609A57464D9A6E42BCE40F82C4">
    <w:name w:val="8F5E48609A57464D9A6E42BCE40F82C4"/>
    <w:rsid w:val="00380401"/>
  </w:style>
  <w:style w:type="paragraph" w:customStyle="1" w:styleId="D4098F224107445FA24B51D8CD62D9AE">
    <w:name w:val="D4098F224107445FA24B51D8CD62D9AE"/>
    <w:rsid w:val="00380401"/>
  </w:style>
  <w:style w:type="paragraph" w:customStyle="1" w:styleId="B906A00AD7D144A784718EAD793410BB">
    <w:name w:val="B906A00AD7D144A784718EAD793410BB"/>
    <w:rsid w:val="00380401"/>
  </w:style>
  <w:style w:type="paragraph" w:customStyle="1" w:styleId="7FB518D95F3D48F38EDD76944444FC4D">
    <w:name w:val="7FB518D95F3D48F38EDD76944444FC4D"/>
    <w:rsid w:val="00380401"/>
  </w:style>
  <w:style w:type="paragraph" w:customStyle="1" w:styleId="DC626F287F714EA2BD5A78E4DC40F7CC">
    <w:name w:val="DC626F287F714EA2BD5A78E4DC40F7CC"/>
    <w:rsid w:val="00380401"/>
  </w:style>
  <w:style w:type="paragraph" w:customStyle="1" w:styleId="F33CA6A66DF14D5F98BDBF3B8450FB29">
    <w:name w:val="F33CA6A66DF14D5F98BDBF3B8450FB29"/>
    <w:rsid w:val="00380401"/>
  </w:style>
  <w:style w:type="paragraph" w:customStyle="1" w:styleId="F75C58F9BA2845F5ABD001E9F7C4DAF5">
    <w:name w:val="F75C58F9BA2845F5ABD001E9F7C4DAF5"/>
    <w:rsid w:val="00380401"/>
  </w:style>
  <w:style w:type="paragraph" w:customStyle="1" w:styleId="0A3A79B0ECB540D0BFB97616D46814BB">
    <w:name w:val="0A3A79B0ECB540D0BFB97616D46814BB"/>
    <w:rsid w:val="00380401"/>
  </w:style>
  <w:style w:type="paragraph" w:customStyle="1" w:styleId="9DB5735040F74F0B87714227CFC718BA">
    <w:name w:val="9DB5735040F74F0B87714227CFC718BA"/>
    <w:rsid w:val="00380401"/>
  </w:style>
  <w:style w:type="paragraph" w:customStyle="1" w:styleId="A7A9E7F3E2E645E0B63D31F4E2AB5688">
    <w:name w:val="A7A9E7F3E2E645E0B63D31F4E2AB5688"/>
    <w:rsid w:val="00380401"/>
  </w:style>
  <w:style w:type="paragraph" w:customStyle="1" w:styleId="79D189A29AC74C9C9D4D2B55105D106B">
    <w:name w:val="79D189A29AC74C9C9D4D2B55105D106B"/>
    <w:rsid w:val="00380401"/>
  </w:style>
  <w:style w:type="paragraph" w:customStyle="1" w:styleId="2E370C75FC73469E93180A02F85E5717">
    <w:name w:val="2E370C75FC73469E93180A02F85E5717"/>
    <w:rsid w:val="00380401"/>
  </w:style>
  <w:style w:type="paragraph" w:customStyle="1" w:styleId="974DB75C17104165B10C5815169A8C43">
    <w:name w:val="974DB75C17104165B10C5815169A8C43"/>
    <w:rsid w:val="00380401"/>
  </w:style>
  <w:style w:type="paragraph" w:customStyle="1" w:styleId="6752B349BC1B466FBBD50FAFF82B8589">
    <w:name w:val="6752B349BC1B466FBBD50FAFF82B8589"/>
    <w:rsid w:val="00380401"/>
  </w:style>
  <w:style w:type="paragraph" w:customStyle="1" w:styleId="D3F29B5883744238B0A33A841F15A4E3">
    <w:name w:val="D3F29B5883744238B0A33A841F15A4E3"/>
    <w:rsid w:val="00380401"/>
  </w:style>
  <w:style w:type="paragraph" w:customStyle="1" w:styleId="37787FDFB2AA45FF86C827CD787BD02B">
    <w:name w:val="37787FDFB2AA45FF86C827CD787BD02B"/>
    <w:rsid w:val="00380401"/>
  </w:style>
  <w:style w:type="paragraph" w:customStyle="1" w:styleId="83FD65641AAB4AC9829945DDDFDFFAB2">
    <w:name w:val="83FD65641AAB4AC9829945DDDFDFFAB2"/>
    <w:rsid w:val="00380401"/>
  </w:style>
  <w:style w:type="paragraph" w:customStyle="1" w:styleId="A4B42999C88F48FFAC98DA440C3549D0">
    <w:name w:val="A4B42999C88F48FFAC98DA440C3549D0"/>
    <w:rsid w:val="00380401"/>
  </w:style>
  <w:style w:type="paragraph" w:customStyle="1" w:styleId="6A00C5906A654F869F02D729E4F0FE4B">
    <w:name w:val="6A00C5906A654F869F02D729E4F0FE4B"/>
    <w:rsid w:val="00380401"/>
  </w:style>
  <w:style w:type="paragraph" w:customStyle="1" w:styleId="757DAD7B6FF247E8B7AD71EA21A8C8D8">
    <w:name w:val="757DAD7B6FF247E8B7AD71EA21A8C8D8"/>
    <w:rsid w:val="00380401"/>
  </w:style>
  <w:style w:type="paragraph" w:customStyle="1" w:styleId="3BC2A39B581944D49A1E7CA1AE587934">
    <w:name w:val="3BC2A39B581944D49A1E7CA1AE587934"/>
    <w:rsid w:val="00380401"/>
  </w:style>
  <w:style w:type="paragraph" w:customStyle="1" w:styleId="E413A281EA364C709FEE59E87D016E54">
    <w:name w:val="E413A281EA364C709FEE59E87D016E54"/>
    <w:rsid w:val="00380401"/>
  </w:style>
  <w:style w:type="paragraph" w:customStyle="1" w:styleId="E3DDD95C564C4774BFC36621306F2B29">
    <w:name w:val="E3DDD95C564C4774BFC36621306F2B29"/>
    <w:rsid w:val="00380401"/>
  </w:style>
  <w:style w:type="paragraph" w:customStyle="1" w:styleId="E426E9617DB3453693BBA93BB0E5FFE4">
    <w:name w:val="E426E9617DB3453693BBA93BB0E5FFE4"/>
    <w:rsid w:val="00380401"/>
  </w:style>
  <w:style w:type="paragraph" w:customStyle="1" w:styleId="9F329DAC2E77413E8689AF365CE04B49">
    <w:name w:val="9F329DAC2E77413E8689AF365CE04B49"/>
    <w:rsid w:val="00380401"/>
  </w:style>
  <w:style w:type="paragraph" w:customStyle="1" w:styleId="5901C49667784AFAAAEFB7464704F062">
    <w:name w:val="5901C49667784AFAAAEFB7464704F062"/>
    <w:rsid w:val="00380401"/>
  </w:style>
  <w:style w:type="paragraph" w:customStyle="1" w:styleId="04B5D50585BD4FB7982B694BFFC9B294">
    <w:name w:val="04B5D50585BD4FB7982B694BFFC9B294"/>
    <w:rsid w:val="00380401"/>
  </w:style>
  <w:style w:type="paragraph" w:customStyle="1" w:styleId="2F3A76BB3F7D4B878075C1B913757F9D">
    <w:name w:val="2F3A76BB3F7D4B878075C1B913757F9D"/>
    <w:rsid w:val="00380401"/>
  </w:style>
  <w:style w:type="paragraph" w:customStyle="1" w:styleId="DEB691DD06D74DC1A9049EF6D00E5A03">
    <w:name w:val="DEB691DD06D74DC1A9049EF6D00E5A03"/>
    <w:rsid w:val="00380401"/>
  </w:style>
  <w:style w:type="paragraph" w:customStyle="1" w:styleId="70CC89666CEA4B1B9EAC5F78292F8564">
    <w:name w:val="70CC89666CEA4B1B9EAC5F78292F8564"/>
    <w:rsid w:val="00380401"/>
  </w:style>
  <w:style w:type="paragraph" w:customStyle="1" w:styleId="053E5C8C792E4F1E9F605FFA683E9585">
    <w:name w:val="053E5C8C792E4F1E9F605FFA683E9585"/>
    <w:rsid w:val="00380401"/>
  </w:style>
  <w:style w:type="paragraph" w:customStyle="1" w:styleId="2B7315804C1443DBB8C13F37FDF81FD5">
    <w:name w:val="2B7315804C1443DBB8C13F37FDF81FD5"/>
    <w:rsid w:val="00380401"/>
  </w:style>
  <w:style w:type="paragraph" w:customStyle="1" w:styleId="BB2AC9CF2F534AE1B2694049D28CB195">
    <w:name w:val="BB2AC9CF2F534AE1B2694049D28CB195"/>
    <w:rsid w:val="00380401"/>
  </w:style>
  <w:style w:type="paragraph" w:customStyle="1" w:styleId="70CBD6D4A896462481D7CA3A589238B6">
    <w:name w:val="70CBD6D4A896462481D7CA3A589238B6"/>
    <w:rsid w:val="00380401"/>
  </w:style>
  <w:style w:type="paragraph" w:customStyle="1" w:styleId="9494096EE8074296B74FD6FBE76E6E4C">
    <w:name w:val="9494096EE8074296B74FD6FBE76E6E4C"/>
    <w:rsid w:val="00380401"/>
  </w:style>
  <w:style w:type="paragraph" w:customStyle="1" w:styleId="9B881B0E8D7645BFBA39BF44C3791387">
    <w:name w:val="9B881B0E8D7645BFBA39BF44C3791387"/>
    <w:rsid w:val="00380401"/>
  </w:style>
  <w:style w:type="paragraph" w:customStyle="1" w:styleId="602DDA93426C4557AF5E53B901C26072">
    <w:name w:val="602DDA93426C4557AF5E53B901C26072"/>
    <w:rsid w:val="00380401"/>
  </w:style>
  <w:style w:type="paragraph" w:customStyle="1" w:styleId="B123430BA1F844778D1B7738C5F8C6B0">
    <w:name w:val="B123430BA1F844778D1B7738C5F8C6B0"/>
    <w:rsid w:val="00380401"/>
  </w:style>
  <w:style w:type="paragraph" w:customStyle="1" w:styleId="4B49D5A0289D4D3697BDA563F8B36C6F">
    <w:name w:val="4B49D5A0289D4D3697BDA563F8B36C6F"/>
    <w:rsid w:val="00380401"/>
  </w:style>
  <w:style w:type="paragraph" w:customStyle="1" w:styleId="FB105F2FDB184AC3A4BA0E46C9E48207">
    <w:name w:val="FB105F2FDB184AC3A4BA0E46C9E48207"/>
    <w:rsid w:val="00380401"/>
  </w:style>
  <w:style w:type="paragraph" w:customStyle="1" w:styleId="CF85AAA545074600BAF09484D30F3CC3">
    <w:name w:val="CF85AAA545074600BAF09484D30F3CC3"/>
    <w:rsid w:val="00380401"/>
  </w:style>
  <w:style w:type="paragraph" w:customStyle="1" w:styleId="283A5E6BAC2740BBA7935F03233F2625">
    <w:name w:val="283A5E6BAC2740BBA7935F03233F2625"/>
    <w:rsid w:val="00380401"/>
  </w:style>
  <w:style w:type="paragraph" w:customStyle="1" w:styleId="FD54ED29D1E84F768299D3AD2C74835E">
    <w:name w:val="FD54ED29D1E84F768299D3AD2C74835E"/>
    <w:rsid w:val="00380401"/>
  </w:style>
  <w:style w:type="paragraph" w:customStyle="1" w:styleId="0A19738CF39846ACAA3829B08686957C">
    <w:name w:val="0A19738CF39846ACAA3829B08686957C"/>
    <w:rsid w:val="00380401"/>
  </w:style>
  <w:style w:type="paragraph" w:customStyle="1" w:styleId="4764C614A603480F8952F6AADAD25087">
    <w:name w:val="4764C614A603480F8952F6AADAD25087"/>
    <w:rsid w:val="00380401"/>
  </w:style>
  <w:style w:type="paragraph" w:customStyle="1" w:styleId="1B017955BD81497E982ACABA284A29AD">
    <w:name w:val="1B017955BD81497E982ACABA284A29AD"/>
    <w:rsid w:val="00380401"/>
  </w:style>
  <w:style w:type="paragraph" w:customStyle="1" w:styleId="AF6E8E3DA869478CB0A9694B0BA3B7C8">
    <w:name w:val="AF6E8E3DA869478CB0A9694B0BA3B7C8"/>
    <w:rsid w:val="00380401"/>
  </w:style>
  <w:style w:type="paragraph" w:customStyle="1" w:styleId="220E7E0666694BA2B75B4CBEE4240452">
    <w:name w:val="220E7E0666694BA2B75B4CBEE4240452"/>
    <w:rsid w:val="00380401"/>
  </w:style>
  <w:style w:type="paragraph" w:customStyle="1" w:styleId="A7E18DA3A9E949B0AAAB426123F4923B">
    <w:name w:val="A7E18DA3A9E949B0AAAB426123F4923B"/>
    <w:rsid w:val="00380401"/>
  </w:style>
  <w:style w:type="paragraph" w:customStyle="1" w:styleId="46FFFA9793A74E0E9926290A9C2CB2D0">
    <w:name w:val="46FFFA9793A74E0E9926290A9C2CB2D0"/>
    <w:rsid w:val="00380401"/>
  </w:style>
  <w:style w:type="paragraph" w:customStyle="1" w:styleId="CE155AB5B26A41339739CD2619D05419">
    <w:name w:val="CE155AB5B26A41339739CD2619D05419"/>
    <w:rsid w:val="00380401"/>
  </w:style>
  <w:style w:type="paragraph" w:customStyle="1" w:styleId="2C27CAA7DC7546D698B881AB40B805AF">
    <w:name w:val="2C27CAA7DC7546D698B881AB40B805AF"/>
    <w:rsid w:val="00380401"/>
  </w:style>
  <w:style w:type="paragraph" w:customStyle="1" w:styleId="92D78ED0F27243BD83F98A1B223D877D">
    <w:name w:val="92D78ED0F27243BD83F98A1B223D877D"/>
    <w:rsid w:val="00380401"/>
  </w:style>
  <w:style w:type="paragraph" w:customStyle="1" w:styleId="7D19051D53C54A17B540B9A0FE410AAF">
    <w:name w:val="7D19051D53C54A17B540B9A0FE410AAF"/>
    <w:rsid w:val="00380401"/>
  </w:style>
  <w:style w:type="paragraph" w:customStyle="1" w:styleId="BB46A77FC7864E03B2D1B6C8A1AEBC03">
    <w:name w:val="BB46A77FC7864E03B2D1B6C8A1AEBC03"/>
    <w:rsid w:val="00380401"/>
  </w:style>
  <w:style w:type="paragraph" w:customStyle="1" w:styleId="5DD61FA61D164E1DAE84689F77AF5565">
    <w:name w:val="5DD61FA61D164E1DAE84689F77AF5565"/>
    <w:rsid w:val="00380401"/>
  </w:style>
  <w:style w:type="paragraph" w:customStyle="1" w:styleId="B56C013D58714AB48A64972D9D1C8CB4">
    <w:name w:val="B56C013D58714AB48A64972D9D1C8CB4"/>
    <w:rsid w:val="00380401"/>
  </w:style>
  <w:style w:type="paragraph" w:customStyle="1" w:styleId="8CF2D2F167E2492D9F03A11D2F1C3996">
    <w:name w:val="8CF2D2F167E2492D9F03A11D2F1C3996"/>
    <w:rsid w:val="00380401"/>
  </w:style>
  <w:style w:type="paragraph" w:customStyle="1" w:styleId="A94760B7C30F424E952BE7EF8EF28E6E">
    <w:name w:val="A94760B7C30F424E952BE7EF8EF28E6E"/>
    <w:rsid w:val="00380401"/>
  </w:style>
  <w:style w:type="paragraph" w:customStyle="1" w:styleId="18EC03E3C6744CBABE10CD627078A57E">
    <w:name w:val="18EC03E3C6744CBABE10CD627078A57E"/>
    <w:rsid w:val="00380401"/>
  </w:style>
  <w:style w:type="paragraph" w:customStyle="1" w:styleId="07398561CA134DF5A46DA76B19B7CF4B">
    <w:name w:val="07398561CA134DF5A46DA76B19B7CF4B"/>
    <w:rsid w:val="00380401"/>
  </w:style>
  <w:style w:type="paragraph" w:customStyle="1" w:styleId="1BF861B715D54610B6B7101B3C3E043A">
    <w:name w:val="1BF861B715D54610B6B7101B3C3E043A"/>
    <w:rsid w:val="00380401"/>
  </w:style>
  <w:style w:type="paragraph" w:customStyle="1" w:styleId="0AA84380AA1E4D36B320426B74F6A7FD">
    <w:name w:val="0AA84380AA1E4D36B320426B74F6A7FD"/>
    <w:rsid w:val="00380401"/>
  </w:style>
  <w:style w:type="paragraph" w:customStyle="1" w:styleId="85044C43146A498AAE17937B5E1CCBAA">
    <w:name w:val="85044C43146A498AAE17937B5E1CCBAA"/>
    <w:rsid w:val="00380401"/>
  </w:style>
  <w:style w:type="paragraph" w:customStyle="1" w:styleId="4ED4151DDFEB4FBEB290FD550F1DD43B">
    <w:name w:val="4ED4151DDFEB4FBEB290FD550F1DD43B"/>
    <w:rsid w:val="00380401"/>
  </w:style>
  <w:style w:type="paragraph" w:customStyle="1" w:styleId="A0AF0C08C75649B48F934D469ADC5E5A">
    <w:name w:val="A0AF0C08C75649B48F934D469ADC5E5A"/>
    <w:rsid w:val="00380401"/>
  </w:style>
  <w:style w:type="paragraph" w:customStyle="1" w:styleId="97B8386C834243DFB00D99C479766FE3">
    <w:name w:val="97B8386C834243DFB00D99C479766FE3"/>
    <w:rsid w:val="00380401"/>
  </w:style>
  <w:style w:type="paragraph" w:customStyle="1" w:styleId="1E8235721C764C2EA35B8441C21678FD">
    <w:name w:val="1E8235721C764C2EA35B8441C21678FD"/>
    <w:rsid w:val="00380401"/>
  </w:style>
  <w:style w:type="paragraph" w:customStyle="1" w:styleId="A958D5153C7C417EB36F16270AABD638">
    <w:name w:val="A958D5153C7C417EB36F16270AABD638"/>
    <w:rsid w:val="00380401"/>
  </w:style>
  <w:style w:type="paragraph" w:customStyle="1" w:styleId="27BC81E288D146B6B66FA9BB8AB50671">
    <w:name w:val="27BC81E288D146B6B66FA9BB8AB50671"/>
    <w:rsid w:val="00380401"/>
  </w:style>
  <w:style w:type="paragraph" w:customStyle="1" w:styleId="FB99AC11514744ABAA34559CFFA78C8E">
    <w:name w:val="FB99AC11514744ABAA34559CFFA78C8E"/>
    <w:rsid w:val="00380401"/>
  </w:style>
  <w:style w:type="paragraph" w:customStyle="1" w:styleId="64FE9C0E301347C4A359B51F13192863">
    <w:name w:val="64FE9C0E301347C4A359B51F13192863"/>
    <w:rsid w:val="00380401"/>
  </w:style>
  <w:style w:type="paragraph" w:customStyle="1" w:styleId="ADC447BE550A4ADD846458B94DA53083">
    <w:name w:val="ADC447BE550A4ADD846458B94DA53083"/>
    <w:rsid w:val="00894DA6"/>
  </w:style>
  <w:style w:type="paragraph" w:customStyle="1" w:styleId="F5EF3221C29C48E1951510CE91BEAAD5">
    <w:name w:val="F5EF3221C29C48E1951510CE91BEAAD5"/>
    <w:rsid w:val="00894DA6"/>
  </w:style>
  <w:style w:type="paragraph" w:customStyle="1" w:styleId="41648E3414C043B8BE74EBF5B26BC266">
    <w:name w:val="41648E3414C043B8BE74EBF5B26BC266"/>
    <w:rsid w:val="00894DA6"/>
  </w:style>
  <w:style w:type="paragraph" w:customStyle="1" w:styleId="757F244017A246CB9A9E99DDD8439951">
    <w:name w:val="757F244017A246CB9A9E99DDD8439951"/>
    <w:rsid w:val="00894DA6"/>
  </w:style>
  <w:style w:type="paragraph" w:customStyle="1" w:styleId="3DC6FF455080415E9A5E0CC41DBAFFD6">
    <w:name w:val="3DC6FF455080415E9A5E0CC41DBAFFD6"/>
    <w:rsid w:val="00894DA6"/>
  </w:style>
  <w:style w:type="paragraph" w:customStyle="1" w:styleId="7BE0E3668A6F4FBEAE4C48E296E730A6">
    <w:name w:val="7BE0E3668A6F4FBEAE4C48E296E730A6"/>
    <w:rsid w:val="00894DA6"/>
  </w:style>
  <w:style w:type="paragraph" w:customStyle="1" w:styleId="25D488C5DCF745FE8A639514C009179E">
    <w:name w:val="25D488C5DCF745FE8A639514C009179E"/>
    <w:rsid w:val="00894DA6"/>
  </w:style>
  <w:style w:type="paragraph" w:customStyle="1" w:styleId="9FC72AC01F844E81B9224E313EDFA775">
    <w:name w:val="9FC72AC01F844E81B9224E313EDFA775"/>
    <w:rsid w:val="00894DA6"/>
  </w:style>
  <w:style w:type="paragraph" w:customStyle="1" w:styleId="A3E7BC5871664D3882062BEA0FDBBF34">
    <w:name w:val="A3E7BC5871664D3882062BEA0FDBBF34"/>
    <w:rsid w:val="00894DA6"/>
  </w:style>
  <w:style w:type="paragraph" w:customStyle="1" w:styleId="691BCA7A124F4B81945AD0EC27B2E53D">
    <w:name w:val="691BCA7A124F4B81945AD0EC27B2E53D"/>
    <w:rsid w:val="00894DA6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qFormat/>
    <w:rsid w:val="00380401"/>
    <w:pPr>
      <w:spacing w:after="0" w:line="216" w:lineRule="auto"/>
      <w:contextualSpacing/>
      <w:outlineLvl w:val="1"/>
    </w:pPr>
    <w:rPr>
      <w:rFonts w:ascii="Tahoma" w:eastAsiaTheme="minorHAnsi" w:hAnsi="Tahoma" w:cs="Tahoma"/>
      <w:b/>
      <w:color w:val="9BBB59" w:themeColor="accent3"/>
      <w:sz w:val="40"/>
      <w:lang w:val="en-US" w:eastAsia="en-US"/>
    </w:rPr>
  </w:style>
  <w:style w:type="paragraph" w:styleId="3">
    <w:name w:val="heading 3"/>
    <w:basedOn w:val="a"/>
    <w:next w:val="a"/>
    <w:link w:val="30"/>
    <w:uiPriority w:val="9"/>
    <w:qFormat/>
    <w:rsid w:val="00894DA6"/>
    <w:pPr>
      <w:spacing w:after="0" w:line="192" w:lineRule="auto"/>
      <w:contextualSpacing/>
      <w:outlineLvl w:val="2"/>
    </w:pPr>
    <w:rPr>
      <w:rFonts w:ascii="Tahoma" w:eastAsiaTheme="minorHAnsi" w:hAnsi="Tahoma" w:cs="Tahoma"/>
      <w:b/>
      <w:color w:val="9BBB59" w:themeColor="accent3"/>
      <w:sz w:val="36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83F53202F86D4DEABBA0C00A5C847E2D">
    <w:name w:val="83F53202F86D4DEABBA0C00A5C847E2D"/>
  </w:style>
  <w:style w:type="paragraph" w:customStyle="1" w:styleId="FAC73FEEB9344B439980D654CF396C79">
    <w:name w:val="FAC73FEEB9344B439980D654CF396C79"/>
  </w:style>
  <w:style w:type="paragraph" w:customStyle="1" w:styleId="671F9E4C41AA4F23AC9D893B49098E37">
    <w:name w:val="671F9E4C41AA4F23AC9D893B49098E37"/>
  </w:style>
  <w:style w:type="paragraph" w:customStyle="1" w:styleId="79270D8D2A3645419F4F863933C8AEAF">
    <w:name w:val="79270D8D2A3645419F4F863933C8AEAF"/>
  </w:style>
  <w:style w:type="paragraph" w:customStyle="1" w:styleId="C78F631FBB9E41079C1D11766339B1BE">
    <w:name w:val="C78F631FBB9E41079C1D11766339B1BE"/>
  </w:style>
  <w:style w:type="paragraph" w:customStyle="1" w:styleId="9A1F0FB041744D7C8E0D6A8B4E88669C">
    <w:name w:val="9A1F0FB041744D7C8E0D6A8B4E88669C"/>
  </w:style>
  <w:style w:type="character" w:customStyle="1" w:styleId="20">
    <w:name w:val="Заголовок 2 Знак"/>
    <w:basedOn w:val="a0"/>
    <w:link w:val="2"/>
    <w:uiPriority w:val="9"/>
    <w:rsid w:val="00380401"/>
    <w:rPr>
      <w:rFonts w:ascii="Tahoma" w:eastAsiaTheme="minorHAnsi" w:hAnsi="Tahoma" w:cs="Tahoma"/>
      <w:b/>
      <w:color w:val="9BBB59" w:themeColor="accent3"/>
      <w:sz w:val="40"/>
      <w:lang w:val="en-US" w:eastAsia="en-US"/>
    </w:rPr>
  </w:style>
  <w:style w:type="paragraph" w:customStyle="1" w:styleId="B478EA86554B447E81F433BFA5F0C569">
    <w:name w:val="B478EA86554B447E81F433BFA5F0C569"/>
  </w:style>
  <w:style w:type="paragraph" w:customStyle="1" w:styleId="A0DC06AEA2B74722B16B255DCC203306">
    <w:name w:val="A0DC06AEA2B74722B16B255DCC203306"/>
  </w:style>
  <w:style w:type="paragraph" w:customStyle="1" w:styleId="254B134E53724D2683C2409BFE95AAC7">
    <w:name w:val="254B134E53724D2683C2409BFE95AAC7"/>
  </w:style>
  <w:style w:type="paragraph" w:customStyle="1" w:styleId="4FF7C11B309D4233ABC881B5725A849A">
    <w:name w:val="4FF7C11B309D4233ABC881B5725A849A"/>
  </w:style>
  <w:style w:type="character" w:styleId="a3">
    <w:name w:val="Placeholder Text"/>
    <w:basedOn w:val="a0"/>
    <w:uiPriority w:val="99"/>
    <w:semiHidden/>
    <w:rsid w:val="00894DA6"/>
    <w:rPr>
      <w:rFonts w:ascii="Tahoma" w:hAnsi="Tahoma" w:cs="Tahoma"/>
      <w:color w:val="808080"/>
    </w:rPr>
  </w:style>
  <w:style w:type="paragraph" w:customStyle="1" w:styleId="C511EF75D8274068B831FF68E7C2B576">
    <w:name w:val="C511EF75D8274068B831FF68E7C2B576"/>
  </w:style>
  <w:style w:type="character" w:customStyle="1" w:styleId="30">
    <w:name w:val="Заголовок 3 Знак"/>
    <w:basedOn w:val="a0"/>
    <w:link w:val="3"/>
    <w:uiPriority w:val="9"/>
    <w:rsid w:val="00894DA6"/>
    <w:rPr>
      <w:rFonts w:ascii="Tahoma" w:eastAsiaTheme="minorHAnsi" w:hAnsi="Tahoma" w:cs="Tahoma"/>
      <w:b/>
      <w:color w:val="9BBB59" w:themeColor="accent3"/>
      <w:sz w:val="36"/>
      <w:lang w:val="en-US" w:eastAsia="en-US"/>
    </w:rPr>
  </w:style>
  <w:style w:type="paragraph" w:customStyle="1" w:styleId="8124FB140BD84FAE9A30C7A181511C32">
    <w:name w:val="8124FB140BD84FAE9A30C7A181511C32"/>
  </w:style>
  <w:style w:type="paragraph" w:customStyle="1" w:styleId="D19F6FD694F74D078638ADF2B42E501E">
    <w:name w:val="D19F6FD694F74D078638ADF2B42E501E"/>
  </w:style>
  <w:style w:type="paragraph" w:customStyle="1" w:styleId="F4618DECE409430D94D68F798B265C44">
    <w:name w:val="F4618DECE409430D94D68F798B265C44"/>
  </w:style>
  <w:style w:type="paragraph" w:customStyle="1" w:styleId="5059742FF9D74A9099D7BD7EC41B24C6">
    <w:name w:val="5059742FF9D74A9099D7BD7EC41B24C6"/>
  </w:style>
  <w:style w:type="paragraph" w:customStyle="1" w:styleId="93CBDC4B4E7F456AB40E6CC6F55C1F96">
    <w:name w:val="93CBDC4B4E7F456AB40E6CC6F55C1F96"/>
  </w:style>
  <w:style w:type="paragraph" w:customStyle="1" w:styleId="65DE5E140B8B4D33860E19277777ADEF">
    <w:name w:val="65DE5E140B8B4D33860E19277777ADEF"/>
  </w:style>
  <w:style w:type="character" w:styleId="a4">
    <w:name w:val="Emphasis"/>
    <w:uiPriority w:val="20"/>
    <w:qFormat/>
    <w:rsid w:val="00894DA6"/>
    <w:rPr>
      <w:rFonts w:ascii="Tahoma" w:hAnsi="Tahoma" w:cs="Tahoma"/>
      <w:i/>
      <w:color w:val="7030A0"/>
      <w:sz w:val="24"/>
      <w:lang w:val="en-US"/>
    </w:rPr>
  </w:style>
  <w:style w:type="paragraph" w:customStyle="1" w:styleId="B0D7CB1970E94A458C66C3CD9EC4F70F">
    <w:name w:val="B0D7CB1970E94A458C66C3CD9EC4F70F"/>
  </w:style>
  <w:style w:type="paragraph" w:customStyle="1" w:styleId="00D765ADCF94467C963CECB8510D0A58">
    <w:name w:val="00D765ADCF94467C963CECB8510D0A58"/>
  </w:style>
  <w:style w:type="paragraph" w:customStyle="1" w:styleId="FECEF964BBBC4DBEBD808A899EFD1FFF">
    <w:name w:val="FECEF964BBBC4DBEBD808A899EFD1FFF"/>
  </w:style>
  <w:style w:type="paragraph" w:customStyle="1" w:styleId="CC0B9B64AA3A4794AA1D3DB558B800C0">
    <w:name w:val="CC0B9B64AA3A4794AA1D3DB558B800C0"/>
  </w:style>
  <w:style w:type="paragraph" w:customStyle="1" w:styleId="66E9B46A20404F7C842876E072D67353">
    <w:name w:val="66E9B46A20404F7C842876E072D67353"/>
    <w:rsid w:val="00380401"/>
  </w:style>
  <w:style w:type="paragraph" w:customStyle="1" w:styleId="3275CDEC23A34F7D8BDBA1BD450F94F8">
    <w:name w:val="3275CDEC23A34F7D8BDBA1BD450F94F8"/>
    <w:rsid w:val="00380401"/>
  </w:style>
  <w:style w:type="paragraph" w:customStyle="1" w:styleId="C2DA7F315AF849AC83A33532885EFD06">
    <w:name w:val="C2DA7F315AF849AC83A33532885EFD06"/>
    <w:rsid w:val="00380401"/>
  </w:style>
  <w:style w:type="paragraph" w:customStyle="1" w:styleId="0EB24A5AE0AA4CD194726A2023D57149">
    <w:name w:val="0EB24A5AE0AA4CD194726A2023D57149"/>
    <w:rsid w:val="00380401"/>
  </w:style>
  <w:style w:type="paragraph" w:customStyle="1" w:styleId="4C5A866E019F40989603BEE2FA142760">
    <w:name w:val="4C5A866E019F40989603BEE2FA142760"/>
    <w:rsid w:val="00380401"/>
  </w:style>
  <w:style w:type="paragraph" w:customStyle="1" w:styleId="9703471784E147F1ABFB0522005B128B">
    <w:name w:val="9703471784E147F1ABFB0522005B128B"/>
    <w:rsid w:val="00380401"/>
  </w:style>
  <w:style w:type="paragraph" w:customStyle="1" w:styleId="0E85DA1ABE56460BB45F63B4EE40712E">
    <w:name w:val="0E85DA1ABE56460BB45F63B4EE40712E"/>
    <w:rsid w:val="00380401"/>
  </w:style>
  <w:style w:type="paragraph" w:customStyle="1" w:styleId="6D46810C8C414313A230C9312E6F673B">
    <w:name w:val="6D46810C8C414313A230C9312E6F673B"/>
    <w:rsid w:val="00380401"/>
  </w:style>
  <w:style w:type="paragraph" w:customStyle="1" w:styleId="88AAAF2DA3FB4536B2B81A70D1F9ECE8">
    <w:name w:val="88AAAF2DA3FB4536B2B81A70D1F9ECE8"/>
    <w:rsid w:val="00380401"/>
  </w:style>
  <w:style w:type="paragraph" w:customStyle="1" w:styleId="8F5E48609A57464D9A6E42BCE40F82C4">
    <w:name w:val="8F5E48609A57464D9A6E42BCE40F82C4"/>
    <w:rsid w:val="00380401"/>
  </w:style>
  <w:style w:type="paragraph" w:customStyle="1" w:styleId="D4098F224107445FA24B51D8CD62D9AE">
    <w:name w:val="D4098F224107445FA24B51D8CD62D9AE"/>
    <w:rsid w:val="00380401"/>
  </w:style>
  <w:style w:type="paragraph" w:customStyle="1" w:styleId="B906A00AD7D144A784718EAD793410BB">
    <w:name w:val="B906A00AD7D144A784718EAD793410BB"/>
    <w:rsid w:val="00380401"/>
  </w:style>
  <w:style w:type="paragraph" w:customStyle="1" w:styleId="7FB518D95F3D48F38EDD76944444FC4D">
    <w:name w:val="7FB518D95F3D48F38EDD76944444FC4D"/>
    <w:rsid w:val="00380401"/>
  </w:style>
  <w:style w:type="paragraph" w:customStyle="1" w:styleId="DC626F287F714EA2BD5A78E4DC40F7CC">
    <w:name w:val="DC626F287F714EA2BD5A78E4DC40F7CC"/>
    <w:rsid w:val="00380401"/>
  </w:style>
  <w:style w:type="paragraph" w:customStyle="1" w:styleId="F33CA6A66DF14D5F98BDBF3B8450FB29">
    <w:name w:val="F33CA6A66DF14D5F98BDBF3B8450FB29"/>
    <w:rsid w:val="00380401"/>
  </w:style>
  <w:style w:type="paragraph" w:customStyle="1" w:styleId="F75C58F9BA2845F5ABD001E9F7C4DAF5">
    <w:name w:val="F75C58F9BA2845F5ABD001E9F7C4DAF5"/>
    <w:rsid w:val="00380401"/>
  </w:style>
  <w:style w:type="paragraph" w:customStyle="1" w:styleId="0A3A79B0ECB540D0BFB97616D46814BB">
    <w:name w:val="0A3A79B0ECB540D0BFB97616D46814BB"/>
    <w:rsid w:val="00380401"/>
  </w:style>
  <w:style w:type="paragraph" w:customStyle="1" w:styleId="9DB5735040F74F0B87714227CFC718BA">
    <w:name w:val="9DB5735040F74F0B87714227CFC718BA"/>
    <w:rsid w:val="00380401"/>
  </w:style>
  <w:style w:type="paragraph" w:customStyle="1" w:styleId="A7A9E7F3E2E645E0B63D31F4E2AB5688">
    <w:name w:val="A7A9E7F3E2E645E0B63D31F4E2AB5688"/>
    <w:rsid w:val="00380401"/>
  </w:style>
  <w:style w:type="paragraph" w:customStyle="1" w:styleId="79D189A29AC74C9C9D4D2B55105D106B">
    <w:name w:val="79D189A29AC74C9C9D4D2B55105D106B"/>
    <w:rsid w:val="00380401"/>
  </w:style>
  <w:style w:type="paragraph" w:customStyle="1" w:styleId="2E370C75FC73469E93180A02F85E5717">
    <w:name w:val="2E370C75FC73469E93180A02F85E5717"/>
    <w:rsid w:val="00380401"/>
  </w:style>
  <w:style w:type="paragraph" w:customStyle="1" w:styleId="974DB75C17104165B10C5815169A8C43">
    <w:name w:val="974DB75C17104165B10C5815169A8C43"/>
    <w:rsid w:val="00380401"/>
  </w:style>
  <w:style w:type="paragraph" w:customStyle="1" w:styleId="6752B349BC1B466FBBD50FAFF82B8589">
    <w:name w:val="6752B349BC1B466FBBD50FAFF82B8589"/>
    <w:rsid w:val="00380401"/>
  </w:style>
  <w:style w:type="paragraph" w:customStyle="1" w:styleId="D3F29B5883744238B0A33A841F15A4E3">
    <w:name w:val="D3F29B5883744238B0A33A841F15A4E3"/>
    <w:rsid w:val="00380401"/>
  </w:style>
  <w:style w:type="paragraph" w:customStyle="1" w:styleId="37787FDFB2AA45FF86C827CD787BD02B">
    <w:name w:val="37787FDFB2AA45FF86C827CD787BD02B"/>
    <w:rsid w:val="00380401"/>
  </w:style>
  <w:style w:type="paragraph" w:customStyle="1" w:styleId="83FD65641AAB4AC9829945DDDFDFFAB2">
    <w:name w:val="83FD65641AAB4AC9829945DDDFDFFAB2"/>
    <w:rsid w:val="00380401"/>
  </w:style>
  <w:style w:type="paragraph" w:customStyle="1" w:styleId="A4B42999C88F48FFAC98DA440C3549D0">
    <w:name w:val="A4B42999C88F48FFAC98DA440C3549D0"/>
    <w:rsid w:val="00380401"/>
  </w:style>
  <w:style w:type="paragraph" w:customStyle="1" w:styleId="6A00C5906A654F869F02D729E4F0FE4B">
    <w:name w:val="6A00C5906A654F869F02D729E4F0FE4B"/>
    <w:rsid w:val="00380401"/>
  </w:style>
  <w:style w:type="paragraph" w:customStyle="1" w:styleId="757DAD7B6FF247E8B7AD71EA21A8C8D8">
    <w:name w:val="757DAD7B6FF247E8B7AD71EA21A8C8D8"/>
    <w:rsid w:val="00380401"/>
  </w:style>
  <w:style w:type="paragraph" w:customStyle="1" w:styleId="3BC2A39B581944D49A1E7CA1AE587934">
    <w:name w:val="3BC2A39B581944D49A1E7CA1AE587934"/>
    <w:rsid w:val="00380401"/>
  </w:style>
  <w:style w:type="paragraph" w:customStyle="1" w:styleId="E413A281EA364C709FEE59E87D016E54">
    <w:name w:val="E413A281EA364C709FEE59E87D016E54"/>
    <w:rsid w:val="00380401"/>
  </w:style>
  <w:style w:type="paragraph" w:customStyle="1" w:styleId="E3DDD95C564C4774BFC36621306F2B29">
    <w:name w:val="E3DDD95C564C4774BFC36621306F2B29"/>
    <w:rsid w:val="00380401"/>
  </w:style>
  <w:style w:type="paragraph" w:customStyle="1" w:styleId="E426E9617DB3453693BBA93BB0E5FFE4">
    <w:name w:val="E426E9617DB3453693BBA93BB0E5FFE4"/>
    <w:rsid w:val="00380401"/>
  </w:style>
  <w:style w:type="paragraph" w:customStyle="1" w:styleId="9F329DAC2E77413E8689AF365CE04B49">
    <w:name w:val="9F329DAC2E77413E8689AF365CE04B49"/>
    <w:rsid w:val="00380401"/>
  </w:style>
  <w:style w:type="paragraph" w:customStyle="1" w:styleId="5901C49667784AFAAAEFB7464704F062">
    <w:name w:val="5901C49667784AFAAAEFB7464704F062"/>
    <w:rsid w:val="00380401"/>
  </w:style>
  <w:style w:type="paragraph" w:customStyle="1" w:styleId="04B5D50585BD4FB7982B694BFFC9B294">
    <w:name w:val="04B5D50585BD4FB7982B694BFFC9B294"/>
    <w:rsid w:val="00380401"/>
  </w:style>
  <w:style w:type="paragraph" w:customStyle="1" w:styleId="2F3A76BB3F7D4B878075C1B913757F9D">
    <w:name w:val="2F3A76BB3F7D4B878075C1B913757F9D"/>
    <w:rsid w:val="00380401"/>
  </w:style>
  <w:style w:type="paragraph" w:customStyle="1" w:styleId="DEB691DD06D74DC1A9049EF6D00E5A03">
    <w:name w:val="DEB691DD06D74DC1A9049EF6D00E5A03"/>
    <w:rsid w:val="00380401"/>
  </w:style>
  <w:style w:type="paragraph" w:customStyle="1" w:styleId="70CC89666CEA4B1B9EAC5F78292F8564">
    <w:name w:val="70CC89666CEA4B1B9EAC5F78292F8564"/>
    <w:rsid w:val="00380401"/>
  </w:style>
  <w:style w:type="paragraph" w:customStyle="1" w:styleId="053E5C8C792E4F1E9F605FFA683E9585">
    <w:name w:val="053E5C8C792E4F1E9F605FFA683E9585"/>
    <w:rsid w:val="00380401"/>
  </w:style>
  <w:style w:type="paragraph" w:customStyle="1" w:styleId="2B7315804C1443DBB8C13F37FDF81FD5">
    <w:name w:val="2B7315804C1443DBB8C13F37FDF81FD5"/>
    <w:rsid w:val="00380401"/>
  </w:style>
  <w:style w:type="paragraph" w:customStyle="1" w:styleId="BB2AC9CF2F534AE1B2694049D28CB195">
    <w:name w:val="BB2AC9CF2F534AE1B2694049D28CB195"/>
    <w:rsid w:val="00380401"/>
  </w:style>
  <w:style w:type="paragraph" w:customStyle="1" w:styleId="70CBD6D4A896462481D7CA3A589238B6">
    <w:name w:val="70CBD6D4A896462481D7CA3A589238B6"/>
    <w:rsid w:val="00380401"/>
  </w:style>
  <w:style w:type="paragraph" w:customStyle="1" w:styleId="9494096EE8074296B74FD6FBE76E6E4C">
    <w:name w:val="9494096EE8074296B74FD6FBE76E6E4C"/>
    <w:rsid w:val="00380401"/>
  </w:style>
  <w:style w:type="paragraph" w:customStyle="1" w:styleId="9B881B0E8D7645BFBA39BF44C3791387">
    <w:name w:val="9B881B0E8D7645BFBA39BF44C3791387"/>
    <w:rsid w:val="00380401"/>
  </w:style>
  <w:style w:type="paragraph" w:customStyle="1" w:styleId="602DDA93426C4557AF5E53B901C26072">
    <w:name w:val="602DDA93426C4557AF5E53B901C26072"/>
    <w:rsid w:val="00380401"/>
  </w:style>
  <w:style w:type="paragraph" w:customStyle="1" w:styleId="B123430BA1F844778D1B7738C5F8C6B0">
    <w:name w:val="B123430BA1F844778D1B7738C5F8C6B0"/>
    <w:rsid w:val="00380401"/>
  </w:style>
  <w:style w:type="paragraph" w:customStyle="1" w:styleId="4B49D5A0289D4D3697BDA563F8B36C6F">
    <w:name w:val="4B49D5A0289D4D3697BDA563F8B36C6F"/>
    <w:rsid w:val="00380401"/>
  </w:style>
  <w:style w:type="paragraph" w:customStyle="1" w:styleId="FB105F2FDB184AC3A4BA0E46C9E48207">
    <w:name w:val="FB105F2FDB184AC3A4BA0E46C9E48207"/>
    <w:rsid w:val="00380401"/>
  </w:style>
  <w:style w:type="paragraph" w:customStyle="1" w:styleId="CF85AAA545074600BAF09484D30F3CC3">
    <w:name w:val="CF85AAA545074600BAF09484D30F3CC3"/>
    <w:rsid w:val="00380401"/>
  </w:style>
  <w:style w:type="paragraph" w:customStyle="1" w:styleId="283A5E6BAC2740BBA7935F03233F2625">
    <w:name w:val="283A5E6BAC2740BBA7935F03233F2625"/>
    <w:rsid w:val="00380401"/>
  </w:style>
  <w:style w:type="paragraph" w:customStyle="1" w:styleId="FD54ED29D1E84F768299D3AD2C74835E">
    <w:name w:val="FD54ED29D1E84F768299D3AD2C74835E"/>
    <w:rsid w:val="00380401"/>
  </w:style>
  <w:style w:type="paragraph" w:customStyle="1" w:styleId="0A19738CF39846ACAA3829B08686957C">
    <w:name w:val="0A19738CF39846ACAA3829B08686957C"/>
    <w:rsid w:val="00380401"/>
  </w:style>
  <w:style w:type="paragraph" w:customStyle="1" w:styleId="4764C614A603480F8952F6AADAD25087">
    <w:name w:val="4764C614A603480F8952F6AADAD25087"/>
    <w:rsid w:val="00380401"/>
  </w:style>
  <w:style w:type="paragraph" w:customStyle="1" w:styleId="1B017955BD81497E982ACABA284A29AD">
    <w:name w:val="1B017955BD81497E982ACABA284A29AD"/>
    <w:rsid w:val="00380401"/>
  </w:style>
  <w:style w:type="paragraph" w:customStyle="1" w:styleId="AF6E8E3DA869478CB0A9694B0BA3B7C8">
    <w:name w:val="AF6E8E3DA869478CB0A9694B0BA3B7C8"/>
    <w:rsid w:val="00380401"/>
  </w:style>
  <w:style w:type="paragraph" w:customStyle="1" w:styleId="220E7E0666694BA2B75B4CBEE4240452">
    <w:name w:val="220E7E0666694BA2B75B4CBEE4240452"/>
    <w:rsid w:val="00380401"/>
  </w:style>
  <w:style w:type="paragraph" w:customStyle="1" w:styleId="A7E18DA3A9E949B0AAAB426123F4923B">
    <w:name w:val="A7E18DA3A9E949B0AAAB426123F4923B"/>
    <w:rsid w:val="00380401"/>
  </w:style>
  <w:style w:type="paragraph" w:customStyle="1" w:styleId="46FFFA9793A74E0E9926290A9C2CB2D0">
    <w:name w:val="46FFFA9793A74E0E9926290A9C2CB2D0"/>
    <w:rsid w:val="00380401"/>
  </w:style>
  <w:style w:type="paragraph" w:customStyle="1" w:styleId="CE155AB5B26A41339739CD2619D05419">
    <w:name w:val="CE155AB5B26A41339739CD2619D05419"/>
    <w:rsid w:val="00380401"/>
  </w:style>
  <w:style w:type="paragraph" w:customStyle="1" w:styleId="2C27CAA7DC7546D698B881AB40B805AF">
    <w:name w:val="2C27CAA7DC7546D698B881AB40B805AF"/>
    <w:rsid w:val="00380401"/>
  </w:style>
  <w:style w:type="paragraph" w:customStyle="1" w:styleId="92D78ED0F27243BD83F98A1B223D877D">
    <w:name w:val="92D78ED0F27243BD83F98A1B223D877D"/>
    <w:rsid w:val="00380401"/>
  </w:style>
  <w:style w:type="paragraph" w:customStyle="1" w:styleId="7D19051D53C54A17B540B9A0FE410AAF">
    <w:name w:val="7D19051D53C54A17B540B9A0FE410AAF"/>
    <w:rsid w:val="00380401"/>
  </w:style>
  <w:style w:type="paragraph" w:customStyle="1" w:styleId="BB46A77FC7864E03B2D1B6C8A1AEBC03">
    <w:name w:val="BB46A77FC7864E03B2D1B6C8A1AEBC03"/>
    <w:rsid w:val="00380401"/>
  </w:style>
  <w:style w:type="paragraph" w:customStyle="1" w:styleId="5DD61FA61D164E1DAE84689F77AF5565">
    <w:name w:val="5DD61FA61D164E1DAE84689F77AF5565"/>
    <w:rsid w:val="00380401"/>
  </w:style>
  <w:style w:type="paragraph" w:customStyle="1" w:styleId="B56C013D58714AB48A64972D9D1C8CB4">
    <w:name w:val="B56C013D58714AB48A64972D9D1C8CB4"/>
    <w:rsid w:val="00380401"/>
  </w:style>
  <w:style w:type="paragraph" w:customStyle="1" w:styleId="8CF2D2F167E2492D9F03A11D2F1C3996">
    <w:name w:val="8CF2D2F167E2492D9F03A11D2F1C3996"/>
    <w:rsid w:val="00380401"/>
  </w:style>
  <w:style w:type="paragraph" w:customStyle="1" w:styleId="A94760B7C30F424E952BE7EF8EF28E6E">
    <w:name w:val="A94760B7C30F424E952BE7EF8EF28E6E"/>
    <w:rsid w:val="00380401"/>
  </w:style>
  <w:style w:type="paragraph" w:customStyle="1" w:styleId="18EC03E3C6744CBABE10CD627078A57E">
    <w:name w:val="18EC03E3C6744CBABE10CD627078A57E"/>
    <w:rsid w:val="00380401"/>
  </w:style>
  <w:style w:type="paragraph" w:customStyle="1" w:styleId="07398561CA134DF5A46DA76B19B7CF4B">
    <w:name w:val="07398561CA134DF5A46DA76B19B7CF4B"/>
    <w:rsid w:val="00380401"/>
  </w:style>
  <w:style w:type="paragraph" w:customStyle="1" w:styleId="1BF861B715D54610B6B7101B3C3E043A">
    <w:name w:val="1BF861B715D54610B6B7101B3C3E043A"/>
    <w:rsid w:val="00380401"/>
  </w:style>
  <w:style w:type="paragraph" w:customStyle="1" w:styleId="0AA84380AA1E4D36B320426B74F6A7FD">
    <w:name w:val="0AA84380AA1E4D36B320426B74F6A7FD"/>
    <w:rsid w:val="00380401"/>
  </w:style>
  <w:style w:type="paragraph" w:customStyle="1" w:styleId="85044C43146A498AAE17937B5E1CCBAA">
    <w:name w:val="85044C43146A498AAE17937B5E1CCBAA"/>
    <w:rsid w:val="00380401"/>
  </w:style>
  <w:style w:type="paragraph" w:customStyle="1" w:styleId="4ED4151DDFEB4FBEB290FD550F1DD43B">
    <w:name w:val="4ED4151DDFEB4FBEB290FD550F1DD43B"/>
    <w:rsid w:val="00380401"/>
  </w:style>
  <w:style w:type="paragraph" w:customStyle="1" w:styleId="A0AF0C08C75649B48F934D469ADC5E5A">
    <w:name w:val="A0AF0C08C75649B48F934D469ADC5E5A"/>
    <w:rsid w:val="00380401"/>
  </w:style>
  <w:style w:type="paragraph" w:customStyle="1" w:styleId="97B8386C834243DFB00D99C479766FE3">
    <w:name w:val="97B8386C834243DFB00D99C479766FE3"/>
    <w:rsid w:val="00380401"/>
  </w:style>
  <w:style w:type="paragraph" w:customStyle="1" w:styleId="1E8235721C764C2EA35B8441C21678FD">
    <w:name w:val="1E8235721C764C2EA35B8441C21678FD"/>
    <w:rsid w:val="00380401"/>
  </w:style>
  <w:style w:type="paragraph" w:customStyle="1" w:styleId="A958D5153C7C417EB36F16270AABD638">
    <w:name w:val="A958D5153C7C417EB36F16270AABD638"/>
    <w:rsid w:val="00380401"/>
  </w:style>
  <w:style w:type="paragraph" w:customStyle="1" w:styleId="27BC81E288D146B6B66FA9BB8AB50671">
    <w:name w:val="27BC81E288D146B6B66FA9BB8AB50671"/>
    <w:rsid w:val="00380401"/>
  </w:style>
  <w:style w:type="paragraph" w:customStyle="1" w:styleId="FB99AC11514744ABAA34559CFFA78C8E">
    <w:name w:val="FB99AC11514744ABAA34559CFFA78C8E"/>
    <w:rsid w:val="00380401"/>
  </w:style>
  <w:style w:type="paragraph" w:customStyle="1" w:styleId="64FE9C0E301347C4A359B51F13192863">
    <w:name w:val="64FE9C0E301347C4A359B51F13192863"/>
    <w:rsid w:val="00380401"/>
  </w:style>
  <w:style w:type="paragraph" w:customStyle="1" w:styleId="ADC447BE550A4ADD846458B94DA53083">
    <w:name w:val="ADC447BE550A4ADD846458B94DA53083"/>
    <w:rsid w:val="00894DA6"/>
  </w:style>
  <w:style w:type="paragraph" w:customStyle="1" w:styleId="F5EF3221C29C48E1951510CE91BEAAD5">
    <w:name w:val="F5EF3221C29C48E1951510CE91BEAAD5"/>
    <w:rsid w:val="00894DA6"/>
  </w:style>
  <w:style w:type="paragraph" w:customStyle="1" w:styleId="41648E3414C043B8BE74EBF5B26BC266">
    <w:name w:val="41648E3414C043B8BE74EBF5B26BC266"/>
    <w:rsid w:val="00894DA6"/>
  </w:style>
  <w:style w:type="paragraph" w:customStyle="1" w:styleId="757F244017A246CB9A9E99DDD8439951">
    <w:name w:val="757F244017A246CB9A9E99DDD8439951"/>
    <w:rsid w:val="00894DA6"/>
  </w:style>
  <w:style w:type="paragraph" w:customStyle="1" w:styleId="3DC6FF455080415E9A5E0CC41DBAFFD6">
    <w:name w:val="3DC6FF455080415E9A5E0CC41DBAFFD6"/>
    <w:rsid w:val="00894DA6"/>
  </w:style>
  <w:style w:type="paragraph" w:customStyle="1" w:styleId="7BE0E3668A6F4FBEAE4C48E296E730A6">
    <w:name w:val="7BE0E3668A6F4FBEAE4C48E296E730A6"/>
    <w:rsid w:val="00894DA6"/>
  </w:style>
  <w:style w:type="paragraph" w:customStyle="1" w:styleId="25D488C5DCF745FE8A639514C009179E">
    <w:name w:val="25D488C5DCF745FE8A639514C009179E"/>
    <w:rsid w:val="00894DA6"/>
  </w:style>
  <w:style w:type="paragraph" w:customStyle="1" w:styleId="9FC72AC01F844E81B9224E313EDFA775">
    <w:name w:val="9FC72AC01F844E81B9224E313EDFA775"/>
    <w:rsid w:val="00894DA6"/>
  </w:style>
  <w:style w:type="paragraph" w:customStyle="1" w:styleId="A3E7BC5871664D3882062BEA0FDBBF34">
    <w:name w:val="A3E7BC5871664D3882062BEA0FDBBF34"/>
    <w:rsid w:val="00894DA6"/>
  </w:style>
  <w:style w:type="paragraph" w:customStyle="1" w:styleId="691BCA7A124F4B81945AD0EC27B2E53D">
    <w:name w:val="691BCA7A124F4B81945AD0EC27B2E53D"/>
    <w:rsid w:val="00894DA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MSFT_newsletter 02">
      <a:dk1>
        <a:sysClr val="windowText" lastClr="000000"/>
      </a:dk1>
      <a:lt1>
        <a:sysClr val="window" lastClr="FFFFFF"/>
      </a:lt1>
      <a:dk2>
        <a:srgbClr val="0C0C0C"/>
      </a:dk2>
      <a:lt2>
        <a:srgbClr val="F2F2F2"/>
      </a:lt2>
      <a:accent1>
        <a:srgbClr val="FFC000"/>
      </a:accent1>
      <a:accent2>
        <a:srgbClr val="9A470E"/>
      </a:accent2>
      <a:accent3>
        <a:srgbClr val="7030A0"/>
      </a:accent3>
      <a:accent4>
        <a:srgbClr val="0038A8"/>
      </a:accent4>
      <a:accent5>
        <a:srgbClr val="002B82"/>
      </a:accent5>
      <a:accent6>
        <a:srgbClr val="611F63"/>
      </a:accent6>
      <a:hlink>
        <a:srgbClr val="002060"/>
      </a:hlink>
      <a:folHlink>
        <a:srgbClr val="954F72"/>
      </a:folHlink>
    </a:clrScheme>
    <a:fontScheme name="Custom 13">
      <a:majorFont>
        <a:latin typeface="Tahoma"/>
        <a:ea typeface=""/>
        <a:cs typeface=""/>
      </a:majorFont>
      <a:minorFont>
        <a:latin typeface="Tahom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A4CC3A-CB01-4D61-8703-0D25558C28B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BE3A3BA-848B-4CEE-A012-2F2C91EEC8F6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3.xml><?xml version="1.0" encoding="utf-8"?>
<ds:datastoreItem xmlns:ds="http://schemas.openxmlformats.org/officeDocument/2006/customXml" ds:itemID="{BC8462E3-0AD6-45A3-9F46-38CCE2A14DD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7E2D4F78-464E-4557-B50E-385C8355AD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Бюллетень для родительского комитета</Template>
  <TotalTime>0</TotalTime>
  <Pages>8</Pages>
  <Words>1679</Words>
  <Characters>9572</Characters>
  <Application>Microsoft Office Word</Application>
  <DocSecurity>0</DocSecurity>
  <Lines>79</Lines>
  <Paragraphs>22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11229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2019-04-11T03:11:00Z</dcterms:created>
  <dcterms:modified xsi:type="dcterms:W3CDTF">2019-05-17T06:20:00Z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